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D55FDD">
                                  <w:rPr>
                                    <w:sz w:val="28"/>
                                    <w:szCs w:val="28"/>
                                  </w:rPr>
                                  <w:t xml:space="preserve"> January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5FD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D55FDD">
                            <w:rPr>
                              <w:sz w:val="28"/>
                              <w:szCs w:val="28"/>
                            </w:rPr>
                            <w:t xml:space="preserve"> January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5FD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D55FDD">
            <w:r>
              <w:rPr>
                <w:noProof/>
              </w:rPr>
              <w:drawing>
                <wp:inline distT="0" distB="0" distL="0" distR="0">
                  <wp:extent cx="1143000" cy="809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ese-fun-january-invictus-events-to-help-you-ring-in-the-new-year-eqSvye-clipart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C4EC6" w:rsidRPr="00E60DBD" w:rsidRDefault="00CC4EC6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404BE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1B623B" w:rsidRDefault="001B623B" w:rsidP="00D55FDD">
            <w:pPr>
              <w:jc w:val="center"/>
              <w:rPr>
                <w:sz w:val="16"/>
                <w:szCs w:val="16"/>
              </w:rPr>
            </w:pP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</w:p>
          <w:p w:rsidR="00D55FDD" w:rsidRPr="00D55FDD" w:rsidRDefault="00D55FDD" w:rsidP="00D55FDD">
            <w:pPr>
              <w:jc w:val="center"/>
            </w:pPr>
            <w:r w:rsidRPr="00D55FDD">
              <w:t>No School</w:t>
            </w:r>
          </w:p>
        </w:tc>
        <w:tc>
          <w:tcPr>
            <w:tcW w:w="2016" w:type="dxa"/>
          </w:tcPr>
          <w:p w:rsidR="005404BE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CC4EC6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D55FDD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55FDD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D55FDD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55FDD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55FDD" w:rsidRPr="00E60DBD" w:rsidRDefault="00D55FDD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D55FDD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 Noodles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5404BE" w:rsidRDefault="00D8319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Tossed </w:t>
            </w:r>
            <w:r w:rsidR="005404BE">
              <w:rPr>
                <w:sz w:val="16"/>
                <w:szCs w:val="16"/>
              </w:rPr>
              <w:t>Salad</w:t>
            </w:r>
          </w:p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D55FDD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4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D55FDD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404BE" w:rsidRDefault="00D8319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E2696A">
        <w:trPr>
          <w:trHeight w:hRule="exact" w:val="1711"/>
        </w:trPr>
        <w:tc>
          <w:tcPr>
            <w:tcW w:w="2016" w:type="dxa"/>
          </w:tcPr>
          <w:p w:rsidR="00A3297F" w:rsidRPr="002522BC" w:rsidRDefault="00A3297F" w:rsidP="00532C67">
            <w:pPr>
              <w:jc w:val="center"/>
            </w:pPr>
          </w:p>
        </w:tc>
        <w:tc>
          <w:tcPr>
            <w:tcW w:w="2016" w:type="dxa"/>
          </w:tcPr>
          <w:p w:rsidR="0048760D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A349B0" w:rsidRDefault="00A349B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32C67" w:rsidRPr="002522BC" w:rsidRDefault="00532C67" w:rsidP="00532C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8</w:t>
            </w:r>
          </w:p>
          <w:p w:rsidR="00283746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913834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DF1A69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 xml:space="preserve">Cheeseburger </w:t>
            </w:r>
          </w:p>
          <w:p w:rsidR="00283746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8374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5D2D8A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9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CC4EC6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B623B" w:rsidRDefault="005D2D8A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1B623B" w:rsidRDefault="0092127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:rsidR="001B623B" w:rsidRDefault="0092127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E2696A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Ham, Egg &amp; Cheese</w:t>
            </w:r>
          </w:p>
          <w:p w:rsidR="00E2696A" w:rsidRDefault="00E2696A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1B623B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  <w:r w:rsidR="0092127B">
              <w:rPr>
                <w:sz w:val="16"/>
                <w:szCs w:val="16"/>
              </w:rPr>
              <w:t xml:space="preserve"> / Egg Roll</w:t>
            </w:r>
          </w:p>
          <w:p w:rsidR="004C649D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C649D" w:rsidRPr="00552617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11</w:t>
            </w:r>
          </w:p>
          <w:p w:rsidR="0041589D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Buffalo Chicken Pizza</w:t>
            </w:r>
          </w:p>
          <w:p w:rsidR="001B623B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92127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:rsid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Hoagie</w:t>
            </w:r>
          </w:p>
          <w:p w:rsidR="0092127B" w:rsidRDefault="00CC4EC6" w:rsidP="0092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</w:p>
          <w:p w:rsidR="004C649D" w:rsidRDefault="00532C67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649D" w:rsidRP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Default="008F4EB9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Pr="006E5F63" w:rsidRDefault="008F4EB9" w:rsidP="008F4EB9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9B01C3" w:rsidRDefault="005D2D8A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623B" w:rsidRDefault="00CC4EC6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Pr="006E5F63" w:rsidRDefault="008F4EB9" w:rsidP="006E5F63">
            <w:pPr>
              <w:jc w:val="center"/>
              <w:rPr>
                <w:sz w:val="16"/>
                <w:szCs w:val="16"/>
              </w:rPr>
            </w:pPr>
          </w:p>
          <w:p w:rsidR="008F4EB9" w:rsidRPr="008F4EB9" w:rsidRDefault="008F4EB9" w:rsidP="00283746">
            <w:pPr>
              <w:jc w:val="center"/>
              <w:rPr>
                <w:b/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Pr="00ED3818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15</w:t>
            </w:r>
          </w:p>
          <w:p w:rsidR="00910E6E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Walking Taco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Or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Calzone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Refried Beans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Grape Tomatoes</w:t>
            </w:r>
          </w:p>
          <w:p w:rsidR="00532C67" w:rsidRPr="00A412A7" w:rsidRDefault="00532C67" w:rsidP="00532C67">
            <w:pPr>
              <w:jc w:val="center"/>
              <w:rPr>
                <w:sz w:val="14"/>
                <w:szCs w:val="14"/>
              </w:rPr>
            </w:pPr>
            <w:r w:rsidRPr="00532C67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5D2D8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16</w:t>
            </w:r>
          </w:p>
          <w:p w:rsidR="00FE55EF" w:rsidRDefault="00FE55EF" w:rsidP="00A349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A349B0">
              <w:rPr>
                <w:sz w:val="16"/>
                <w:szCs w:val="16"/>
              </w:rPr>
              <w:t>Spicy Chicken Patty</w:t>
            </w:r>
          </w:p>
          <w:p w:rsidR="00BD0ACE" w:rsidRDefault="00BD0AC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E2696A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BD0ACE" w:rsidRDefault="00A349B0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BD0ACE" w:rsidRDefault="00A825EB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934EC8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E2696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324E23" w:rsidRDefault="008867F7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324E23">
              <w:rPr>
                <w:sz w:val="16"/>
                <w:szCs w:val="16"/>
              </w:rPr>
              <w:t xml:space="preserve"> </w:t>
            </w:r>
          </w:p>
          <w:p w:rsidR="008867F7" w:rsidRDefault="00E2696A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8867F7">
              <w:rPr>
                <w:sz w:val="16"/>
                <w:szCs w:val="16"/>
              </w:rPr>
              <w:t>Broccoli</w:t>
            </w:r>
          </w:p>
          <w:p w:rsidR="008867F7" w:rsidRP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5D2D8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18</w:t>
            </w:r>
          </w:p>
          <w:p w:rsidR="00934EC8" w:rsidRPr="00A825EB" w:rsidRDefault="00913834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Cheese Pizza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Or</w:t>
            </w:r>
          </w:p>
          <w:p w:rsidR="009B01C3" w:rsidRPr="00A825EB" w:rsidRDefault="00532C67" w:rsidP="00A825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Peas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Baby Carrots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Choice of Fruit / Milk</w:t>
            </w:r>
          </w:p>
          <w:p w:rsidR="008867F7" w:rsidRPr="00934EC8" w:rsidRDefault="008867F7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760D" w:rsidP="008F4EB9"/>
        </w:tc>
      </w:tr>
      <w:tr w:rsidR="00A3297F" w:rsidTr="00913834">
        <w:trPr>
          <w:trHeight w:hRule="exact" w:val="1495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5404BE" w:rsidP="002522BC">
            <w:pPr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BE204D" w:rsidRPr="00A349B0" w:rsidRDefault="00532C67" w:rsidP="00D55FDD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 xml:space="preserve">January </w:t>
            </w:r>
            <w:r w:rsidR="005D2D8A">
              <w:rPr>
                <w:sz w:val="16"/>
                <w:szCs w:val="16"/>
              </w:rPr>
              <w:t>21</w:t>
            </w:r>
          </w:p>
          <w:p w:rsidR="00A349B0" w:rsidRDefault="00A349B0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Default="001B2CA4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Pr="001B2CA4" w:rsidRDefault="001B2CA4" w:rsidP="001B2CA4">
            <w:pPr>
              <w:jc w:val="center"/>
            </w:pPr>
            <w:r w:rsidRPr="001B2CA4">
              <w:t>No School</w:t>
            </w:r>
          </w:p>
        </w:tc>
        <w:tc>
          <w:tcPr>
            <w:tcW w:w="2016" w:type="dxa"/>
          </w:tcPr>
          <w:p w:rsidR="008F4EB9" w:rsidRPr="005D2D8A" w:rsidRDefault="00532C67" w:rsidP="008F4EB9">
            <w:pPr>
              <w:jc w:val="center"/>
              <w:rPr>
                <w:sz w:val="16"/>
                <w:szCs w:val="16"/>
              </w:rPr>
            </w:pPr>
            <w:r w:rsidRPr="005D2D8A">
              <w:rPr>
                <w:sz w:val="16"/>
                <w:szCs w:val="16"/>
              </w:rPr>
              <w:t xml:space="preserve">January </w:t>
            </w:r>
            <w:r w:rsidR="005D2D8A" w:rsidRPr="005D2D8A">
              <w:rPr>
                <w:sz w:val="16"/>
                <w:szCs w:val="16"/>
              </w:rPr>
              <w:t>22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55FDD" w:rsidRDefault="00D8319E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0D638D" w:rsidRPr="00163B9E" w:rsidRDefault="00D55FDD" w:rsidP="00D55FDD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532C67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</w:t>
            </w:r>
            <w:r w:rsidR="005D2D8A">
              <w:rPr>
                <w:sz w:val="16"/>
                <w:szCs w:val="16"/>
              </w:rPr>
              <w:t xml:space="preserve"> 23</w:t>
            </w:r>
          </w:p>
          <w:p w:rsidR="004C649D" w:rsidRPr="00A349B0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A349B0" w:rsidRPr="00A349B0" w:rsidRDefault="00A349B0" w:rsidP="008964B0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>Or</w:t>
            </w:r>
          </w:p>
          <w:p w:rsidR="00A349B0" w:rsidRDefault="00D8319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AA405A" w:rsidRDefault="00D8319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A405A" w:rsidRP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532C6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</w:t>
            </w:r>
            <w:r w:rsidR="005D2D8A">
              <w:rPr>
                <w:sz w:val="16"/>
                <w:szCs w:val="16"/>
              </w:rPr>
              <w:t xml:space="preserve"> 24</w:t>
            </w:r>
          </w:p>
          <w:p w:rsidR="004C649D" w:rsidRDefault="00A349B0" w:rsidP="00283746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>Hot Turkey Sandwich</w:t>
            </w:r>
          </w:p>
          <w:p w:rsidR="00A349B0" w:rsidRDefault="00A349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A405A" w:rsidRP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532C6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January </w:t>
            </w:r>
            <w:r w:rsidR="005D2D8A">
              <w:rPr>
                <w:sz w:val="16"/>
                <w:szCs w:val="16"/>
              </w:rPr>
              <w:t>25</w:t>
            </w:r>
          </w:p>
          <w:p w:rsidR="004C649D" w:rsidRDefault="00AA405A" w:rsidP="00283746">
            <w:pPr>
              <w:jc w:val="center"/>
              <w:rPr>
                <w:sz w:val="16"/>
                <w:szCs w:val="16"/>
              </w:rPr>
            </w:pPr>
            <w:r w:rsidRPr="00AA405A">
              <w:rPr>
                <w:sz w:val="16"/>
                <w:szCs w:val="16"/>
              </w:rPr>
              <w:t>Cheeseburger Sub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5D2D8A" w:rsidRDefault="005D2D8A" w:rsidP="00D221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43000" cy="8845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ubing[2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7F" w:rsidRPr="00B51FCA" w:rsidRDefault="00A3297F" w:rsidP="00CC7C03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506836" w:rsidRDefault="005D2D8A" w:rsidP="00D55FDD">
            <w:pPr>
              <w:jc w:val="center"/>
              <w:rPr>
                <w:sz w:val="16"/>
                <w:szCs w:val="16"/>
              </w:rPr>
            </w:pPr>
            <w:r w:rsidRPr="005D2D8A">
              <w:rPr>
                <w:sz w:val="16"/>
                <w:szCs w:val="16"/>
              </w:rPr>
              <w:t>January 28</w:t>
            </w:r>
          </w:p>
          <w:p w:rsidR="005D2D8A" w:rsidRDefault="005D2D8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5D2D8A" w:rsidRDefault="005D2D8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5D2D8A" w:rsidRDefault="005D2D8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D2D8A" w:rsidRDefault="005D2D8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</w:t>
            </w:r>
            <w:r w:rsidR="00D8319E">
              <w:rPr>
                <w:sz w:val="16"/>
                <w:szCs w:val="16"/>
              </w:rPr>
              <w:t>&amp; Cheese on F</w:t>
            </w:r>
            <w:r w:rsidR="00AA405A">
              <w:rPr>
                <w:sz w:val="16"/>
                <w:szCs w:val="16"/>
              </w:rPr>
              <w:t>latbread</w:t>
            </w:r>
          </w:p>
          <w:p w:rsidR="00AA405A" w:rsidRDefault="001B2CA4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/ Tomatoes</w:t>
            </w:r>
          </w:p>
          <w:p w:rsidR="00AA405A" w:rsidRPr="005D2D8A" w:rsidRDefault="00AA405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A405A" w:rsidRDefault="005D2D8A" w:rsidP="00AA40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29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A405A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913834" w:rsidRPr="006E5F63" w:rsidRDefault="00913834" w:rsidP="00283746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6F70E3" w:rsidRDefault="005D2D8A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30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F1A69" w:rsidRDefault="00D97EA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F1A69" w:rsidRDefault="00CC4EC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1B623B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  <w:r w:rsidR="005D2D8A">
              <w:rPr>
                <w:sz w:val="16"/>
                <w:szCs w:val="16"/>
              </w:rPr>
              <w:t>1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 Noodles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1B2CA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bookmarkStart w:id="0" w:name="_GoBack"/>
            <w:bookmarkEnd w:id="0"/>
            <w:r w:rsidR="00EC62BE">
              <w:rPr>
                <w:sz w:val="16"/>
                <w:szCs w:val="16"/>
              </w:rPr>
              <w:t xml:space="preserve">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5D2D8A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C62BE" w:rsidRDefault="001D0373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 Sandwich</w:t>
            </w:r>
          </w:p>
          <w:p w:rsidR="00EC62BE" w:rsidRDefault="00CC4EC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EC62BE">
              <w:rPr>
                <w:sz w:val="16"/>
                <w:szCs w:val="16"/>
              </w:rPr>
              <w:t xml:space="preserve">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7B29"/>
    <w:rsid w:val="00093D17"/>
    <w:rsid w:val="0009629A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B2CA4"/>
    <w:rsid w:val="001B623B"/>
    <w:rsid w:val="001C63DB"/>
    <w:rsid w:val="001D0373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24E23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760D"/>
    <w:rsid w:val="00487744"/>
    <w:rsid w:val="004923EE"/>
    <w:rsid w:val="004A6088"/>
    <w:rsid w:val="004B685C"/>
    <w:rsid w:val="004C649D"/>
    <w:rsid w:val="004D452B"/>
    <w:rsid w:val="004D70EF"/>
    <w:rsid w:val="004E2E18"/>
    <w:rsid w:val="004F2E46"/>
    <w:rsid w:val="005014E8"/>
    <w:rsid w:val="0050680D"/>
    <w:rsid w:val="00506836"/>
    <w:rsid w:val="005078D7"/>
    <w:rsid w:val="00507C2A"/>
    <w:rsid w:val="0051192F"/>
    <w:rsid w:val="00513D79"/>
    <w:rsid w:val="00532C67"/>
    <w:rsid w:val="00540343"/>
    <w:rsid w:val="005404BE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2D8A"/>
    <w:rsid w:val="005D6429"/>
    <w:rsid w:val="005F1CF7"/>
    <w:rsid w:val="005F25FD"/>
    <w:rsid w:val="00603ECE"/>
    <w:rsid w:val="006106A5"/>
    <w:rsid w:val="006200F2"/>
    <w:rsid w:val="00623437"/>
    <w:rsid w:val="00627E50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74237"/>
    <w:rsid w:val="0077431A"/>
    <w:rsid w:val="007B6798"/>
    <w:rsid w:val="008003F3"/>
    <w:rsid w:val="00804786"/>
    <w:rsid w:val="008149E5"/>
    <w:rsid w:val="0083208E"/>
    <w:rsid w:val="008403D3"/>
    <w:rsid w:val="00841987"/>
    <w:rsid w:val="00861FAA"/>
    <w:rsid w:val="008867F7"/>
    <w:rsid w:val="00886A57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127B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349B0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952CF"/>
    <w:rsid w:val="00AA405A"/>
    <w:rsid w:val="00AB641F"/>
    <w:rsid w:val="00AC50E0"/>
    <w:rsid w:val="00AF79FE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04D"/>
    <w:rsid w:val="00BE2689"/>
    <w:rsid w:val="00BE4788"/>
    <w:rsid w:val="00BF76B3"/>
    <w:rsid w:val="00C06085"/>
    <w:rsid w:val="00C17D43"/>
    <w:rsid w:val="00C2754C"/>
    <w:rsid w:val="00C35A32"/>
    <w:rsid w:val="00C55BA3"/>
    <w:rsid w:val="00C82287"/>
    <w:rsid w:val="00C93A0A"/>
    <w:rsid w:val="00CB1C18"/>
    <w:rsid w:val="00CB2CFB"/>
    <w:rsid w:val="00CC4EC6"/>
    <w:rsid w:val="00CC7C03"/>
    <w:rsid w:val="00CD167D"/>
    <w:rsid w:val="00CD1CBB"/>
    <w:rsid w:val="00CE5E6E"/>
    <w:rsid w:val="00D15785"/>
    <w:rsid w:val="00D221B8"/>
    <w:rsid w:val="00D25F8C"/>
    <w:rsid w:val="00D517D6"/>
    <w:rsid w:val="00D55FDD"/>
    <w:rsid w:val="00D74CF6"/>
    <w:rsid w:val="00D8319E"/>
    <w:rsid w:val="00D87517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2696A"/>
    <w:rsid w:val="00E36637"/>
    <w:rsid w:val="00E47CA4"/>
    <w:rsid w:val="00E54668"/>
    <w:rsid w:val="00E60DBD"/>
    <w:rsid w:val="00E7033D"/>
    <w:rsid w:val="00EB0634"/>
    <w:rsid w:val="00EB776F"/>
    <w:rsid w:val="00EC62BE"/>
    <w:rsid w:val="00ED0FB3"/>
    <w:rsid w:val="00ED3818"/>
    <w:rsid w:val="00EE2E36"/>
    <w:rsid w:val="00EF5B27"/>
    <w:rsid w:val="00F0172E"/>
    <w:rsid w:val="00F0749D"/>
    <w:rsid w:val="00F16D8B"/>
    <w:rsid w:val="00F46745"/>
    <w:rsid w:val="00F90A11"/>
    <w:rsid w:val="00FA585D"/>
    <w:rsid w:val="00FA7717"/>
    <w:rsid w:val="00FB18AF"/>
    <w:rsid w:val="00FD1814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C920A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7F58"/>
    <w:rsid w:val="000411AF"/>
    <w:rsid w:val="00071A14"/>
    <w:rsid w:val="000946BC"/>
    <w:rsid w:val="000B5137"/>
    <w:rsid w:val="000F44D1"/>
    <w:rsid w:val="001024D7"/>
    <w:rsid w:val="001143FA"/>
    <w:rsid w:val="00131A73"/>
    <w:rsid w:val="0014171C"/>
    <w:rsid w:val="001502DF"/>
    <w:rsid w:val="00175DDF"/>
    <w:rsid w:val="001771CF"/>
    <w:rsid w:val="001A29DC"/>
    <w:rsid w:val="001C07A5"/>
    <w:rsid w:val="002515FF"/>
    <w:rsid w:val="002745DE"/>
    <w:rsid w:val="002A556A"/>
    <w:rsid w:val="002C6AA0"/>
    <w:rsid w:val="002C7BF9"/>
    <w:rsid w:val="00352399"/>
    <w:rsid w:val="003734A2"/>
    <w:rsid w:val="003A6EAC"/>
    <w:rsid w:val="003C3006"/>
    <w:rsid w:val="003C4E4E"/>
    <w:rsid w:val="003F606B"/>
    <w:rsid w:val="004536C1"/>
    <w:rsid w:val="00464013"/>
    <w:rsid w:val="0046434A"/>
    <w:rsid w:val="0046738D"/>
    <w:rsid w:val="00480357"/>
    <w:rsid w:val="00495B5B"/>
    <w:rsid w:val="004B2F46"/>
    <w:rsid w:val="00555BD4"/>
    <w:rsid w:val="00564903"/>
    <w:rsid w:val="005D0E39"/>
    <w:rsid w:val="005E34B9"/>
    <w:rsid w:val="00643F30"/>
    <w:rsid w:val="00667C73"/>
    <w:rsid w:val="00672559"/>
    <w:rsid w:val="006A32EB"/>
    <w:rsid w:val="006D58B0"/>
    <w:rsid w:val="006E75B0"/>
    <w:rsid w:val="00740DFE"/>
    <w:rsid w:val="007E4133"/>
    <w:rsid w:val="008C5E13"/>
    <w:rsid w:val="008D2D22"/>
    <w:rsid w:val="008D418C"/>
    <w:rsid w:val="008F3D2E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775B5"/>
    <w:rsid w:val="00CA22E2"/>
    <w:rsid w:val="00D3757A"/>
    <w:rsid w:val="00D612B6"/>
    <w:rsid w:val="00DC1CBF"/>
    <w:rsid w:val="00DD1320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64798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336D1-C9F1-405C-8324-F2F3E558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57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2018-08-16T13:55:00Z</cp:lastPrinted>
  <dcterms:created xsi:type="dcterms:W3CDTF">2018-12-04T18:39:00Z</dcterms:created>
  <dcterms:modified xsi:type="dcterms:W3CDTF">2018-12-11T19:14:00Z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