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- 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1732AD">
                                  <w:rPr>
                                    <w:sz w:val="28"/>
                                    <w:szCs w:val="28"/>
                                  </w:rPr>
                                  <w:t xml:space="preserve"> January</w:t>
                                </w:r>
                                <w:r w:rsidR="00C93A0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1732AD">
                                  <w:rPr>
                                    <w:sz w:val="28"/>
                                    <w:szCs w:val="28"/>
                                  </w:rPr>
                                  <w:t>2019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- 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1732AD">
                            <w:rPr>
                              <w:sz w:val="28"/>
                              <w:szCs w:val="28"/>
                            </w:rPr>
                            <w:t xml:space="preserve"> January</w:t>
                          </w:r>
                          <w:r w:rsidR="00C93A0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732AD">
                            <w:rPr>
                              <w:sz w:val="28"/>
                              <w:szCs w:val="28"/>
                            </w:rPr>
                            <w:t>2019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1A0B6E">
            <w:r>
              <w:rPr>
                <w:noProof/>
              </w:rPr>
              <w:drawing>
                <wp:inline distT="0" distB="0" distL="0" distR="0">
                  <wp:extent cx="1143000" cy="8572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anuary-month-kids-ice-skating[1]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Pr="00E60DBD" w:rsidRDefault="00992913" w:rsidP="00992913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6590C" w:rsidRDefault="001A0B6E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</w:t>
            </w:r>
          </w:p>
          <w:p w:rsidR="001A0B6E" w:rsidRDefault="001A0B6E" w:rsidP="00B6590C">
            <w:pPr>
              <w:jc w:val="center"/>
              <w:rPr>
                <w:sz w:val="16"/>
                <w:szCs w:val="16"/>
              </w:rPr>
            </w:pPr>
          </w:p>
          <w:p w:rsidR="001A0B6E" w:rsidRDefault="001A0B6E" w:rsidP="00B6590C">
            <w:pPr>
              <w:jc w:val="center"/>
              <w:rPr>
                <w:sz w:val="16"/>
                <w:szCs w:val="16"/>
              </w:rPr>
            </w:pPr>
          </w:p>
          <w:p w:rsidR="001A0B6E" w:rsidRPr="008B5A33" w:rsidRDefault="001A0B6E" w:rsidP="00B6590C">
            <w:pPr>
              <w:jc w:val="center"/>
            </w:pPr>
            <w:r w:rsidRPr="008B5A33">
              <w:t>No School</w:t>
            </w:r>
          </w:p>
          <w:p w:rsidR="00B6590C" w:rsidRPr="00992913" w:rsidRDefault="00B6590C" w:rsidP="001A0B6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6590C" w:rsidRDefault="001A0B6E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</w:t>
            </w:r>
            <w:r w:rsidR="00B6590C">
              <w:rPr>
                <w:sz w:val="16"/>
                <w:szCs w:val="16"/>
              </w:rPr>
              <w:t xml:space="preserve"> 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Chicken </w:t>
            </w:r>
            <w:r w:rsidR="008B5A33">
              <w:rPr>
                <w:sz w:val="16"/>
                <w:szCs w:val="16"/>
              </w:rPr>
              <w:t>Patty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6590C" w:rsidRDefault="008B5A33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Cheeseburger </w:t>
            </w:r>
          </w:p>
          <w:p w:rsidR="00B6590C" w:rsidRDefault="008B5A33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8A4C55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Fruit / Milk</w:t>
            </w:r>
          </w:p>
          <w:p w:rsidR="00B6590C" w:rsidRPr="00E60DBD" w:rsidRDefault="00B6590C" w:rsidP="008A4C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A4C55" w:rsidRDefault="001A0B6E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3</w:t>
            </w:r>
          </w:p>
          <w:p w:rsidR="00B6590C" w:rsidRDefault="008B5A33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Alfredo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6590C" w:rsidRDefault="008B5A33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 Salad W / Roll</w:t>
            </w:r>
          </w:p>
          <w:p w:rsidR="00B6590C" w:rsidRDefault="008B5A33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Broccoli</w:t>
            </w:r>
          </w:p>
          <w:p w:rsidR="008B5A33" w:rsidRDefault="008B5A33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8A4C55" w:rsidRPr="00E60DBD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7839E9" w:rsidRDefault="001A0B6E" w:rsidP="007839E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January 4</w:t>
            </w:r>
          </w:p>
          <w:p w:rsidR="008A4C55" w:rsidRPr="00326535" w:rsidRDefault="008B5A33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Cheese</w:t>
            </w:r>
            <w:r w:rsidR="009862A4">
              <w:rPr>
                <w:sz w:val="16"/>
                <w:szCs w:val="16"/>
              </w:rPr>
              <w:t xml:space="preserve"> Pizza</w:t>
            </w:r>
          </w:p>
          <w:p w:rsidR="008A4C55" w:rsidRPr="00326535" w:rsidRDefault="008A4C55" w:rsidP="008A4C55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 xml:space="preserve">Or </w:t>
            </w:r>
          </w:p>
          <w:p w:rsidR="008A4C55" w:rsidRPr="00326535" w:rsidRDefault="008B5A33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:rsidR="008A4C55" w:rsidRPr="00326535" w:rsidRDefault="00C77DB0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Sweet Potato Fries</w:t>
            </w:r>
          </w:p>
          <w:p w:rsidR="008A4C55" w:rsidRPr="00326535" w:rsidRDefault="003D398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W/ Dip</w:t>
            </w:r>
          </w:p>
          <w:p w:rsidR="008A4C55" w:rsidRPr="00326535" w:rsidRDefault="008A4C55" w:rsidP="008A4C55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Choice of Fruit / Milk</w:t>
            </w:r>
          </w:p>
          <w:p w:rsidR="00992913" w:rsidRDefault="00992913" w:rsidP="00992913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8A4C55" w:rsidRDefault="008A4C55" w:rsidP="00992913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992913" w:rsidRPr="00861FAA" w:rsidRDefault="00992913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97260C" w:rsidRDefault="0097260C" w:rsidP="002B54B0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992913" w:rsidRPr="00552617" w:rsidRDefault="00992913" w:rsidP="002B54B0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:rsidTr="00241419">
        <w:trPr>
          <w:trHeight w:hRule="exact" w:val="1500"/>
        </w:trPr>
        <w:tc>
          <w:tcPr>
            <w:tcW w:w="2016" w:type="dxa"/>
          </w:tcPr>
          <w:p w:rsidR="00C22236" w:rsidRPr="002522BC" w:rsidRDefault="00C22236" w:rsidP="00BE1EA7">
            <w:pPr>
              <w:jc w:val="center"/>
            </w:pPr>
          </w:p>
        </w:tc>
        <w:tc>
          <w:tcPr>
            <w:tcW w:w="2016" w:type="dxa"/>
          </w:tcPr>
          <w:p w:rsidR="004708B7" w:rsidRDefault="001A0B6E" w:rsidP="005E39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7</w:t>
            </w:r>
          </w:p>
          <w:p w:rsidR="004603D2" w:rsidRDefault="004603D2" w:rsidP="005E39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Chicken</w:t>
            </w:r>
          </w:p>
          <w:p w:rsidR="004603D2" w:rsidRDefault="004603D2" w:rsidP="005E39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4603D2" w:rsidRDefault="004603D2" w:rsidP="005E39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603D2" w:rsidRDefault="004603D2" w:rsidP="005E39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Cheesesteak</w:t>
            </w:r>
          </w:p>
          <w:p w:rsidR="004603D2" w:rsidRDefault="002910BC" w:rsidP="002910B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Emoji Fries</w:t>
            </w:r>
          </w:p>
          <w:p w:rsidR="004603D2" w:rsidRDefault="004603D2" w:rsidP="005E39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4603D2" w:rsidRPr="00B6590C" w:rsidRDefault="004603D2" w:rsidP="005E39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603D2" w:rsidRDefault="001A0B6E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8</w:t>
            </w:r>
            <w:r w:rsidR="00B6590C">
              <w:rPr>
                <w:sz w:val="16"/>
                <w:szCs w:val="16"/>
              </w:rPr>
              <w:t xml:space="preserve"> </w:t>
            </w:r>
          </w:p>
          <w:p w:rsidR="00C77DB0" w:rsidRDefault="004603D2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Stuffed Shells </w:t>
            </w:r>
          </w:p>
          <w:p w:rsidR="00B6590C" w:rsidRDefault="004603D2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Roll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910BC" w:rsidRDefault="002910B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  <w:r>
              <w:rPr>
                <w:sz w:val="16"/>
                <w:szCs w:val="16"/>
              </w:rPr>
              <w:br/>
              <w:t>Steamed Carrots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Default="00C22236" w:rsidP="00022BC5">
            <w:pPr>
              <w:jc w:val="center"/>
              <w:rPr>
                <w:sz w:val="16"/>
                <w:szCs w:val="16"/>
              </w:rPr>
            </w:pPr>
          </w:p>
          <w:p w:rsidR="00B6590C" w:rsidRPr="00E20886" w:rsidRDefault="00B6590C" w:rsidP="00022B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6590C" w:rsidRDefault="001A0B6E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9</w:t>
            </w:r>
            <w:r w:rsidR="00B6590C">
              <w:rPr>
                <w:sz w:val="16"/>
                <w:szCs w:val="16"/>
              </w:rPr>
              <w:t xml:space="preserve"> </w:t>
            </w:r>
          </w:p>
          <w:p w:rsidR="003C3CD9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Nuggets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Roll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6590C" w:rsidRDefault="001A0B6E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B6590C" w:rsidRDefault="003C3CD9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8B66FA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B6590C" w:rsidRPr="00E36637" w:rsidRDefault="00B6590C" w:rsidP="004708B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0F0330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10</w:t>
            </w:r>
          </w:p>
          <w:p w:rsidR="00440186" w:rsidRDefault="00C77DB0" w:rsidP="004401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Macaroni &amp; Cheese</w:t>
            </w:r>
          </w:p>
          <w:p w:rsidR="00C77DB0" w:rsidRDefault="00C77DB0" w:rsidP="004401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CD363C" w:rsidRDefault="00CD363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05502C" w:rsidRDefault="00CD363C" w:rsidP="00C77D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</w:t>
            </w:r>
            <w:r w:rsidR="00C77DB0">
              <w:rPr>
                <w:sz w:val="16"/>
                <w:szCs w:val="16"/>
              </w:rPr>
              <w:t xml:space="preserve"> / Roll</w:t>
            </w:r>
          </w:p>
          <w:p w:rsidR="00440186" w:rsidRDefault="00440186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2910BC" w:rsidRDefault="003C3CD9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  <w:r w:rsidR="00C77DB0">
              <w:rPr>
                <w:sz w:val="16"/>
                <w:szCs w:val="16"/>
              </w:rPr>
              <w:t xml:space="preserve"> </w:t>
            </w:r>
          </w:p>
          <w:p w:rsidR="002910BC" w:rsidRDefault="002910B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05502C" w:rsidRDefault="0005502C" w:rsidP="00B6590C">
            <w:pPr>
              <w:jc w:val="center"/>
              <w:rPr>
                <w:sz w:val="16"/>
                <w:szCs w:val="16"/>
              </w:rPr>
            </w:pPr>
          </w:p>
          <w:p w:rsidR="00CD363C" w:rsidRDefault="00CD363C" w:rsidP="00B6590C">
            <w:pPr>
              <w:jc w:val="center"/>
              <w:rPr>
                <w:sz w:val="16"/>
                <w:szCs w:val="16"/>
              </w:rPr>
            </w:pPr>
          </w:p>
          <w:p w:rsidR="00CD363C" w:rsidRPr="00552617" w:rsidRDefault="00CD363C" w:rsidP="00B6590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0F0330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11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A0B6E" w:rsidRDefault="001A0B6E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Sticks W/ Dip</w:t>
            </w:r>
          </w:p>
          <w:p w:rsidR="00C22236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BE1EA7" w:rsidRDefault="00BE1EA7" w:rsidP="00BE1EA7">
            <w:pPr>
              <w:jc w:val="center"/>
              <w:rPr>
                <w:sz w:val="16"/>
                <w:szCs w:val="16"/>
              </w:rPr>
            </w:pPr>
          </w:p>
          <w:p w:rsidR="00BE1EA7" w:rsidRPr="00BE1EA7" w:rsidRDefault="00BE1EA7" w:rsidP="00BE1E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:rsidR="00C22236" w:rsidRPr="005C22DF" w:rsidRDefault="00C22236" w:rsidP="00022BC5">
            <w:pPr>
              <w:rPr>
                <w:sz w:val="16"/>
                <w:szCs w:val="16"/>
              </w:rPr>
            </w:pPr>
          </w:p>
        </w:tc>
      </w:tr>
      <w:tr w:rsidR="00C22236" w:rsidTr="00241419">
        <w:trPr>
          <w:trHeight w:hRule="exact" w:val="1500"/>
        </w:trPr>
        <w:tc>
          <w:tcPr>
            <w:tcW w:w="2016" w:type="dxa"/>
          </w:tcPr>
          <w:p w:rsidR="00C22236" w:rsidRPr="001750D4" w:rsidRDefault="00C22236" w:rsidP="00C22236">
            <w:pPr>
              <w:rPr>
                <w:b/>
                <w:sz w:val="16"/>
                <w:szCs w:val="16"/>
                <w:u w:val="single"/>
              </w:rPr>
            </w:pPr>
          </w:p>
          <w:p w:rsidR="00C22236" w:rsidRPr="001750D4" w:rsidRDefault="00C22236" w:rsidP="00C22236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C22236" w:rsidRPr="001750D4" w:rsidRDefault="00C22236" w:rsidP="00C22236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BE1EA7" w:rsidRDefault="000F0330" w:rsidP="00BE1E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14</w:t>
            </w:r>
          </w:p>
          <w:p w:rsidR="004603D2" w:rsidRPr="00A73970" w:rsidRDefault="004603D2" w:rsidP="004603D2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Tomato soup</w:t>
            </w:r>
          </w:p>
          <w:p w:rsidR="004603D2" w:rsidRPr="00A73970" w:rsidRDefault="004603D2" w:rsidP="004603D2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Grilled Cheese Sandwich</w:t>
            </w:r>
          </w:p>
          <w:p w:rsidR="004603D2" w:rsidRPr="00A73970" w:rsidRDefault="004603D2" w:rsidP="004603D2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Or</w:t>
            </w:r>
          </w:p>
          <w:p w:rsidR="004603D2" w:rsidRPr="00A73970" w:rsidRDefault="003C3CD9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4603D2" w:rsidRPr="00A73970" w:rsidRDefault="004603D2" w:rsidP="004603D2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 xml:space="preserve">Peas </w:t>
            </w:r>
          </w:p>
          <w:p w:rsidR="004603D2" w:rsidRPr="00A73970" w:rsidRDefault="004603D2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4603D2" w:rsidRPr="004603D2" w:rsidRDefault="004603D2" w:rsidP="004603D2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603D2" w:rsidRDefault="000F0330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15</w:t>
            </w:r>
          </w:p>
          <w:p w:rsidR="004603D2" w:rsidRDefault="004603D2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Walking Taco</w:t>
            </w:r>
          </w:p>
          <w:p w:rsidR="004603D2" w:rsidRDefault="004603D2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603D2" w:rsidRDefault="00B044BF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Chicken Sandwich</w:t>
            </w:r>
          </w:p>
          <w:p w:rsidR="004603D2" w:rsidRDefault="004603D2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4603D2" w:rsidRDefault="004603D2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A73970" w:rsidRDefault="004603D2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4603D2" w:rsidRPr="00FD3FF0" w:rsidRDefault="004603D2" w:rsidP="00502D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73970" w:rsidRDefault="000F0330" w:rsidP="00A739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16</w:t>
            </w:r>
          </w:p>
          <w:p w:rsidR="004603D2" w:rsidRDefault="001A0B6E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Lasagna</w:t>
            </w:r>
          </w:p>
          <w:p w:rsidR="009862A4" w:rsidRDefault="009862A4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9862A4" w:rsidRDefault="009862A4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9862A4" w:rsidRDefault="00440186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Wrap</w:t>
            </w:r>
          </w:p>
          <w:p w:rsidR="009862A4" w:rsidRDefault="003C3CD9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9862A4" w:rsidRDefault="003C3CD9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:rsidR="009862A4" w:rsidRPr="00E36637" w:rsidRDefault="009862A4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9862A4" w:rsidRDefault="000F0330" w:rsidP="00986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17</w:t>
            </w:r>
          </w:p>
          <w:p w:rsidR="009862A4" w:rsidRDefault="009862A4" w:rsidP="00986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Mashed Potato Bowl</w:t>
            </w:r>
          </w:p>
          <w:p w:rsidR="009862A4" w:rsidRDefault="009862A4" w:rsidP="00986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9862A4" w:rsidRDefault="009862A4" w:rsidP="00986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9862A4" w:rsidRDefault="009862A4" w:rsidP="00986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:rsidR="009862A4" w:rsidRDefault="003C3CD9" w:rsidP="00986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9862A4" w:rsidRDefault="007904FF" w:rsidP="00986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</w:t>
            </w:r>
            <w:r w:rsidR="009862A4">
              <w:rPr>
                <w:sz w:val="16"/>
                <w:szCs w:val="16"/>
              </w:rPr>
              <w:t xml:space="preserve"> Tomatoes</w:t>
            </w:r>
          </w:p>
          <w:p w:rsidR="00022BC5" w:rsidRDefault="009862A4" w:rsidP="00986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9862A4" w:rsidRPr="00934EC8" w:rsidRDefault="009862A4" w:rsidP="00022B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73970" w:rsidRDefault="000F033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18</w:t>
            </w:r>
          </w:p>
          <w:p w:rsidR="00CD363C" w:rsidRDefault="00CD363C" w:rsidP="00CD36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:rsidR="00CD363C" w:rsidRDefault="00CD363C" w:rsidP="00CD36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D363C" w:rsidRDefault="00CD363C" w:rsidP="00CD36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CD363C" w:rsidRDefault="001A0B6E" w:rsidP="00CD36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CD363C" w:rsidRDefault="00CD363C" w:rsidP="00CD36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4603D2" w:rsidRPr="00934EC8" w:rsidRDefault="00CD363C" w:rsidP="00CD36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8B66FA" w:rsidRDefault="00433F4D" w:rsidP="00C2223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Pre-K Alternative</w:t>
            </w:r>
            <w:r w:rsidR="00C77DB0">
              <w:rPr>
                <w:sz w:val="16"/>
                <w:szCs w:val="16"/>
              </w:rPr>
              <w:t>:</w:t>
            </w:r>
          </w:p>
          <w:p w:rsidR="008B66FA" w:rsidRDefault="008B66FA" w:rsidP="00C22236">
            <w:pPr>
              <w:rPr>
                <w:sz w:val="16"/>
                <w:szCs w:val="16"/>
              </w:rPr>
            </w:pPr>
          </w:p>
          <w:p w:rsidR="00027899" w:rsidRPr="00D1272A" w:rsidRDefault="00E76F28" w:rsidP="00C2223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Jan. 29th – chicken Nuggets w/ roll</w:t>
            </w:r>
          </w:p>
        </w:tc>
      </w:tr>
      <w:tr w:rsidR="00C22236" w:rsidTr="00241419">
        <w:trPr>
          <w:trHeight w:hRule="exact" w:val="1500"/>
        </w:trPr>
        <w:tc>
          <w:tcPr>
            <w:tcW w:w="2016" w:type="dxa"/>
          </w:tcPr>
          <w:p w:rsidR="00B566CB" w:rsidRPr="00B566CB" w:rsidRDefault="00B566CB" w:rsidP="00B566CB"/>
        </w:tc>
        <w:tc>
          <w:tcPr>
            <w:tcW w:w="2016" w:type="dxa"/>
          </w:tcPr>
          <w:p w:rsidR="0005502C" w:rsidRDefault="000F0330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21</w:t>
            </w:r>
          </w:p>
          <w:p w:rsidR="00B044BF" w:rsidRDefault="00B044BF" w:rsidP="00B044BF">
            <w:pPr>
              <w:jc w:val="center"/>
              <w:rPr>
                <w:sz w:val="16"/>
                <w:szCs w:val="16"/>
              </w:rPr>
            </w:pPr>
          </w:p>
          <w:p w:rsidR="00E76F28" w:rsidRDefault="00E76F28" w:rsidP="00B044BF">
            <w:pPr>
              <w:jc w:val="center"/>
              <w:rPr>
                <w:sz w:val="16"/>
                <w:szCs w:val="16"/>
              </w:rPr>
            </w:pPr>
          </w:p>
          <w:p w:rsidR="00E76F28" w:rsidRPr="00CD363C" w:rsidRDefault="00E76F28" w:rsidP="00B044B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05502C" w:rsidRDefault="000F0330" w:rsidP="00A7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22</w:t>
            </w:r>
          </w:p>
          <w:p w:rsidR="00B044BF" w:rsidRDefault="00B044BF" w:rsidP="003C3C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Sticks</w:t>
            </w:r>
          </w:p>
          <w:p w:rsidR="00B044BF" w:rsidRDefault="00B044BF" w:rsidP="003C3C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B044BF" w:rsidRDefault="00B044BF" w:rsidP="003C3C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044BF" w:rsidRDefault="003C3CD9" w:rsidP="003C3C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Fish Nuggets </w:t>
            </w:r>
          </w:p>
          <w:p w:rsidR="00B044BF" w:rsidRDefault="00B044BF" w:rsidP="003C3C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B044BF" w:rsidRDefault="00B044BF" w:rsidP="003C3C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B044BF" w:rsidRPr="00CD363C" w:rsidRDefault="00B044BF" w:rsidP="003C3C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05502C" w:rsidRDefault="000F0330" w:rsidP="004603D2">
            <w:pPr>
              <w:jc w:val="center"/>
              <w:rPr>
                <w:sz w:val="16"/>
                <w:szCs w:val="16"/>
              </w:rPr>
            </w:pPr>
            <w:r w:rsidRPr="000F0330">
              <w:rPr>
                <w:sz w:val="16"/>
                <w:szCs w:val="16"/>
              </w:rPr>
              <w:t>January 23</w:t>
            </w:r>
          </w:p>
          <w:p w:rsidR="00B044BF" w:rsidRDefault="003C3CD9" w:rsidP="003C3C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Macaroni &amp; Beef Pasta</w:t>
            </w:r>
          </w:p>
          <w:p w:rsidR="00E76F28" w:rsidRDefault="00E76F28" w:rsidP="003C3C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E76F28" w:rsidRDefault="00E76F28" w:rsidP="003C3C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76F28" w:rsidRDefault="003C3CD9" w:rsidP="003C3C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 Salad W/ Roll</w:t>
            </w:r>
          </w:p>
          <w:p w:rsidR="00E76F28" w:rsidRDefault="00E76F28" w:rsidP="003C3C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Cheesy Broccoli</w:t>
            </w:r>
          </w:p>
          <w:p w:rsidR="00E76F28" w:rsidRDefault="00E76F28" w:rsidP="003C3C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E76F28" w:rsidRDefault="00E76F28" w:rsidP="003C3C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E76F28" w:rsidRPr="000F0330" w:rsidRDefault="00E76F28" w:rsidP="004603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05502C" w:rsidRDefault="000F0330" w:rsidP="0005502C">
            <w:pPr>
              <w:jc w:val="center"/>
              <w:rPr>
                <w:sz w:val="16"/>
                <w:szCs w:val="16"/>
              </w:rPr>
            </w:pPr>
            <w:r w:rsidRPr="000F0330">
              <w:rPr>
                <w:sz w:val="16"/>
                <w:szCs w:val="16"/>
              </w:rPr>
              <w:t>January 24</w:t>
            </w:r>
          </w:p>
          <w:p w:rsidR="00B044BF" w:rsidRDefault="00B044BF" w:rsidP="00B044B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Turkey Sandwich</w:t>
            </w:r>
          </w:p>
          <w:p w:rsidR="00B044BF" w:rsidRDefault="00B044BF" w:rsidP="00B044B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044BF" w:rsidRDefault="00B044BF" w:rsidP="00B044B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Hoagie</w:t>
            </w:r>
          </w:p>
          <w:p w:rsidR="00B044BF" w:rsidRDefault="00B044BF" w:rsidP="00B044B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Emoji Fries</w:t>
            </w:r>
          </w:p>
          <w:p w:rsidR="00E76F28" w:rsidRDefault="00E76F28" w:rsidP="00B044B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E76F28" w:rsidRPr="000F0330" w:rsidRDefault="00E76F28" w:rsidP="00B044B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05502C" w:rsidRDefault="000F0330" w:rsidP="0005502C">
            <w:pPr>
              <w:jc w:val="center"/>
              <w:rPr>
                <w:sz w:val="16"/>
                <w:szCs w:val="16"/>
              </w:rPr>
            </w:pPr>
            <w:r w:rsidRPr="000F0330">
              <w:rPr>
                <w:sz w:val="16"/>
                <w:szCs w:val="16"/>
              </w:rPr>
              <w:t>January 25</w:t>
            </w:r>
          </w:p>
          <w:p w:rsidR="00B044BF" w:rsidRDefault="00B044BF" w:rsidP="000550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:rsidR="00B044BF" w:rsidRDefault="00B044BF" w:rsidP="000550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044BF" w:rsidRDefault="00B044BF" w:rsidP="000550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Sandwich</w:t>
            </w:r>
          </w:p>
          <w:p w:rsidR="00E76F28" w:rsidRDefault="00E76F28" w:rsidP="000550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:rsidR="00E76F28" w:rsidRDefault="00E76F28" w:rsidP="000550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w/ dip</w:t>
            </w:r>
          </w:p>
          <w:p w:rsidR="00E76F28" w:rsidRDefault="00E76F28" w:rsidP="000550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E76F28" w:rsidRDefault="00E76F28" w:rsidP="0005502C">
            <w:pPr>
              <w:jc w:val="center"/>
              <w:rPr>
                <w:sz w:val="16"/>
                <w:szCs w:val="16"/>
              </w:rPr>
            </w:pPr>
          </w:p>
          <w:p w:rsidR="00B044BF" w:rsidRPr="000F0330" w:rsidRDefault="00B044BF" w:rsidP="00B044BF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A83E8C" w:rsidP="00C22236">
            <w:r>
              <w:t>Elementary</w:t>
            </w:r>
            <w:r w:rsidR="00C22236">
              <w:t>-</w:t>
            </w:r>
          </w:p>
          <w:p w:rsidR="00C22236" w:rsidRDefault="0093376A" w:rsidP="00C22236">
            <w:r>
              <w:t>$ 2.60</w:t>
            </w:r>
          </w:p>
          <w:p w:rsidR="00C22236" w:rsidRDefault="00C22236" w:rsidP="00C22236">
            <w:r>
              <w:t>Milk - .50</w:t>
            </w:r>
          </w:p>
          <w:p w:rsidR="00C22236" w:rsidRDefault="00C22236" w:rsidP="00C22236">
            <w:r>
              <w:t>Reduced - .40</w:t>
            </w:r>
          </w:p>
          <w:p w:rsidR="00C22236" w:rsidRDefault="00C22236" w:rsidP="00C22236"/>
        </w:tc>
      </w:tr>
      <w:tr w:rsidR="00E76F28" w:rsidRPr="00B51FCA" w:rsidTr="00241419">
        <w:trPr>
          <w:trHeight w:hRule="exact" w:val="1500"/>
        </w:trPr>
        <w:tc>
          <w:tcPr>
            <w:tcW w:w="2016" w:type="dxa"/>
          </w:tcPr>
          <w:p w:rsidR="00E76F28" w:rsidRPr="006C4DF2" w:rsidRDefault="00E76F28" w:rsidP="00E76F28">
            <w:pPr>
              <w:jc w:val="center"/>
              <w:rPr>
                <w:b/>
                <w:sz w:val="22"/>
                <w:szCs w:val="22"/>
              </w:rPr>
            </w:pPr>
            <w:r w:rsidRPr="006C4DF2">
              <w:rPr>
                <w:b/>
                <w:sz w:val="22"/>
                <w:szCs w:val="22"/>
              </w:rPr>
              <w:t>PLEASE NOTE:</w:t>
            </w:r>
          </w:p>
          <w:p w:rsidR="00E76F28" w:rsidRPr="006C4DF2" w:rsidRDefault="00E76F28" w:rsidP="00E76F28">
            <w:pPr>
              <w:jc w:val="center"/>
              <w:rPr>
                <w:b/>
                <w:sz w:val="22"/>
                <w:szCs w:val="22"/>
              </w:rPr>
            </w:pPr>
            <w:r w:rsidRPr="006C4DF2">
              <w:rPr>
                <w:b/>
                <w:sz w:val="22"/>
                <w:szCs w:val="22"/>
              </w:rPr>
              <w:t>STUDENTS ARE NOT ABLE TO HEAT PACKED LUNCHES</w:t>
            </w:r>
          </w:p>
          <w:p w:rsidR="00E76F28" w:rsidRPr="0093376A" w:rsidRDefault="00E76F28" w:rsidP="00E76F28">
            <w:pPr>
              <w:jc w:val="center"/>
              <w:rPr>
                <w:b/>
              </w:rPr>
            </w:pPr>
          </w:p>
          <w:p w:rsidR="00E76F28" w:rsidRPr="00B51FCA" w:rsidRDefault="00E76F28" w:rsidP="00E76F28">
            <w:pPr>
              <w:jc w:val="center"/>
              <w:rPr>
                <w:b/>
                <w:i/>
              </w:rPr>
            </w:pPr>
          </w:p>
          <w:p w:rsidR="00E76F28" w:rsidRPr="00B51FCA" w:rsidRDefault="00E76F28" w:rsidP="00E76F28">
            <w:pPr>
              <w:jc w:val="center"/>
              <w:rPr>
                <w:b/>
                <w:i/>
              </w:rPr>
            </w:pPr>
          </w:p>
        </w:tc>
        <w:tc>
          <w:tcPr>
            <w:tcW w:w="2016" w:type="dxa"/>
          </w:tcPr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 w:rsidRPr="001A0B6E">
              <w:rPr>
                <w:sz w:val="16"/>
                <w:szCs w:val="16"/>
              </w:rPr>
              <w:t>January</w:t>
            </w:r>
            <w:r>
              <w:rPr>
                <w:sz w:val="16"/>
                <w:szCs w:val="16"/>
              </w:rPr>
              <w:t xml:space="preserve"> 28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Noodle Soup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Hoagie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E76F28" w:rsidRPr="001A0B6E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B56620" w:rsidRDefault="00B56620" w:rsidP="00B566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29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 on Cob</w:t>
            </w:r>
          </w:p>
          <w:p w:rsidR="00E76F28" w:rsidRPr="00B51FCA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30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3C3CD9" w:rsidRDefault="003C3CD9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E76F28" w:rsidRPr="00B51FCA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31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Alfredo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76F28" w:rsidRDefault="003C3CD9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Broccoli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E76F28" w:rsidRPr="00B51FCA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E76F28" w:rsidRDefault="00370A57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</w:t>
            </w:r>
            <w:bookmarkStart w:id="0" w:name="_GoBack"/>
            <w:bookmarkEnd w:id="0"/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Stuffed Crust Pizza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Sloppy Joe Sandwich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Peas 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E76F28" w:rsidRPr="00CD363C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E76F28" w:rsidRPr="00B51FCA" w:rsidRDefault="00E76F28" w:rsidP="00E76F28">
            <w:pPr>
              <w:jc w:val="center"/>
              <w:rPr>
                <w:b/>
                <w:i/>
                <w:noProof/>
              </w:rPr>
            </w:pPr>
          </w:p>
          <w:p w:rsidR="00E76F28" w:rsidRPr="00B51FCA" w:rsidRDefault="00E76F28" w:rsidP="00E76F28">
            <w:pPr>
              <w:jc w:val="center"/>
              <w:rPr>
                <w:b/>
                <w:i/>
                <w:noProof/>
              </w:rPr>
            </w:pPr>
          </w:p>
          <w:p w:rsidR="00E76F28" w:rsidRPr="00B51FCA" w:rsidRDefault="00E76F28" w:rsidP="00E76F28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  <w:noProof/>
              </w:rPr>
              <w:t>Menu subject to change</w:t>
            </w:r>
          </w:p>
        </w:tc>
      </w:tr>
    </w:tbl>
    <w:p w:rsidR="00A3297F" w:rsidRPr="00B51FCA" w:rsidRDefault="008F2A04">
      <w:pPr>
        <w:jc w:val="center"/>
        <w:rPr>
          <w:i/>
        </w:rPr>
      </w:pPr>
      <w:r>
        <w:rPr>
          <w:i/>
        </w:rPr>
        <w:t xml:space="preserve">No Breakfast on </w:t>
      </w:r>
      <w:r w:rsidR="00B51ABA">
        <w:rPr>
          <w:i/>
        </w:rPr>
        <w:t>two-hour</w:t>
      </w:r>
      <w:r>
        <w:rPr>
          <w:i/>
        </w:rPr>
        <w:t xml:space="preserve"> delay</w:t>
      </w:r>
      <w:r w:rsidR="00B51ABA">
        <w:rPr>
          <w:i/>
        </w:rPr>
        <w:t>s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063174"/>
    <w:multiLevelType w:val="hybridMultilevel"/>
    <w:tmpl w:val="EFCC0990"/>
    <w:lvl w:ilvl="0" w:tplc="234CA5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DA9B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106E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5AAD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CC75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08A9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B683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9687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7AE8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03344"/>
    <w:rsid w:val="000134BD"/>
    <w:rsid w:val="00022BC5"/>
    <w:rsid w:val="00027899"/>
    <w:rsid w:val="00031507"/>
    <w:rsid w:val="00031EDE"/>
    <w:rsid w:val="00033053"/>
    <w:rsid w:val="00037BEA"/>
    <w:rsid w:val="00044508"/>
    <w:rsid w:val="000539EA"/>
    <w:rsid w:val="00054908"/>
    <w:rsid w:val="0005502C"/>
    <w:rsid w:val="0007420F"/>
    <w:rsid w:val="000772BF"/>
    <w:rsid w:val="000834B0"/>
    <w:rsid w:val="00093D17"/>
    <w:rsid w:val="000A55DF"/>
    <w:rsid w:val="000B0ABD"/>
    <w:rsid w:val="000C4273"/>
    <w:rsid w:val="000D638D"/>
    <w:rsid w:val="000E436B"/>
    <w:rsid w:val="000F0330"/>
    <w:rsid w:val="0011320A"/>
    <w:rsid w:val="00124DF2"/>
    <w:rsid w:val="00137F84"/>
    <w:rsid w:val="001531A1"/>
    <w:rsid w:val="00163B9E"/>
    <w:rsid w:val="001732AD"/>
    <w:rsid w:val="001750D4"/>
    <w:rsid w:val="00186CBA"/>
    <w:rsid w:val="00197052"/>
    <w:rsid w:val="001A0B6E"/>
    <w:rsid w:val="001C63DB"/>
    <w:rsid w:val="001E352D"/>
    <w:rsid w:val="00227006"/>
    <w:rsid w:val="00241419"/>
    <w:rsid w:val="002476FE"/>
    <w:rsid w:val="00250E6E"/>
    <w:rsid w:val="002522BC"/>
    <w:rsid w:val="0025638B"/>
    <w:rsid w:val="002602B5"/>
    <w:rsid w:val="00276BCA"/>
    <w:rsid w:val="00277981"/>
    <w:rsid w:val="002806BB"/>
    <w:rsid w:val="00281D26"/>
    <w:rsid w:val="0028344D"/>
    <w:rsid w:val="0028362F"/>
    <w:rsid w:val="00283746"/>
    <w:rsid w:val="002900AA"/>
    <w:rsid w:val="002910BC"/>
    <w:rsid w:val="0029275C"/>
    <w:rsid w:val="002A503A"/>
    <w:rsid w:val="002B54B0"/>
    <w:rsid w:val="002C5340"/>
    <w:rsid w:val="002F2560"/>
    <w:rsid w:val="00302773"/>
    <w:rsid w:val="003071CB"/>
    <w:rsid w:val="00326535"/>
    <w:rsid w:val="00346F66"/>
    <w:rsid w:val="00355051"/>
    <w:rsid w:val="00370A57"/>
    <w:rsid w:val="003B2138"/>
    <w:rsid w:val="003B2413"/>
    <w:rsid w:val="003B7A6E"/>
    <w:rsid w:val="003C3CD9"/>
    <w:rsid w:val="003C43E9"/>
    <w:rsid w:val="003C4DBD"/>
    <w:rsid w:val="003D3985"/>
    <w:rsid w:val="003E2535"/>
    <w:rsid w:val="003E7F1E"/>
    <w:rsid w:val="003F50F8"/>
    <w:rsid w:val="00400ABB"/>
    <w:rsid w:val="00411C4F"/>
    <w:rsid w:val="0041589D"/>
    <w:rsid w:val="00415D3C"/>
    <w:rsid w:val="004173FA"/>
    <w:rsid w:val="00422B88"/>
    <w:rsid w:val="004268EC"/>
    <w:rsid w:val="004304C0"/>
    <w:rsid w:val="00433F4D"/>
    <w:rsid w:val="00440186"/>
    <w:rsid w:val="004465DA"/>
    <w:rsid w:val="004503ED"/>
    <w:rsid w:val="00451017"/>
    <w:rsid w:val="00455319"/>
    <w:rsid w:val="00456263"/>
    <w:rsid w:val="004603D2"/>
    <w:rsid w:val="00460F87"/>
    <w:rsid w:val="004708B7"/>
    <w:rsid w:val="0048760D"/>
    <w:rsid w:val="00487744"/>
    <w:rsid w:val="004923EE"/>
    <w:rsid w:val="004A4AB3"/>
    <w:rsid w:val="004A6088"/>
    <w:rsid w:val="004B446D"/>
    <w:rsid w:val="004B685C"/>
    <w:rsid w:val="004C1FA6"/>
    <w:rsid w:val="004D35CF"/>
    <w:rsid w:val="004D452B"/>
    <w:rsid w:val="004D70EF"/>
    <w:rsid w:val="004E2E18"/>
    <w:rsid w:val="004F2E46"/>
    <w:rsid w:val="005014E8"/>
    <w:rsid w:val="00502D82"/>
    <w:rsid w:val="0050680D"/>
    <w:rsid w:val="005078D7"/>
    <w:rsid w:val="00507C2A"/>
    <w:rsid w:val="00513D79"/>
    <w:rsid w:val="0051703B"/>
    <w:rsid w:val="00540343"/>
    <w:rsid w:val="00543428"/>
    <w:rsid w:val="00551BF5"/>
    <w:rsid w:val="00552617"/>
    <w:rsid w:val="00554AD2"/>
    <w:rsid w:val="0055728B"/>
    <w:rsid w:val="00573087"/>
    <w:rsid w:val="005733E8"/>
    <w:rsid w:val="00586FEC"/>
    <w:rsid w:val="00592B3E"/>
    <w:rsid w:val="005A19A4"/>
    <w:rsid w:val="005A534F"/>
    <w:rsid w:val="005A5A11"/>
    <w:rsid w:val="005B4A28"/>
    <w:rsid w:val="005B6106"/>
    <w:rsid w:val="005B767D"/>
    <w:rsid w:val="005C22DF"/>
    <w:rsid w:val="005D6429"/>
    <w:rsid w:val="005E393B"/>
    <w:rsid w:val="005E41A9"/>
    <w:rsid w:val="005F1CF7"/>
    <w:rsid w:val="005F25FD"/>
    <w:rsid w:val="00603ECE"/>
    <w:rsid w:val="006106A5"/>
    <w:rsid w:val="006200F2"/>
    <w:rsid w:val="00637F28"/>
    <w:rsid w:val="00653C02"/>
    <w:rsid w:val="00662690"/>
    <w:rsid w:val="00676AD6"/>
    <w:rsid w:val="006854E6"/>
    <w:rsid w:val="00685DA2"/>
    <w:rsid w:val="006A03AE"/>
    <w:rsid w:val="006A1121"/>
    <w:rsid w:val="006A7324"/>
    <w:rsid w:val="006C1DFF"/>
    <w:rsid w:val="006C4DF2"/>
    <w:rsid w:val="006C6347"/>
    <w:rsid w:val="006D6B82"/>
    <w:rsid w:val="006F70E3"/>
    <w:rsid w:val="0070564A"/>
    <w:rsid w:val="00715AE3"/>
    <w:rsid w:val="00731D6C"/>
    <w:rsid w:val="00736D29"/>
    <w:rsid w:val="00771110"/>
    <w:rsid w:val="00774237"/>
    <w:rsid w:val="0077431A"/>
    <w:rsid w:val="007839E9"/>
    <w:rsid w:val="007904FF"/>
    <w:rsid w:val="007919DD"/>
    <w:rsid w:val="007B6798"/>
    <w:rsid w:val="007F0FEC"/>
    <w:rsid w:val="007F4094"/>
    <w:rsid w:val="008003F3"/>
    <w:rsid w:val="00804786"/>
    <w:rsid w:val="00822715"/>
    <w:rsid w:val="0083208E"/>
    <w:rsid w:val="008403D3"/>
    <w:rsid w:val="00841987"/>
    <w:rsid w:val="00861FAA"/>
    <w:rsid w:val="0086753C"/>
    <w:rsid w:val="00873170"/>
    <w:rsid w:val="00886A57"/>
    <w:rsid w:val="00890C70"/>
    <w:rsid w:val="00894816"/>
    <w:rsid w:val="008A4C55"/>
    <w:rsid w:val="008B2BC8"/>
    <w:rsid w:val="008B3177"/>
    <w:rsid w:val="008B4C1E"/>
    <w:rsid w:val="008B5A33"/>
    <w:rsid w:val="008B6186"/>
    <w:rsid w:val="008B66FA"/>
    <w:rsid w:val="008C2941"/>
    <w:rsid w:val="008C6C9B"/>
    <w:rsid w:val="008F2A04"/>
    <w:rsid w:val="00911C8F"/>
    <w:rsid w:val="00916300"/>
    <w:rsid w:val="00927C0B"/>
    <w:rsid w:val="0093376A"/>
    <w:rsid w:val="00934EC8"/>
    <w:rsid w:val="0096002E"/>
    <w:rsid w:val="0097260C"/>
    <w:rsid w:val="009862A4"/>
    <w:rsid w:val="00992913"/>
    <w:rsid w:val="00995165"/>
    <w:rsid w:val="009A7BDE"/>
    <w:rsid w:val="009C3A64"/>
    <w:rsid w:val="009C617A"/>
    <w:rsid w:val="009C659A"/>
    <w:rsid w:val="009E4A16"/>
    <w:rsid w:val="009F21DB"/>
    <w:rsid w:val="00A22CFB"/>
    <w:rsid w:val="00A3297F"/>
    <w:rsid w:val="00A51D81"/>
    <w:rsid w:val="00A54279"/>
    <w:rsid w:val="00A54481"/>
    <w:rsid w:val="00A57756"/>
    <w:rsid w:val="00A64282"/>
    <w:rsid w:val="00A70312"/>
    <w:rsid w:val="00A70DEA"/>
    <w:rsid w:val="00A73970"/>
    <w:rsid w:val="00A812BB"/>
    <w:rsid w:val="00A83E8C"/>
    <w:rsid w:val="00A92CAA"/>
    <w:rsid w:val="00A952CF"/>
    <w:rsid w:val="00AB641F"/>
    <w:rsid w:val="00AC50E0"/>
    <w:rsid w:val="00AF79FE"/>
    <w:rsid w:val="00B044BF"/>
    <w:rsid w:val="00B1021B"/>
    <w:rsid w:val="00B22628"/>
    <w:rsid w:val="00B3150D"/>
    <w:rsid w:val="00B43737"/>
    <w:rsid w:val="00B47372"/>
    <w:rsid w:val="00B51ABA"/>
    <w:rsid w:val="00B51FCA"/>
    <w:rsid w:val="00B56620"/>
    <w:rsid w:val="00B566CB"/>
    <w:rsid w:val="00B61592"/>
    <w:rsid w:val="00B6590C"/>
    <w:rsid w:val="00B66AA6"/>
    <w:rsid w:val="00B66EB9"/>
    <w:rsid w:val="00B87484"/>
    <w:rsid w:val="00B9563A"/>
    <w:rsid w:val="00BB4751"/>
    <w:rsid w:val="00BC3A63"/>
    <w:rsid w:val="00BD0ACE"/>
    <w:rsid w:val="00BD4256"/>
    <w:rsid w:val="00BE1EA7"/>
    <w:rsid w:val="00BE2689"/>
    <w:rsid w:val="00C06085"/>
    <w:rsid w:val="00C17D43"/>
    <w:rsid w:val="00C22236"/>
    <w:rsid w:val="00C2754C"/>
    <w:rsid w:val="00C32C00"/>
    <w:rsid w:val="00C35A32"/>
    <w:rsid w:val="00C40629"/>
    <w:rsid w:val="00C568BD"/>
    <w:rsid w:val="00C76446"/>
    <w:rsid w:val="00C77DB0"/>
    <w:rsid w:val="00C82287"/>
    <w:rsid w:val="00C93A0A"/>
    <w:rsid w:val="00CB1C18"/>
    <w:rsid w:val="00CB2CFB"/>
    <w:rsid w:val="00CC7C03"/>
    <w:rsid w:val="00CD167D"/>
    <w:rsid w:val="00CD1CBB"/>
    <w:rsid w:val="00CD363C"/>
    <w:rsid w:val="00CE5E6E"/>
    <w:rsid w:val="00CF7618"/>
    <w:rsid w:val="00D1272A"/>
    <w:rsid w:val="00D15785"/>
    <w:rsid w:val="00D25DAE"/>
    <w:rsid w:val="00D25F8C"/>
    <w:rsid w:val="00D517D6"/>
    <w:rsid w:val="00D55E7B"/>
    <w:rsid w:val="00D61B73"/>
    <w:rsid w:val="00D72703"/>
    <w:rsid w:val="00D74CF6"/>
    <w:rsid w:val="00D862B7"/>
    <w:rsid w:val="00D948AA"/>
    <w:rsid w:val="00D96330"/>
    <w:rsid w:val="00D97AC8"/>
    <w:rsid w:val="00DC3D70"/>
    <w:rsid w:val="00DD4A6B"/>
    <w:rsid w:val="00DD5D2D"/>
    <w:rsid w:val="00E02BC0"/>
    <w:rsid w:val="00E20886"/>
    <w:rsid w:val="00E21D07"/>
    <w:rsid w:val="00E24466"/>
    <w:rsid w:val="00E35224"/>
    <w:rsid w:val="00E360C5"/>
    <w:rsid w:val="00E36637"/>
    <w:rsid w:val="00E47CA4"/>
    <w:rsid w:val="00E54668"/>
    <w:rsid w:val="00E60DBD"/>
    <w:rsid w:val="00E76F28"/>
    <w:rsid w:val="00E92819"/>
    <w:rsid w:val="00EA2A42"/>
    <w:rsid w:val="00EB776F"/>
    <w:rsid w:val="00ED0FB3"/>
    <w:rsid w:val="00ED209E"/>
    <w:rsid w:val="00EE2E36"/>
    <w:rsid w:val="00EF5B27"/>
    <w:rsid w:val="00F0172E"/>
    <w:rsid w:val="00F040B0"/>
    <w:rsid w:val="00F16D8B"/>
    <w:rsid w:val="00F25157"/>
    <w:rsid w:val="00F447BA"/>
    <w:rsid w:val="00F46745"/>
    <w:rsid w:val="00F72B6F"/>
    <w:rsid w:val="00F90A11"/>
    <w:rsid w:val="00F963C2"/>
    <w:rsid w:val="00FA585D"/>
    <w:rsid w:val="00FA5DEE"/>
    <w:rsid w:val="00FA7717"/>
    <w:rsid w:val="00FD1814"/>
    <w:rsid w:val="00FD3FF0"/>
    <w:rsid w:val="00FE7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20B8C6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71A14"/>
    <w:rsid w:val="000946BC"/>
    <w:rsid w:val="000B5137"/>
    <w:rsid w:val="000D7207"/>
    <w:rsid w:val="0014171C"/>
    <w:rsid w:val="001502DF"/>
    <w:rsid w:val="001771CF"/>
    <w:rsid w:val="001C07A5"/>
    <w:rsid w:val="001E3B34"/>
    <w:rsid w:val="001F04FE"/>
    <w:rsid w:val="002515FF"/>
    <w:rsid w:val="002745DE"/>
    <w:rsid w:val="002A556A"/>
    <w:rsid w:val="002C75D2"/>
    <w:rsid w:val="002F0350"/>
    <w:rsid w:val="00327EBF"/>
    <w:rsid w:val="00352399"/>
    <w:rsid w:val="003734A2"/>
    <w:rsid w:val="003A6EAC"/>
    <w:rsid w:val="003D7C92"/>
    <w:rsid w:val="003F606B"/>
    <w:rsid w:val="00440453"/>
    <w:rsid w:val="004536C1"/>
    <w:rsid w:val="00453B5F"/>
    <w:rsid w:val="00464013"/>
    <w:rsid w:val="0046434A"/>
    <w:rsid w:val="0046738D"/>
    <w:rsid w:val="00473C7F"/>
    <w:rsid w:val="00495B5B"/>
    <w:rsid w:val="004B2F46"/>
    <w:rsid w:val="004C066E"/>
    <w:rsid w:val="004F716C"/>
    <w:rsid w:val="00533D8A"/>
    <w:rsid w:val="00587882"/>
    <w:rsid w:val="005A24F1"/>
    <w:rsid w:val="005E34B9"/>
    <w:rsid w:val="0062249E"/>
    <w:rsid w:val="00643F30"/>
    <w:rsid w:val="00645C01"/>
    <w:rsid w:val="00661800"/>
    <w:rsid w:val="006630FA"/>
    <w:rsid w:val="00667C73"/>
    <w:rsid w:val="00672559"/>
    <w:rsid w:val="006A32EB"/>
    <w:rsid w:val="006B4592"/>
    <w:rsid w:val="006D58B0"/>
    <w:rsid w:val="006E75B0"/>
    <w:rsid w:val="007001D8"/>
    <w:rsid w:val="00791D78"/>
    <w:rsid w:val="007E4133"/>
    <w:rsid w:val="00820CB7"/>
    <w:rsid w:val="008847F1"/>
    <w:rsid w:val="008C33F2"/>
    <w:rsid w:val="008C45CE"/>
    <w:rsid w:val="008C5E13"/>
    <w:rsid w:val="008D2D22"/>
    <w:rsid w:val="00904025"/>
    <w:rsid w:val="00914F84"/>
    <w:rsid w:val="00936F4A"/>
    <w:rsid w:val="00952268"/>
    <w:rsid w:val="00974B7C"/>
    <w:rsid w:val="009A0F0F"/>
    <w:rsid w:val="009C42EB"/>
    <w:rsid w:val="00A20B20"/>
    <w:rsid w:val="00A30298"/>
    <w:rsid w:val="00A553E3"/>
    <w:rsid w:val="00AA499B"/>
    <w:rsid w:val="00AC1913"/>
    <w:rsid w:val="00AD3FE3"/>
    <w:rsid w:val="00AF18F4"/>
    <w:rsid w:val="00B04EA8"/>
    <w:rsid w:val="00B247D8"/>
    <w:rsid w:val="00B44D93"/>
    <w:rsid w:val="00B55885"/>
    <w:rsid w:val="00B57AC4"/>
    <w:rsid w:val="00B65E4A"/>
    <w:rsid w:val="00B8184F"/>
    <w:rsid w:val="00BA3A9B"/>
    <w:rsid w:val="00BB59F0"/>
    <w:rsid w:val="00BB7A9F"/>
    <w:rsid w:val="00BC3670"/>
    <w:rsid w:val="00C134D2"/>
    <w:rsid w:val="00C42CE0"/>
    <w:rsid w:val="00C900B3"/>
    <w:rsid w:val="00CA22E2"/>
    <w:rsid w:val="00CB1038"/>
    <w:rsid w:val="00CB76D4"/>
    <w:rsid w:val="00CD5FEF"/>
    <w:rsid w:val="00D612B6"/>
    <w:rsid w:val="00DA7628"/>
    <w:rsid w:val="00DC1CBF"/>
    <w:rsid w:val="00DC5487"/>
    <w:rsid w:val="00DD6B34"/>
    <w:rsid w:val="00E06E32"/>
    <w:rsid w:val="00E34FF8"/>
    <w:rsid w:val="00E43551"/>
    <w:rsid w:val="00E50594"/>
    <w:rsid w:val="00E66539"/>
    <w:rsid w:val="00E72897"/>
    <w:rsid w:val="00E82AF0"/>
    <w:rsid w:val="00EA2364"/>
    <w:rsid w:val="00ED7ABA"/>
    <w:rsid w:val="00EF4FC7"/>
    <w:rsid w:val="00F069E6"/>
    <w:rsid w:val="00F261FE"/>
    <w:rsid w:val="00F45A57"/>
    <w:rsid w:val="00F51B57"/>
    <w:rsid w:val="00F75D8B"/>
    <w:rsid w:val="00F81F3C"/>
    <w:rsid w:val="00F84490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723369-A189-4243-956D-FD9ED3D0F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79</TotalTime>
  <Pages>1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10</cp:revision>
  <cp:lastPrinted>2018-09-24T14:19:00Z</cp:lastPrinted>
  <dcterms:created xsi:type="dcterms:W3CDTF">2018-12-04T19:09:00Z</dcterms:created>
  <dcterms:modified xsi:type="dcterms:W3CDTF">2018-12-11T15:00:00Z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