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4D452B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- High School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/ Middle School</w:t>
                                </w:r>
                                <w:r w:rsidR="00ED3818">
                                  <w:rPr>
                                    <w:sz w:val="28"/>
                                    <w:szCs w:val="28"/>
                                  </w:rPr>
                                  <w:t xml:space="preserve"> December</w:t>
                                </w:r>
                                <w:r w:rsidR="00C93A0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EC62BE">
                                  <w:rPr>
                                    <w:sz w:val="28"/>
                                    <w:szCs w:val="28"/>
                                  </w:rPr>
                                  <w:t>2018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4D452B" w:rsidRPr="00BC3A63">
                            <w:rPr>
                              <w:sz w:val="28"/>
                              <w:szCs w:val="28"/>
                            </w:rPr>
                            <w:t xml:space="preserve"> - High School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/ Middle School</w:t>
                          </w:r>
                          <w:r w:rsidR="00ED3818">
                            <w:rPr>
                              <w:sz w:val="28"/>
                              <w:szCs w:val="28"/>
                            </w:rPr>
                            <w:t xml:space="preserve"> December</w:t>
                          </w:r>
                          <w:r w:rsidR="00C93A0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EC62BE">
                            <w:rPr>
                              <w:sz w:val="28"/>
                              <w:szCs w:val="28"/>
                            </w:rPr>
                            <w:t>2018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ED3818">
            <w:r>
              <w:rPr>
                <w:noProof/>
              </w:rPr>
              <w:drawing>
                <wp:inline distT="0" distB="0" distL="0" distR="0">
                  <wp:extent cx="1143000" cy="8763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ecember-clipart-free-large-images-image[1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5404BE" w:rsidRDefault="00ED3818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3</w:t>
            </w:r>
          </w:p>
          <w:p w:rsidR="004C649D" w:rsidRDefault="00CC4EC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Tomato Soup</w:t>
            </w:r>
          </w:p>
          <w:p w:rsidR="00CC4EC6" w:rsidRDefault="00CC4EC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Cheese Sandwich</w:t>
            </w:r>
          </w:p>
          <w:p w:rsidR="00CC4EC6" w:rsidRDefault="00CC4EC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C4EC6" w:rsidRDefault="00CC4EC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Rotisserie Chicken Wrap</w:t>
            </w:r>
          </w:p>
          <w:p w:rsidR="00CC4EC6" w:rsidRDefault="00CC4EC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CC4EC6" w:rsidRDefault="00CC4EC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CC4EC6" w:rsidRPr="00E60DBD" w:rsidRDefault="00CC4EC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5404BE" w:rsidRDefault="00ED3818" w:rsidP="00D221B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4</w:t>
            </w:r>
          </w:p>
          <w:p w:rsidR="001B623B" w:rsidRDefault="001B623B" w:rsidP="00D221B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Turkey Sandwich</w:t>
            </w:r>
          </w:p>
          <w:p w:rsidR="001B623B" w:rsidRDefault="001B623B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Gravy</w:t>
            </w:r>
          </w:p>
          <w:p w:rsidR="001B623B" w:rsidRDefault="001B623B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B623B" w:rsidRDefault="001B623B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Wrap</w:t>
            </w:r>
          </w:p>
          <w:p w:rsidR="00E2696A" w:rsidRDefault="001B623B" w:rsidP="00E269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Emoji Fries</w:t>
            </w:r>
          </w:p>
          <w:p w:rsidR="001B623B" w:rsidRDefault="001B623B" w:rsidP="00E269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1B623B" w:rsidRPr="00BF76B3" w:rsidRDefault="001B623B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5404BE" w:rsidRDefault="00ED3818" w:rsidP="00ED38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5</w:t>
            </w:r>
          </w:p>
          <w:p w:rsidR="00CC4EC6" w:rsidRDefault="00EB0634" w:rsidP="00ED38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Cowboy Burger</w:t>
            </w:r>
          </w:p>
          <w:p w:rsidR="00CC4EC6" w:rsidRDefault="00CC4EC6" w:rsidP="00ED38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2696A" w:rsidRDefault="00E2696A" w:rsidP="00ED38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</w:t>
            </w:r>
          </w:p>
          <w:p w:rsidR="00CC4EC6" w:rsidRDefault="00CC4EC6" w:rsidP="00ED38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CC4EC6" w:rsidRDefault="00CC4EC6" w:rsidP="00ED38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W/ Dip</w:t>
            </w:r>
          </w:p>
          <w:p w:rsidR="00CC4EC6" w:rsidRPr="00E60DBD" w:rsidRDefault="00CC4EC6" w:rsidP="00ED38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283746" w:rsidRDefault="00ED3818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6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Spaghetti and Meatballs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W/G Roll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 w/ Roll</w:t>
            </w:r>
          </w:p>
          <w:p w:rsidR="005404BE" w:rsidRDefault="00D221B8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5404BE" w:rsidRPr="00E60DBD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ED3818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7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 w:rsidRPr="00934EC8">
              <w:rPr>
                <w:sz w:val="16"/>
                <w:szCs w:val="16"/>
              </w:rPr>
              <w:t>Pepperoni Pizza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5404BE" w:rsidRDefault="00D221B8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97260C" w:rsidRPr="00552617" w:rsidRDefault="005404BE" w:rsidP="005404BE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A3297F" w:rsidTr="00E2696A">
        <w:trPr>
          <w:trHeight w:hRule="exact" w:val="1711"/>
        </w:trPr>
        <w:tc>
          <w:tcPr>
            <w:tcW w:w="2016" w:type="dxa"/>
          </w:tcPr>
          <w:p w:rsidR="00241419" w:rsidRPr="002522BC" w:rsidRDefault="00241419" w:rsidP="00241419">
            <w:pPr>
              <w:jc w:val="center"/>
              <w:rPr>
                <w:b/>
                <w:sz w:val="24"/>
                <w:szCs w:val="24"/>
              </w:rPr>
            </w:pPr>
          </w:p>
          <w:p w:rsidR="00A3297F" w:rsidRPr="002522BC" w:rsidRDefault="00A3297F" w:rsidP="002522BC"/>
        </w:tc>
        <w:tc>
          <w:tcPr>
            <w:tcW w:w="2016" w:type="dxa"/>
          </w:tcPr>
          <w:p w:rsidR="0048760D" w:rsidRDefault="00ED3818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10</w:t>
            </w:r>
          </w:p>
          <w:p w:rsidR="00A825EB" w:rsidRPr="00A825EB" w:rsidRDefault="00A825EB" w:rsidP="0048760D">
            <w:pPr>
              <w:jc w:val="center"/>
              <w:rPr>
                <w:sz w:val="15"/>
                <w:szCs w:val="15"/>
              </w:rPr>
            </w:pPr>
            <w:r w:rsidRPr="00A825EB">
              <w:rPr>
                <w:sz w:val="15"/>
                <w:szCs w:val="15"/>
              </w:rPr>
              <w:t>Chicken Noodle Soup</w:t>
            </w:r>
          </w:p>
          <w:p w:rsidR="00913834" w:rsidRPr="00A825EB" w:rsidRDefault="00913834" w:rsidP="00913834">
            <w:pPr>
              <w:jc w:val="center"/>
              <w:rPr>
                <w:sz w:val="15"/>
                <w:szCs w:val="15"/>
              </w:rPr>
            </w:pPr>
            <w:r w:rsidRPr="00A825EB">
              <w:rPr>
                <w:sz w:val="15"/>
                <w:szCs w:val="15"/>
              </w:rPr>
              <w:t>BBQ Rib Sandwich</w:t>
            </w:r>
          </w:p>
          <w:p w:rsidR="00913834" w:rsidRPr="00A825EB" w:rsidRDefault="00913834" w:rsidP="00913834">
            <w:pPr>
              <w:jc w:val="center"/>
              <w:rPr>
                <w:sz w:val="15"/>
                <w:szCs w:val="15"/>
              </w:rPr>
            </w:pPr>
            <w:r w:rsidRPr="00A825EB">
              <w:rPr>
                <w:sz w:val="15"/>
                <w:szCs w:val="15"/>
              </w:rPr>
              <w:t xml:space="preserve">Or </w:t>
            </w:r>
          </w:p>
          <w:p w:rsidR="00913834" w:rsidRPr="00A825EB" w:rsidRDefault="00E2696A" w:rsidP="0091383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Tukey &amp; Cheese on Flatbread</w:t>
            </w:r>
          </w:p>
          <w:p w:rsidR="00913834" w:rsidRPr="00A825EB" w:rsidRDefault="00A825EB" w:rsidP="00913834">
            <w:pPr>
              <w:jc w:val="center"/>
              <w:rPr>
                <w:sz w:val="15"/>
                <w:szCs w:val="15"/>
              </w:rPr>
            </w:pPr>
            <w:r w:rsidRPr="00A825EB">
              <w:rPr>
                <w:sz w:val="15"/>
                <w:szCs w:val="15"/>
              </w:rPr>
              <w:t>Celery w/ dip</w:t>
            </w:r>
          </w:p>
          <w:p w:rsidR="00913834" w:rsidRPr="00A825EB" w:rsidRDefault="00A825EB" w:rsidP="00913834">
            <w:pPr>
              <w:jc w:val="center"/>
              <w:rPr>
                <w:sz w:val="15"/>
                <w:szCs w:val="15"/>
              </w:rPr>
            </w:pPr>
            <w:r w:rsidRPr="00A825EB">
              <w:rPr>
                <w:sz w:val="15"/>
                <w:szCs w:val="15"/>
              </w:rPr>
              <w:t>Steamed</w:t>
            </w:r>
            <w:r w:rsidR="00913834" w:rsidRPr="00A825EB">
              <w:rPr>
                <w:sz w:val="15"/>
                <w:szCs w:val="15"/>
              </w:rPr>
              <w:t xml:space="preserve"> Carrots</w:t>
            </w:r>
          </w:p>
          <w:p w:rsidR="00913834" w:rsidRPr="00A825EB" w:rsidRDefault="00913834" w:rsidP="00913834">
            <w:pPr>
              <w:jc w:val="center"/>
              <w:rPr>
                <w:sz w:val="15"/>
                <w:szCs w:val="15"/>
              </w:rPr>
            </w:pPr>
            <w:r w:rsidRPr="00A825EB">
              <w:rPr>
                <w:sz w:val="15"/>
                <w:szCs w:val="15"/>
              </w:rPr>
              <w:t>Choice of Fruit / Milk</w:t>
            </w:r>
          </w:p>
          <w:p w:rsidR="00551BF5" w:rsidRDefault="00551BF5" w:rsidP="00551BF5">
            <w:pPr>
              <w:jc w:val="center"/>
              <w:rPr>
                <w:sz w:val="16"/>
                <w:szCs w:val="16"/>
              </w:rPr>
            </w:pPr>
          </w:p>
          <w:p w:rsidR="00D221B8" w:rsidRDefault="00D221B8" w:rsidP="00551BF5">
            <w:pPr>
              <w:jc w:val="center"/>
              <w:rPr>
                <w:sz w:val="16"/>
                <w:szCs w:val="16"/>
              </w:rPr>
            </w:pPr>
          </w:p>
          <w:p w:rsidR="00D221B8" w:rsidRDefault="00D221B8" w:rsidP="00551BF5">
            <w:pPr>
              <w:jc w:val="center"/>
              <w:rPr>
                <w:sz w:val="16"/>
                <w:szCs w:val="16"/>
              </w:rPr>
            </w:pPr>
          </w:p>
          <w:p w:rsidR="00551BF5" w:rsidRPr="005C22DF" w:rsidRDefault="00551BF5" w:rsidP="00551B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ED3818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11</w:t>
            </w:r>
          </w:p>
          <w:p w:rsidR="00283746" w:rsidRDefault="00913834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 Bowl</w:t>
            </w:r>
          </w:p>
          <w:p w:rsidR="00913834" w:rsidRDefault="00913834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283746" w:rsidRDefault="00DF1A69" w:rsidP="009138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283746">
              <w:rPr>
                <w:sz w:val="16"/>
                <w:szCs w:val="16"/>
              </w:rPr>
              <w:t xml:space="preserve">Cheeseburger </w:t>
            </w:r>
          </w:p>
          <w:p w:rsidR="00283746" w:rsidRDefault="00A825EB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Cucumbers W/ Dip</w:t>
            </w:r>
          </w:p>
          <w:p w:rsidR="00283746" w:rsidRDefault="00CC4EC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5C22DF" w:rsidRPr="00E20886" w:rsidRDefault="005C22DF" w:rsidP="00E36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ED3818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12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Sandwich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83746" w:rsidRDefault="00551BF5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Club Wrap</w:t>
            </w:r>
          </w:p>
          <w:p w:rsidR="00283746" w:rsidRDefault="00CC4EC6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29275C" w:rsidRPr="0029275C" w:rsidRDefault="0029275C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1B623B" w:rsidRDefault="001B623B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13</w:t>
            </w:r>
          </w:p>
          <w:p w:rsidR="001B623B" w:rsidRDefault="0092127B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Tso’s Chicken</w:t>
            </w:r>
          </w:p>
          <w:p w:rsidR="001B623B" w:rsidRDefault="0092127B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1B623B" w:rsidRDefault="001B623B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B623B" w:rsidRDefault="00E2696A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Ham, Egg &amp; Cheese</w:t>
            </w:r>
          </w:p>
          <w:p w:rsidR="00E2696A" w:rsidRDefault="00E2696A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Sandwich</w:t>
            </w:r>
          </w:p>
          <w:p w:rsidR="001B623B" w:rsidRDefault="004C649D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  <w:r w:rsidR="0092127B">
              <w:rPr>
                <w:sz w:val="16"/>
                <w:szCs w:val="16"/>
              </w:rPr>
              <w:t xml:space="preserve"> / Egg Roll</w:t>
            </w:r>
          </w:p>
          <w:p w:rsidR="004C649D" w:rsidRDefault="004C649D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4C649D" w:rsidRPr="00552617" w:rsidRDefault="004C649D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ED3818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14</w:t>
            </w:r>
          </w:p>
          <w:p w:rsidR="0041589D" w:rsidRPr="001B623B" w:rsidRDefault="001B623B" w:rsidP="008F4EB9">
            <w:pPr>
              <w:jc w:val="center"/>
              <w:rPr>
                <w:sz w:val="16"/>
                <w:szCs w:val="16"/>
              </w:rPr>
            </w:pPr>
            <w:r w:rsidRPr="001B623B">
              <w:rPr>
                <w:sz w:val="16"/>
                <w:szCs w:val="16"/>
              </w:rPr>
              <w:t>Buffalo Chicken Pizza</w:t>
            </w:r>
          </w:p>
          <w:p w:rsidR="001B623B" w:rsidRPr="001B623B" w:rsidRDefault="001B623B" w:rsidP="008F4EB9">
            <w:pPr>
              <w:jc w:val="center"/>
              <w:rPr>
                <w:sz w:val="16"/>
                <w:szCs w:val="16"/>
              </w:rPr>
            </w:pPr>
            <w:r w:rsidRPr="001B623B">
              <w:rPr>
                <w:sz w:val="16"/>
                <w:szCs w:val="16"/>
              </w:rPr>
              <w:t>Or</w:t>
            </w:r>
          </w:p>
          <w:p w:rsidR="0092127B" w:rsidRDefault="004C649D" w:rsidP="008F4E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</w:t>
            </w:r>
          </w:p>
          <w:p w:rsidR="001B623B" w:rsidRDefault="004C649D" w:rsidP="008F4E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Hoagie</w:t>
            </w:r>
          </w:p>
          <w:p w:rsidR="0092127B" w:rsidRDefault="00CC4EC6" w:rsidP="009212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Tatar Tots</w:t>
            </w:r>
          </w:p>
          <w:p w:rsidR="004C649D" w:rsidRDefault="004C649D" w:rsidP="008F4E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4C649D" w:rsidRPr="001B623B" w:rsidRDefault="004C649D" w:rsidP="008F4E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8F4EB9" w:rsidRDefault="008F4EB9" w:rsidP="008F4EB9">
            <w:pPr>
              <w:jc w:val="center"/>
              <w:rPr>
                <w:b/>
                <w:sz w:val="16"/>
                <w:szCs w:val="16"/>
              </w:rPr>
            </w:pPr>
          </w:p>
          <w:p w:rsidR="008F4EB9" w:rsidRPr="006E5F63" w:rsidRDefault="008F4EB9" w:rsidP="008F4EB9">
            <w:pPr>
              <w:jc w:val="center"/>
              <w:rPr>
                <w:b/>
              </w:rPr>
            </w:pPr>
          </w:p>
        </w:tc>
        <w:tc>
          <w:tcPr>
            <w:tcW w:w="2016" w:type="dxa"/>
          </w:tcPr>
          <w:p w:rsidR="00F0172E" w:rsidRPr="000134BD" w:rsidRDefault="00F0172E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Daily Entrée options include:</w:t>
            </w:r>
          </w:p>
          <w:p w:rsidR="00F0172E" w:rsidRPr="000134BD" w:rsidRDefault="00F0172E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Chef Or Chicken Salad</w:t>
            </w:r>
            <w:r w:rsidRPr="000134BD">
              <w:rPr>
                <w:b/>
                <w:noProof/>
                <w:sz w:val="16"/>
                <w:szCs w:val="16"/>
              </w:rPr>
              <w:t xml:space="preserve"> with whole grain roll Or Whole grain P B &amp; J sandwich</w:t>
            </w:r>
          </w:p>
          <w:p w:rsidR="005C22DF" w:rsidRPr="005C22DF" w:rsidRDefault="00F0172E" w:rsidP="00F0172E">
            <w:pPr>
              <w:jc w:val="center"/>
              <w:rPr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Fruit</w:t>
            </w:r>
            <w:r>
              <w:rPr>
                <w:b/>
                <w:noProof/>
                <w:sz w:val="16"/>
                <w:szCs w:val="16"/>
              </w:rPr>
              <w:t>, Vegetable</w:t>
            </w:r>
            <w:r w:rsidRPr="000134BD">
              <w:rPr>
                <w:b/>
                <w:noProof/>
                <w:sz w:val="16"/>
                <w:szCs w:val="16"/>
              </w:rPr>
              <w:t xml:space="preserve"> &amp; milk are included</w:t>
            </w:r>
          </w:p>
        </w:tc>
      </w:tr>
      <w:tr w:rsidR="0048760D" w:rsidTr="00241419">
        <w:trPr>
          <w:trHeight w:hRule="exact" w:val="1500"/>
        </w:trPr>
        <w:tc>
          <w:tcPr>
            <w:tcW w:w="2016" w:type="dxa"/>
          </w:tcPr>
          <w:p w:rsidR="0048760D" w:rsidRPr="001750D4" w:rsidRDefault="0048760D" w:rsidP="0048760D">
            <w:pPr>
              <w:rPr>
                <w:b/>
                <w:sz w:val="16"/>
                <w:szCs w:val="16"/>
                <w:u w:val="single"/>
              </w:rPr>
            </w:pPr>
          </w:p>
          <w:p w:rsidR="0048760D" w:rsidRPr="001750D4" w:rsidRDefault="0048760D" w:rsidP="0048760D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48760D" w:rsidRPr="001750D4" w:rsidRDefault="0048760D" w:rsidP="0048760D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9B01C3" w:rsidRDefault="00ED3818" w:rsidP="009B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17</w:t>
            </w:r>
          </w:p>
          <w:p w:rsidR="001B623B" w:rsidRDefault="001B623B" w:rsidP="00E269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Spaghetti</w:t>
            </w:r>
          </w:p>
          <w:p w:rsidR="001B623B" w:rsidRDefault="001B623B" w:rsidP="00E269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Texas Toast</w:t>
            </w:r>
          </w:p>
          <w:p w:rsidR="001B623B" w:rsidRDefault="001B623B" w:rsidP="00E269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B623B" w:rsidRDefault="001B623B" w:rsidP="00E269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Sandwich</w:t>
            </w:r>
          </w:p>
          <w:p w:rsidR="001B623B" w:rsidRDefault="001B623B" w:rsidP="00E269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1B623B" w:rsidRDefault="00CC4EC6" w:rsidP="00E269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:rsidR="001B623B" w:rsidRDefault="001B623B" w:rsidP="00E269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8F4EB9" w:rsidRPr="006E5F63" w:rsidRDefault="008F4EB9" w:rsidP="006E5F63">
            <w:pPr>
              <w:jc w:val="center"/>
              <w:rPr>
                <w:sz w:val="16"/>
                <w:szCs w:val="16"/>
              </w:rPr>
            </w:pPr>
          </w:p>
          <w:p w:rsidR="008F4EB9" w:rsidRPr="008F4EB9" w:rsidRDefault="008F4EB9" w:rsidP="00283746">
            <w:pPr>
              <w:jc w:val="center"/>
              <w:rPr>
                <w:b/>
                <w:sz w:val="16"/>
                <w:szCs w:val="16"/>
              </w:rPr>
            </w:pPr>
          </w:p>
          <w:p w:rsidR="0041589D" w:rsidRDefault="0041589D" w:rsidP="00283746">
            <w:pPr>
              <w:jc w:val="center"/>
              <w:rPr>
                <w:sz w:val="16"/>
                <w:szCs w:val="16"/>
              </w:rPr>
            </w:pPr>
          </w:p>
          <w:p w:rsidR="008F4EB9" w:rsidRPr="0048760D" w:rsidRDefault="008F4EB9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003F3" w:rsidRPr="00ED3818" w:rsidRDefault="00ED3818" w:rsidP="0048760D">
            <w:pPr>
              <w:jc w:val="center"/>
              <w:rPr>
                <w:sz w:val="16"/>
                <w:szCs w:val="16"/>
              </w:rPr>
            </w:pPr>
            <w:r w:rsidRPr="00ED3818">
              <w:rPr>
                <w:sz w:val="16"/>
                <w:szCs w:val="16"/>
              </w:rPr>
              <w:t>December 18</w:t>
            </w:r>
          </w:p>
          <w:p w:rsidR="008F4EB9" w:rsidRPr="00B51FCA" w:rsidRDefault="00324E23" w:rsidP="008F4E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 Sliders</w:t>
            </w:r>
          </w:p>
          <w:p w:rsidR="008E3A96" w:rsidRDefault="008F4EB9" w:rsidP="00A825EB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Or</w:t>
            </w:r>
          </w:p>
          <w:p w:rsidR="008F4EB9" w:rsidRPr="00B51FCA" w:rsidRDefault="00E2696A" w:rsidP="008F4E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Fish Nuggets W/ Roll</w:t>
            </w:r>
          </w:p>
          <w:p w:rsidR="008F4EB9" w:rsidRPr="00B51FCA" w:rsidRDefault="008F4EB9" w:rsidP="008F4E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:rsidR="008F4EB9" w:rsidRPr="00B51FCA" w:rsidRDefault="008F4EB9" w:rsidP="008F4E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8F4EB9" w:rsidRPr="00B51FCA" w:rsidRDefault="008F4EB9" w:rsidP="008F4EB9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Choice of Fruit / Milk</w:t>
            </w:r>
          </w:p>
          <w:p w:rsidR="00910E6E" w:rsidRPr="00A412A7" w:rsidRDefault="00910E6E" w:rsidP="008867F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016" w:type="dxa"/>
          </w:tcPr>
          <w:p w:rsidR="0048760D" w:rsidRDefault="00ED3818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19</w:t>
            </w:r>
          </w:p>
          <w:p w:rsidR="00BD0ACE" w:rsidRDefault="00FE55EF" w:rsidP="00163B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Breakfast Bowl</w:t>
            </w:r>
          </w:p>
          <w:p w:rsidR="00FE55EF" w:rsidRDefault="00FE55EF" w:rsidP="00163B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Biscuit</w:t>
            </w:r>
          </w:p>
          <w:p w:rsidR="00BD0ACE" w:rsidRDefault="00BD0ACE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51FCA" w:rsidRDefault="00E2696A" w:rsidP="00163B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Cheesesteak</w:t>
            </w:r>
          </w:p>
          <w:p w:rsidR="00BD0ACE" w:rsidRDefault="00FE55EF" w:rsidP="00BD0A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Hash Brown</w:t>
            </w:r>
          </w:p>
          <w:p w:rsidR="00BD0ACE" w:rsidRDefault="00A825EB" w:rsidP="00BD0A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BD0ACE" w:rsidRDefault="00BD0ACE" w:rsidP="00BD0A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B51FCA" w:rsidRPr="00E36637" w:rsidRDefault="00B51FCA" w:rsidP="00E36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ED3818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20</w:t>
            </w:r>
          </w:p>
          <w:p w:rsidR="00934EC8" w:rsidRDefault="00913834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Alfredo</w:t>
            </w:r>
          </w:p>
          <w:p w:rsidR="008867F7" w:rsidRDefault="008867F7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8867F7" w:rsidRDefault="008867F7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867F7" w:rsidRDefault="00E2696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324E23" w:rsidRDefault="008867F7" w:rsidP="00E269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  <w:r w:rsidR="00324E23">
              <w:rPr>
                <w:sz w:val="16"/>
                <w:szCs w:val="16"/>
              </w:rPr>
              <w:t xml:space="preserve"> </w:t>
            </w:r>
          </w:p>
          <w:p w:rsidR="008867F7" w:rsidRDefault="00E2696A" w:rsidP="00E269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8867F7">
              <w:rPr>
                <w:sz w:val="16"/>
                <w:szCs w:val="16"/>
              </w:rPr>
              <w:t>Broccoli</w:t>
            </w:r>
          </w:p>
          <w:p w:rsidR="008867F7" w:rsidRPr="00934EC8" w:rsidRDefault="008867F7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ED3818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21</w:t>
            </w:r>
          </w:p>
          <w:p w:rsidR="00934EC8" w:rsidRPr="00A825EB" w:rsidRDefault="00913834" w:rsidP="00E36637">
            <w:pPr>
              <w:jc w:val="center"/>
              <w:rPr>
                <w:sz w:val="16"/>
                <w:szCs w:val="16"/>
              </w:rPr>
            </w:pPr>
            <w:r w:rsidRPr="00A825EB">
              <w:rPr>
                <w:sz w:val="16"/>
                <w:szCs w:val="16"/>
              </w:rPr>
              <w:t>Cheese Pizza</w:t>
            </w:r>
          </w:p>
          <w:p w:rsidR="008867F7" w:rsidRPr="00A825EB" w:rsidRDefault="008867F7" w:rsidP="00E36637">
            <w:pPr>
              <w:jc w:val="center"/>
              <w:rPr>
                <w:sz w:val="16"/>
                <w:szCs w:val="16"/>
              </w:rPr>
            </w:pPr>
            <w:r w:rsidRPr="00A825EB">
              <w:rPr>
                <w:sz w:val="16"/>
                <w:szCs w:val="16"/>
              </w:rPr>
              <w:t>Or</w:t>
            </w:r>
          </w:p>
          <w:p w:rsidR="009B01C3" w:rsidRPr="00A825EB" w:rsidRDefault="00A825EB" w:rsidP="00A825EB">
            <w:pPr>
              <w:jc w:val="center"/>
              <w:rPr>
                <w:sz w:val="16"/>
                <w:szCs w:val="16"/>
              </w:rPr>
            </w:pPr>
            <w:r w:rsidRPr="00A825EB">
              <w:rPr>
                <w:sz w:val="16"/>
                <w:szCs w:val="16"/>
              </w:rPr>
              <w:t xml:space="preserve">Rotisserie </w:t>
            </w:r>
            <w:r>
              <w:rPr>
                <w:sz w:val="16"/>
                <w:szCs w:val="16"/>
              </w:rPr>
              <w:t>C</w:t>
            </w:r>
            <w:r w:rsidRPr="00A825EB">
              <w:rPr>
                <w:sz w:val="16"/>
                <w:szCs w:val="16"/>
              </w:rPr>
              <w:t>hicken Wrap</w:t>
            </w:r>
            <w:bookmarkStart w:id="0" w:name="_GoBack"/>
            <w:bookmarkEnd w:id="0"/>
          </w:p>
          <w:p w:rsidR="008867F7" w:rsidRPr="00A825EB" w:rsidRDefault="008867F7" w:rsidP="00E36637">
            <w:pPr>
              <w:jc w:val="center"/>
              <w:rPr>
                <w:sz w:val="16"/>
                <w:szCs w:val="16"/>
              </w:rPr>
            </w:pPr>
            <w:r w:rsidRPr="00A825EB">
              <w:rPr>
                <w:sz w:val="16"/>
                <w:szCs w:val="16"/>
              </w:rPr>
              <w:t>Peas</w:t>
            </w:r>
          </w:p>
          <w:p w:rsidR="008867F7" w:rsidRPr="00A825EB" w:rsidRDefault="008867F7" w:rsidP="00E36637">
            <w:pPr>
              <w:jc w:val="center"/>
              <w:rPr>
                <w:sz w:val="16"/>
                <w:szCs w:val="16"/>
              </w:rPr>
            </w:pPr>
            <w:r w:rsidRPr="00A825EB">
              <w:rPr>
                <w:sz w:val="16"/>
                <w:szCs w:val="16"/>
              </w:rPr>
              <w:t>Baby Carrots</w:t>
            </w:r>
          </w:p>
          <w:p w:rsidR="008867F7" w:rsidRPr="00A825EB" w:rsidRDefault="008867F7" w:rsidP="00E36637">
            <w:pPr>
              <w:jc w:val="center"/>
              <w:rPr>
                <w:sz w:val="16"/>
                <w:szCs w:val="16"/>
              </w:rPr>
            </w:pPr>
            <w:r w:rsidRPr="00A825EB">
              <w:rPr>
                <w:sz w:val="16"/>
                <w:szCs w:val="16"/>
              </w:rPr>
              <w:t>Choice of Fruit / Milk</w:t>
            </w:r>
          </w:p>
          <w:p w:rsidR="008867F7" w:rsidRPr="00934EC8" w:rsidRDefault="008867F7" w:rsidP="00E36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48760D" w:rsidP="008F4EB9"/>
        </w:tc>
      </w:tr>
      <w:tr w:rsidR="00A3297F" w:rsidTr="00913834">
        <w:trPr>
          <w:trHeight w:hRule="exact" w:val="1495"/>
        </w:trPr>
        <w:tc>
          <w:tcPr>
            <w:tcW w:w="2016" w:type="dxa"/>
          </w:tcPr>
          <w:p w:rsidR="005404BE" w:rsidRDefault="005404BE" w:rsidP="002522BC">
            <w:pPr>
              <w:rPr>
                <w:b/>
                <w:i/>
              </w:rPr>
            </w:pPr>
          </w:p>
          <w:p w:rsidR="005404BE" w:rsidRDefault="005404BE" w:rsidP="002522BC">
            <w:pPr>
              <w:rPr>
                <w:b/>
                <w:i/>
              </w:rPr>
            </w:pPr>
          </w:p>
          <w:p w:rsidR="00B47372" w:rsidRPr="001750D4" w:rsidRDefault="005404BE" w:rsidP="002522BC">
            <w:pPr>
              <w:rPr>
                <w:sz w:val="16"/>
                <w:szCs w:val="16"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:rsidR="0048760D" w:rsidRDefault="00ED3818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24</w:t>
            </w:r>
          </w:p>
          <w:p w:rsidR="00BE204D" w:rsidRPr="00CB1C18" w:rsidRDefault="004C649D" w:rsidP="001B623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>
                  <wp:extent cx="1143000" cy="80962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1b80bcb40657fad0d1f8dfc4c9575df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48760D" w:rsidRDefault="00ED3818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25</w:t>
            </w:r>
          </w:p>
          <w:p w:rsidR="008F4EB9" w:rsidRPr="00A412A7" w:rsidRDefault="004C649D" w:rsidP="008F4EB9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1143000" cy="7143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anta-Claus-Merry-Christmas-Greeting-card-for-New-Year-1920x1200[1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638D" w:rsidRPr="00163B9E" w:rsidRDefault="000D638D" w:rsidP="008F4EB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016" w:type="dxa"/>
          </w:tcPr>
          <w:p w:rsidR="00623437" w:rsidRDefault="00ED3818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26</w:t>
            </w:r>
          </w:p>
          <w:p w:rsidR="00BE204D" w:rsidRDefault="00BE204D" w:rsidP="008964B0">
            <w:pPr>
              <w:jc w:val="center"/>
              <w:rPr>
                <w:sz w:val="16"/>
                <w:szCs w:val="16"/>
              </w:rPr>
            </w:pPr>
          </w:p>
          <w:p w:rsidR="004C649D" w:rsidRDefault="004C649D" w:rsidP="008964B0">
            <w:pPr>
              <w:jc w:val="center"/>
              <w:rPr>
                <w:sz w:val="16"/>
                <w:szCs w:val="16"/>
              </w:rPr>
            </w:pPr>
          </w:p>
          <w:p w:rsidR="004C649D" w:rsidRPr="004C649D" w:rsidRDefault="004C649D" w:rsidP="008964B0">
            <w:pPr>
              <w:jc w:val="center"/>
              <w:rPr>
                <w:b/>
              </w:rPr>
            </w:pPr>
            <w:r w:rsidRPr="004C649D">
              <w:rPr>
                <w:b/>
              </w:rPr>
              <w:t>No School</w:t>
            </w:r>
          </w:p>
        </w:tc>
        <w:tc>
          <w:tcPr>
            <w:tcW w:w="2016" w:type="dxa"/>
          </w:tcPr>
          <w:p w:rsidR="0048760D" w:rsidRDefault="00ED3818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27</w:t>
            </w:r>
          </w:p>
          <w:p w:rsidR="00BE204D" w:rsidRDefault="00BE204D" w:rsidP="00283746">
            <w:pPr>
              <w:jc w:val="center"/>
              <w:rPr>
                <w:sz w:val="16"/>
                <w:szCs w:val="16"/>
              </w:rPr>
            </w:pPr>
          </w:p>
          <w:p w:rsidR="004C649D" w:rsidRDefault="004C649D" w:rsidP="00283746">
            <w:pPr>
              <w:jc w:val="center"/>
              <w:rPr>
                <w:sz w:val="16"/>
                <w:szCs w:val="16"/>
              </w:rPr>
            </w:pPr>
          </w:p>
          <w:p w:rsidR="004C649D" w:rsidRPr="004C649D" w:rsidRDefault="004C649D" w:rsidP="00283746">
            <w:pPr>
              <w:jc w:val="center"/>
              <w:rPr>
                <w:b/>
              </w:rPr>
            </w:pPr>
            <w:r w:rsidRPr="004C649D">
              <w:rPr>
                <w:b/>
              </w:rPr>
              <w:t>No School</w:t>
            </w:r>
          </w:p>
        </w:tc>
        <w:tc>
          <w:tcPr>
            <w:tcW w:w="2016" w:type="dxa"/>
          </w:tcPr>
          <w:p w:rsidR="0048760D" w:rsidRDefault="00ED3818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28</w:t>
            </w:r>
          </w:p>
          <w:p w:rsidR="00BE204D" w:rsidRDefault="00BE204D" w:rsidP="00283746">
            <w:pPr>
              <w:jc w:val="center"/>
              <w:rPr>
                <w:sz w:val="16"/>
                <w:szCs w:val="16"/>
              </w:rPr>
            </w:pPr>
          </w:p>
          <w:p w:rsidR="004C649D" w:rsidRDefault="004C649D" w:rsidP="00283746">
            <w:pPr>
              <w:jc w:val="center"/>
              <w:rPr>
                <w:sz w:val="16"/>
                <w:szCs w:val="16"/>
              </w:rPr>
            </w:pPr>
          </w:p>
          <w:p w:rsidR="004C649D" w:rsidRPr="004C649D" w:rsidRDefault="004C649D" w:rsidP="00283746">
            <w:pPr>
              <w:jc w:val="center"/>
              <w:rPr>
                <w:b/>
              </w:rPr>
            </w:pPr>
            <w:r w:rsidRPr="004C649D">
              <w:rPr>
                <w:b/>
              </w:rPr>
              <w:t>No School</w:t>
            </w:r>
          </w:p>
        </w:tc>
        <w:tc>
          <w:tcPr>
            <w:tcW w:w="2016" w:type="dxa"/>
          </w:tcPr>
          <w:p w:rsidR="00A3297F" w:rsidRDefault="00D15785">
            <w:r>
              <w:t>Middle/HS Lunch-</w:t>
            </w:r>
          </w:p>
          <w:p w:rsidR="00D15785" w:rsidRDefault="005A534F">
            <w:r>
              <w:t xml:space="preserve">$ </w:t>
            </w:r>
            <w:r w:rsidR="006C48CD">
              <w:t>2.75</w:t>
            </w:r>
          </w:p>
          <w:p w:rsidR="00D15785" w:rsidRDefault="00D15785">
            <w:r>
              <w:t>Milk - .50</w:t>
            </w:r>
          </w:p>
          <w:p w:rsidR="00D15785" w:rsidRDefault="00E60DBD">
            <w:r>
              <w:t>Reduced - .40</w:t>
            </w:r>
          </w:p>
          <w:p w:rsidR="00D15785" w:rsidRDefault="00D15785"/>
        </w:tc>
      </w:tr>
      <w:tr w:rsidR="00A3297F" w:rsidRPr="00B51FCA" w:rsidTr="00241419">
        <w:trPr>
          <w:trHeight w:hRule="exact" w:val="1500"/>
        </w:trPr>
        <w:tc>
          <w:tcPr>
            <w:tcW w:w="2016" w:type="dxa"/>
          </w:tcPr>
          <w:p w:rsidR="00241419" w:rsidRPr="00B51FCA" w:rsidRDefault="00241419" w:rsidP="00D221B8">
            <w:pPr>
              <w:rPr>
                <w:b/>
                <w:i/>
              </w:rPr>
            </w:pPr>
          </w:p>
          <w:p w:rsidR="00A3297F" w:rsidRPr="00B51FCA" w:rsidRDefault="00A3297F" w:rsidP="00CC7C03">
            <w:pPr>
              <w:jc w:val="center"/>
              <w:rPr>
                <w:b/>
                <w:i/>
              </w:rPr>
            </w:pPr>
          </w:p>
        </w:tc>
        <w:tc>
          <w:tcPr>
            <w:tcW w:w="2016" w:type="dxa"/>
          </w:tcPr>
          <w:p w:rsidR="008003F3" w:rsidRDefault="001B623B" w:rsidP="005068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31</w:t>
            </w:r>
          </w:p>
          <w:p w:rsidR="00910E6E" w:rsidRDefault="00910E6E" w:rsidP="00506836">
            <w:pPr>
              <w:jc w:val="center"/>
              <w:rPr>
                <w:noProof/>
                <w:sz w:val="16"/>
                <w:szCs w:val="16"/>
              </w:rPr>
            </w:pPr>
          </w:p>
          <w:p w:rsidR="00506836" w:rsidRDefault="00506836" w:rsidP="00506836">
            <w:pPr>
              <w:jc w:val="center"/>
              <w:rPr>
                <w:noProof/>
                <w:sz w:val="16"/>
                <w:szCs w:val="16"/>
              </w:rPr>
            </w:pPr>
          </w:p>
          <w:p w:rsidR="00506836" w:rsidRPr="006E5F63" w:rsidRDefault="00506836" w:rsidP="00506836">
            <w:pPr>
              <w:jc w:val="center"/>
              <w:rPr>
                <w:b/>
              </w:rPr>
            </w:pPr>
            <w:r w:rsidRPr="006E5F63">
              <w:rPr>
                <w:b/>
                <w:noProof/>
              </w:rPr>
              <w:t>No School</w:t>
            </w:r>
          </w:p>
        </w:tc>
        <w:tc>
          <w:tcPr>
            <w:tcW w:w="2016" w:type="dxa"/>
          </w:tcPr>
          <w:p w:rsidR="008003F3" w:rsidRDefault="001B623B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</w:t>
            </w:r>
          </w:p>
          <w:p w:rsidR="00506836" w:rsidRDefault="00506836" w:rsidP="00283746">
            <w:pPr>
              <w:jc w:val="center"/>
              <w:rPr>
                <w:sz w:val="14"/>
                <w:szCs w:val="14"/>
              </w:rPr>
            </w:pPr>
          </w:p>
          <w:p w:rsidR="00506836" w:rsidRDefault="004C649D" w:rsidP="00283746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>
                  <wp:extent cx="1143000" cy="5715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d-icon-symbol-button-isolated-white-background-represents-new-year-three-dimensional-rendering-d-illustration-97117335[1]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3834" w:rsidRPr="006E5F63" w:rsidRDefault="00913834" w:rsidP="00283746">
            <w:pPr>
              <w:jc w:val="center"/>
              <w:rPr>
                <w:b/>
              </w:rPr>
            </w:pPr>
          </w:p>
        </w:tc>
        <w:tc>
          <w:tcPr>
            <w:tcW w:w="2016" w:type="dxa"/>
          </w:tcPr>
          <w:p w:rsidR="006F70E3" w:rsidRDefault="001B623B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</w:t>
            </w:r>
          </w:p>
          <w:p w:rsidR="00DF1A69" w:rsidRDefault="00DF1A69" w:rsidP="00DF1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Nacho Grande</w:t>
            </w:r>
          </w:p>
          <w:p w:rsidR="00DF1A69" w:rsidRDefault="00DF1A69" w:rsidP="00DF1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F1A69" w:rsidRDefault="00D97EA6" w:rsidP="00DF1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Cheesesteak</w:t>
            </w:r>
          </w:p>
          <w:p w:rsidR="00DF1A69" w:rsidRDefault="00DF1A69" w:rsidP="00DF1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DF1A69" w:rsidRDefault="00CC4EC6" w:rsidP="00DF1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DF1A69" w:rsidRDefault="00DF1A69" w:rsidP="00DF1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EC62BE" w:rsidRPr="00B51FCA" w:rsidRDefault="00EC62BE" w:rsidP="00934EC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51FCA" w:rsidRDefault="001B623B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3</w:t>
            </w:r>
          </w:p>
          <w:p w:rsidR="00EC62BE" w:rsidRDefault="00A825EB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Parmesan</w:t>
            </w:r>
          </w:p>
          <w:p w:rsidR="00EC62BE" w:rsidRDefault="00A825EB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Over Noodles</w:t>
            </w:r>
          </w:p>
          <w:p w:rsidR="00EC62BE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C62BE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 w/ Roll</w:t>
            </w:r>
          </w:p>
          <w:p w:rsidR="00EC62BE" w:rsidRDefault="00E7033D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EC62BE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BE4788" w:rsidRPr="00B51FCA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B51FCA" w:rsidRDefault="001B623B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4</w:t>
            </w:r>
          </w:p>
          <w:p w:rsidR="00EC62BE" w:rsidRDefault="00EC62BE" w:rsidP="00EC62BE">
            <w:pPr>
              <w:jc w:val="center"/>
              <w:rPr>
                <w:sz w:val="16"/>
                <w:szCs w:val="16"/>
              </w:rPr>
            </w:pPr>
            <w:r w:rsidRPr="00934EC8">
              <w:rPr>
                <w:sz w:val="16"/>
                <w:szCs w:val="16"/>
              </w:rPr>
              <w:t>Pepperoni Pizza</w:t>
            </w:r>
          </w:p>
          <w:p w:rsidR="00EC62BE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EC62BE" w:rsidRDefault="001D0373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Parmesan Sandwich</w:t>
            </w:r>
          </w:p>
          <w:p w:rsidR="00EC62BE" w:rsidRDefault="00CC4EC6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EC62BE" w:rsidRDefault="00A825EB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</w:t>
            </w:r>
            <w:r w:rsidR="00EC62BE">
              <w:rPr>
                <w:sz w:val="16"/>
                <w:szCs w:val="16"/>
              </w:rPr>
              <w:t xml:space="preserve"> Carrots</w:t>
            </w:r>
          </w:p>
          <w:p w:rsidR="0093048E" w:rsidRPr="00B51FCA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CE5E6E" w:rsidRPr="00B51FCA" w:rsidRDefault="00411C4F" w:rsidP="00411C4F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  <w:noProof/>
              </w:rPr>
              <w:t>Menu subject to change</w:t>
            </w:r>
          </w:p>
        </w:tc>
      </w:tr>
    </w:tbl>
    <w:p w:rsidR="00A3297F" w:rsidRPr="00B51FCA" w:rsidRDefault="00A3297F">
      <w:pPr>
        <w:jc w:val="center"/>
        <w:rPr>
          <w:i/>
        </w:rPr>
      </w:pP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03CDF"/>
    <w:rsid w:val="000134BD"/>
    <w:rsid w:val="000152C8"/>
    <w:rsid w:val="00031507"/>
    <w:rsid w:val="00031EDE"/>
    <w:rsid w:val="00044508"/>
    <w:rsid w:val="000539EA"/>
    <w:rsid w:val="00054908"/>
    <w:rsid w:val="000772BF"/>
    <w:rsid w:val="000834B0"/>
    <w:rsid w:val="00087B29"/>
    <w:rsid w:val="00093D17"/>
    <w:rsid w:val="0009629A"/>
    <w:rsid w:val="000C4273"/>
    <w:rsid w:val="000D638D"/>
    <w:rsid w:val="000E436B"/>
    <w:rsid w:val="0011320A"/>
    <w:rsid w:val="00137F84"/>
    <w:rsid w:val="001531A1"/>
    <w:rsid w:val="00163B9E"/>
    <w:rsid w:val="001750D4"/>
    <w:rsid w:val="00186CBA"/>
    <w:rsid w:val="001B623B"/>
    <w:rsid w:val="001C63DB"/>
    <w:rsid w:val="001D0373"/>
    <w:rsid w:val="001E352D"/>
    <w:rsid w:val="002037A8"/>
    <w:rsid w:val="00227006"/>
    <w:rsid w:val="00241419"/>
    <w:rsid w:val="00250E6E"/>
    <w:rsid w:val="002522BC"/>
    <w:rsid w:val="00276BCA"/>
    <w:rsid w:val="002806BB"/>
    <w:rsid w:val="00281D26"/>
    <w:rsid w:val="0028344D"/>
    <w:rsid w:val="0028362F"/>
    <w:rsid w:val="00283746"/>
    <w:rsid w:val="0029275C"/>
    <w:rsid w:val="002A503A"/>
    <w:rsid w:val="002C5340"/>
    <w:rsid w:val="002F2560"/>
    <w:rsid w:val="00302773"/>
    <w:rsid w:val="003071CB"/>
    <w:rsid w:val="00324E23"/>
    <w:rsid w:val="00346F66"/>
    <w:rsid w:val="00355051"/>
    <w:rsid w:val="003B2138"/>
    <w:rsid w:val="003B2413"/>
    <w:rsid w:val="003B2A3F"/>
    <w:rsid w:val="003C43E9"/>
    <w:rsid w:val="003C4DBD"/>
    <w:rsid w:val="003D2AA1"/>
    <w:rsid w:val="003E2535"/>
    <w:rsid w:val="003E7F1E"/>
    <w:rsid w:val="003F50F8"/>
    <w:rsid w:val="00405CB0"/>
    <w:rsid w:val="00411C4F"/>
    <w:rsid w:val="0041589D"/>
    <w:rsid w:val="00415D3C"/>
    <w:rsid w:val="004173FA"/>
    <w:rsid w:val="00422B88"/>
    <w:rsid w:val="004268EC"/>
    <w:rsid w:val="004304C0"/>
    <w:rsid w:val="00436AB0"/>
    <w:rsid w:val="004465DA"/>
    <w:rsid w:val="004503ED"/>
    <w:rsid w:val="00451017"/>
    <w:rsid w:val="00455319"/>
    <w:rsid w:val="00460F87"/>
    <w:rsid w:val="00482556"/>
    <w:rsid w:val="0048760D"/>
    <w:rsid w:val="00487744"/>
    <w:rsid w:val="004923EE"/>
    <w:rsid w:val="004A6088"/>
    <w:rsid w:val="004B685C"/>
    <w:rsid w:val="004C649D"/>
    <w:rsid w:val="004D452B"/>
    <w:rsid w:val="004D70EF"/>
    <w:rsid w:val="004E2E18"/>
    <w:rsid w:val="004F2E46"/>
    <w:rsid w:val="005014E8"/>
    <w:rsid w:val="0050680D"/>
    <w:rsid w:val="00506836"/>
    <w:rsid w:val="005078D7"/>
    <w:rsid w:val="00507C2A"/>
    <w:rsid w:val="00513D79"/>
    <w:rsid w:val="00540343"/>
    <w:rsid w:val="005404BE"/>
    <w:rsid w:val="00543428"/>
    <w:rsid w:val="00551BF5"/>
    <w:rsid w:val="00552617"/>
    <w:rsid w:val="00554AD2"/>
    <w:rsid w:val="0055728B"/>
    <w:rsid w:val="00573087"/>
    <w:rsid w:val="005733E8"/>
    <w:rsid w:val="00586FEC"/>
    <w:rsid w:val="00592B3E"/>
    <w:rsid w:val="005A19A4"/>
    <w:rsid w:val="005A534F"/>
    <w:rsid w:val="005A5A11"/>
    <w:rsid w:val="005B4A28"/>
    <w:rsid w:val="005B6106"/>
    <w:rsid w:val="005B767D"/>
    <w:rsid w:val="005C22DF"/>
    <w:rsid w:val="005D6429"/>
    <w:rsid w:val="005F1CF7"/>
    <w:rsid w:val="005F25FD"/>
    <w:rsid w:val="00603ECE"/>
    <w:rsid w:val="006106A5"/>
    <w:rsid w:val="006200F2"/>
    <w:rsid w:val="00623437"/>
    <w:rsid w:val="00627E50"/>
    <w:rsid w:val="00637F28"/>
    <w:rsid w:val="00653C02"/>
    <w:rsid w:val="00662690"/>
    <w:rsid w:val="00676AD6"/>
    <w:rsid w:val="00680EA6"/>
    <w:rsid w:val="006854E6"/>
    <w:rsid w:val="00685DA2"/>
    <w:rsid w:val="006A03AE"/>
    <w:rsid w:val="006A7324"/>
    <w:rsid w:val="006C1DFF"/>
    <w:rsid w:val="006C48CD"/>
    <w:rsid w:val="006C6347"/>
    <w:rsid w:val="006D6B82"/>
    <w:rsid w:val="006E5F63"/>
    <w:rsid w:val="006F70E3"/>
    <w:rsid w:val="0070564A"/>
    <w:rsid w:val="00774237"/>
    <w:rsid w:val="0077431A"/>
    <w:rsid w:val="007B6798"/>
    <w:rsid w:val="008003F3"/>
    <w:rsid w:val="00804786"/>
    <w:rsid w:val="008149E5"/>
    <w:rsid w:val="0083208E"/>
    <w:rsid w:val="008403D3"/>
    <w:rsid w:val="00841987"/>
    <w:rsid w:val="00861FAA"/>
    <w:rsid w:val="008867F7"/>
    <w:rsid w:val="00886A57"/>
    <w:rsid w:val="00890C70"/>
    <w:rsid w:val="008964B0"/>
    <w:rsid w:val="008B2BC8"/>
    <w:rsid w:val="008B6186"/>
    <w:rsid w:val="008C6C9B"/>
    <w:rsid w:val="008E3A96"/>
    <w:rsid w:val="008F106F"/>
    <w:rsid w:val="008F4EB9"/>
    <w:rsid w:val="00904612"/>
    <w:rsid w:val="00907DA4"/>
    <w:rsid w:val="00910E6E"/>
    <w:rsid w:val="00911C8F"/>
    <w:rsid w:val="00913834"/>
    <w:rsid w:val="00916300"/>
    <w:rsid w:val="0092127B"/>
    <w:rsid w:val="00924AFA"/>
    <w:rsid w:val="0093048E"/>
    <w:rsid w:val="00934EC8"/>
    <w:rsid w:val="0096002E"/>
    <w:rsid w:val="0097013F"/>
    <w:rsid w:val="0097260C"/>
    <w:rsid w:val="00995165"/>
    <w:rsid w:val="009A7BDE"/>
    <w:rsid w:val="009B01C3"/>
    <w:rsid w:val="009C3A64"/>
    <w:rsid w:val="009C617A"/>
    <w:rsid w:val="009E4A16"/>
    <w:rsid w:val="009F21DB"/>
    <w:rsid w:val="00A3297F"/>
    <w:rsid w:val="00A412A7"/>
    <w:rsid w:val="00A51D81"/>
    <w:rsid w:val="00A54279"/>
    <w:rsid w:val="00A54481"/>
    <w:rsid w:val="00A57756"/>
    <w:rsid w:val="00A64282"/>
    <w:rsid w:val="00A70DEA"/>
    <w:rsid w:val="00A812BB"/>
    <w:rsid w:val="00A825EB"/>
    <w:rsid w:val="00A952CF"/>
    <w:rsid w:val="00AB641F"/>
    <w:rsid w:val="00AC50E0"/>
    <w:rsid w:val="00AF79FE"/>
    <w:rsid w:val="00B1021B"/>
    <w:rsid w:val="00B278C3"/>
    <w:rsid w:val="00B3150D"/>
    <w:rsid w:val="00B47372"/>
    <w:rsid w:val="00B51FCA"/>
    <w:rsid w:val="00B61592"/>
    <w:rsid w:val="00B66AA6"/>
    <w:rsid w:val="00B66EB9"/>
    <w:rsid w:val="00B9563A"/>
    <w:rsid w:val="00BC3A63"/>
    <w:rsid w:val="00BD0ACE"/>
    <w:rsid w:val="00BD4256"/>
    <w:rsid w:val="00BE204D"/>
    <w:rsid w:val="00BE2689"/>
    <w:rsid w:val="00BE4788"/>
    <w:rsid w:val="00BF76B3"/>
    <w:rsid w:val="00C06085"/>
    <w:rsid w:val="00C17D43"/>
    <w:rsid w:val="00C2754C"/>
    <w:rsid w:val="00C35A32"/>
    <w:rsid w:val="00C55BA3"/>
    <w:rsid w:val="00C82287"/>
    <w:rsid w:val="00C93A0A"/>
    <w:rsid w:val="00CB1C18"/>
    <w:rsid w:val="00CB2CFB"/>
    <w:rsid w:val="00CC4EC6"/>
    <w:rsid w:val="00CC7C03"/>
    <w:rsid w:val="00CD167D"/>
    <w:rsid w:val="00CD1CBB"/>
    <w:rsid w:val="00CE5E6E"/>
    <w:rsid w:val="00D15785"/>
    <w:rsid w:val="00D221B8"/>
    <w:rsid w:val="00D25F8C"/>
    <w:rsid w:val="00D517D6"/>
    <w:rsid w:val="00D74CF6"/>
    <w:rsid w:val="00D87517"/>
    <w:rsid w:val="00D97AC8"/>
    <w:rsid w:val="00D97EA6"/>
    <w:rsid w:val="00DC3D70"/>
    <w:rsid w:val="00DD0AE3"/>
    <w:rsid w:val="00DD4A6B"/>
    <w:rsid w:val="00DD5D2D"/>
    <w:rsid w:val="00DF1A69"/>
    <w:rsid w:val="00E079CA"/>
    <w:rsid w:val="00E20886"/>
    <w:rsid w:val="00E24466"/>
    <w:rsid w:val="00E2696A"/>
    <w:rsid w:val="00E36637"/>
    <w:rsid w:val="00E47CA4"/>
    <w:rsid w:val="00E54668"/>
    <w:rsid w:val="00E60DBD"/>
    <w:rsid w:val="00E7033D"/>
    <w:rsid w:val="00EB0634"/>
    <w:rsid w:val="00EB776F"/>
    <w:rsid w:val="00EC62BE"/>
    <w:rsid w:val="00ED0FB3"/>
    <w:rsid w:val="00ED3818"/>
    <w:rsid w:val="00EE2E36"/>
    <w:rsid w:val="00EF5B27"/>
    <w:rsid w:val="00F0172E"/>
    <w:rsid w:val="00F0749D"/>
    <w:rsid w:val="00F16D8B"/>
    <w:rsid w:val="00F46745"/>
    <w:rsid w:val="00F90A11"/>
    <w:rsid w:val="00FA585D"/>
    <w:rsid w:val="00FA7717"/>
    <w:rsid w:val="00FB18AF"/>
    <w:rsid w:val="00FD1814"/>
    <w:rsid w:val="00FE5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3BE95F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37F58"/>
    <w:rsid w:val="000411AF"/>
    <w:rsid w:val="00071A14"/>
    <w:rsid w:val="000946BC"/>
    <w:rsid w:val="000B5137"/>
    <w:rsid w:val="001024D7"/>
    <w:rsid w:val="001143FA"/>
    <w:rsid w:val="00131A73"/>
    <w:rsid w:val="0014171C"/>
    <w:rsid w:val="001502DF"/>
    <w:rsid w:val="00175DDF"/>
    <w:rsid w:val="001771CF"/>
    <w:rsid w:val="001A29DC"/>
    <w:rsid w:val="001C07A5"/>
    <w:rsid w:val="002515FF"/>
    <w:rsid w:val="002745DE"/>
    <w:rsid w:val="002A556A"/>
    <w:rsid w:val="002C6AA0"/>
    <w:rsid w:val="002C7BF9"/>
    <w:rsid w:val="00352399"/>
    <w:rsid w:val="003734A2"/>
    <w:rsid w:val="003A6EAC"/>
    <w:rsid w:val="003C4E4E"/>
    <w:rsid w:val="003F606B"/>
    <w:rsid w:val="004536C1"/>
    <w:rsid w:val="00464013"/>
    <w:rsid w:val="0046434A"/>
    <w:rsid w:val="0046738D"/>
    <w:rsid w:val="00480357"/>
    <w:rsid w:val="00495B5B"/>
    <w:rsid w:val="004B2F46"/>
    <w:rsid w:val="00555BD4"/>
    <w:rsid w:val="005D0E39"/>
    <w:rsid w:val="005E34B9"/>
    <w:rsid w:val="00643F30"/>
    <w:rsid w:val="00667C73"/>
    <w:rsid w:val="00672559"/>
    <w:rsid w:val="006A32EB"/>
    <w:rsid w:val="006D58B0"/>
    <w:rsid w:val="006E75B0"/>
    <w:rsid w:val="00740DFE"/>
    <w:rsid w:val="007E4133"/>
    <w:rsid w:val="008C5E13"/>
    <w:rsid w:val="008D2D22"/>
    <w:rsid w:val="008D418C"/>
    <w:rsid w:val="008F3D2E"/>
    <w:rsid w:val="00904025"/>
    <w:rsid w:val="00936F4A"/>
    <w:rsid w:val="00947206"/>
    <w:rsid w:val="00952268"/>
    <w:rsid w:val="00974B7C"/>
    <w:rsid w:val="00A20B20"/>
    <w:rsid w:val="00A4185C"/>
    <w:rsid w:val="00AA499B"/>
    <w:rsid w:val="00AC1913"/>
    <w:rsid w:val="00AD3FE3"/>
    <w:rsid w:val="00AF18F4"/>
    <w:rsid w:val="00AF42CF"/>
    <w:rsid w:val="00B04EA8"/>
    <w:rsid w:val="00B21B4F"/>
    <w:rsid w:val="00B55885"/>
    <w:rsid w:val="00B57AC4"/>
    <w:rsid w:val="00B65E4A"/>
    <w:rsid w:val="00BB59F0"/>
    <w:rsid w:val="00BB7A9F"/>
    <w:rsid w:val="00BC3670"/>
    <w:rsid w:val="00BD03B2"/>
    <w:rsid w:val="00BF19C2"/>
    <w:rsid w:val="00C134D2"/>
    <w:rsid w:val="00C42CE0"/>
    <w:rsid w:val="00C775B5"/>
    <w:rsid w:val="00CA22E2"/>
    <w:rsid w:val="00D3757A"/>
    <w:rsid w:val="00D612B6"/>
    <w:rsid w:val="00DC1CBF"/>
    <w:rsid w:val="00DD1320"/>
    <w:rsid w:val="00DE3959"/>
    <w:rsid w:val="00DF288C"/>
    <w:rsid w:val="00E34FF8"/>
    <w:rsid w:val="00E50594"/>
    <w:rsid w:val="00E66539"/>
    <w:rsid w:val="00EA2364"/>
    <w:rsid w:val="00EC74EA"/>
    <w:rsid w:val="00EF4FC7"/>
    <w:rsid w:val="00F069E6"/>
    <w:rsid w:val="00F261FE"/>
    <w:rsid w:val="00F45A57"/>
    <w:rsid w:val="00F75D8B"/>
    <w:rsid w:val="00F81F3C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620A6C-A168-4E41-90A5-11B62E409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63</TotalTime>
  <Pages>2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8</cp:revision>
  <cp:lastPrinted>2018-08-16T13:55:00Z</cp:lastPrinted>
  <dcterms:created xsi:type="dcterms:W3CDTF">2018-10-25T14:33:00Z</dcterms:created>
  <dcterms:modified xsi:type="dcterms:W3CDTF">2018-11-16T18:51:00Z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