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B6590C">
                                  <w:rPr>
                                    <w:sz w:val="28"/>
                                    <w:szCs w:val="28"/>
                                  </w:rPr>
                                  <w:t xml:space="preserve"> December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B6590C">
                            <w:rPr>
                              <w:sz w:val="28"/>
                              <w:szCs w:val="28"/>
                            </w:rPr>
                            <w:t xml:space="preserve"> December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B6590C">
            <w:r>
              <w:rPr>
                <w:noProof/>
              </w:rPr>
              <w:drawing>
                <wp:inline distT="0" distB="0" distL="0" distR="0">
                  <wp:extent cx="1143000" cy="8858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famy-clipart-december1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CD363C">
              <w:rPr>
                <w:sz w:val="16"/>
                <w:szCs w:val="16"/>
              </w:rPr>
              <w:t>Cheeseburger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2910BC" w:rsidP="00C77D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P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B6590C" w:rsidRDefault="002910BC" w:rsidP="00291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Gravy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9862A4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9862A4" w:rsidRDefault="00C77DB0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6590C" w:rsidRPr="00992913" w:rsidRDefault="00B6590C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December 5 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Popcorn Chicken 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A4C55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Fruit / Milk</w:t>
            </w:r>
          </w:p>
          <w:p w:rsidR="00B6590C" w:rsidRPr="00E60DBD" w:rsidRDefault="00B6590C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B6590C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6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Baby Carrots</w:t>
            </w:r>
          </w:p>
          <w:p w:rsidR="008A4C55" w:rsidRPr="00E60DBD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7839E9" w:rsidRDefault="00B6590C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December 7</w:t>
            </w:r>
          </w:p>
          <w:p w:rsidR="008A4C55" w:rsidRPr="00326535" w:rsidRDefault="009862A4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Pepperoni Pizza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9862A4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8A4C55" w:rsidRPr="00326535" w:rsidRDefault="00C77DB0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Fries</w:t>
            </w:r>
          </w:p>
          <w:p w:rsidR="008A4C55" w:rsidRPr="0032653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BE1EA7">
            <w:pPr>
              <w:jc w:val="center"/>
            </w:pPr>
          </w:p>
        </w:tc>
        <w:tc>
          <w:tcPr>
            <w:tcW w:w="2016" w:type="dxa"/>
          </w:tcPr>
          <w:p w:rsidR="004708B7" w:rsidRDefault="00B6590C" w:rsidP="005E393B">
            <w:pPr>
              <w:jc w:val="center"/>
              <w:rPr>
                <w:sz w:val="16"/>
                <w:szCs w:val="16"/>
              </w:rPr>
            </w:pPr>
            <w:r w:rsidRPr="00B6590C">
              <w:rPr>
                <w:sz w:val="16"/>
                <w:szCs w:val="16"/>
              </w:rPr>
              <w:t>December 10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4603D2" w:rsidRDefault="002910BC" w:rsidP="00291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Emoji Fries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603D2" w:rsidRPr="00B6590C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December 11 </w:t>
            </w:r>
          </w:p>
          <w:p w:rsidR="00C77DB0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B6590C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Steamed Carrots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022BC5">
            <w:pPr>
              <w:jc w:val="center"/>
              <w:rPr>
                <w:sz w:val="16"/>
                <w:szCs w:val="16"/>
              </w:rPr>
            </w:pPr>
          </w:p>
          <w:p w:rsidR="00B6590C" w:rsidRPr="00E20886" w:rsidRDefault="00B6590C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December 12 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9862A4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6590C" w:rsidRDefault="00C77DB0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8B66FA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6590C" w:rsidRPr="00E36637" w:rsidRDefault="00B6590C" w:rsidP="004708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6590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13</w:t>
            </w:r>
          </w:p>
          <w:p w:rsidR="00440186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C77DB0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5502C" w:rsidRDefault="00CD363C" w:rsidP="00C77D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  <w:r w:rsidR="00C77DB0">
              <w:rPr>
                <w:sz w:val="16"/>
                <w:szCs w:val="16"/>
              </w:rPr>
              <w:t xml:space="preserve"> / Roll</w:t>
            </w:r>
          </w:p>
          <w:p w:rsidR="00440186" w:rsidRDefault="00440186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910BC" w:rsidRDefault="00C77DB0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 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5502C" w:rsidRDefault="0005502C" w:rsidP="00B6590C">
            <w:pPr>
              <w:jc w:val="center"/>
              <w:rPr>
                <w:sz w:val="16"/>
                <w:szCs w:val="16"/>
              </w:rPr>
            </w:pP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</w:p>
          <w:p w:rsidR="00CD363C" w:rsidRPr="00552617" w:rsidRDefault="00CD363C" w:rsidP="00B659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6590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14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05502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 W/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C22236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E1EA7" w:rsidRDefault="00BE1EA7" w:rsidP="00BE1EA7">
            <w:pPr>
              <w:jc w:val="center"/>
              <w:rPr>
                <w:sz w:val="16"/>
                <w:szCs w:val="16"/>
              </w:rPr>
            </w:pPr>
          </w:p>
          <w:p w:rsidR="00BE1EA7" w:rsidRPr="00BE1EA7" w:rsidRDefault="00BE1EA7" w:rsidP="00BE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C22236" w:rsidRPr="005C22DF" w:rsidRDefault="00C22236" w:rsidP="00022BC5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BE1EA7" w:rsidRDefault="004603D2" w:rsidP="00BE1EA7">
            <w:pPr>
              <w:jc w:val="center"/>
              <w:rPr>
                <w:sz w:val="16"/>
                <w:szCs w:val="16"/>
              </w:rPr>
            </w:pPr>
            <w:r w:rsidRPr="004603D2">
              <w:rPr>
                <w:sz w:val="16"/>
                <w:szCs w:val="16"/>
              </w:rPr>
              <w:t>December 17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4603D2" w:rsidRPr="00A73970" w:rsidRDefault="00440186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  <w:r w:rsidR="004603D2">
              <w:rPr>
                <w:sz w:val="16"/>
                <w:szCs w:val="16"/>
              </w:rPr>
              <w:t xml:space="preserve"> 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603D2" w:rsidRPr="004603D2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18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Walking Taco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CD363C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Cheesesteak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603D2" w:rsidRPr="00FD3FF0" w:rsidRDefault="004603D2" w:rsidP="00502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4603D2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19</w:t>
            </w:r>
          </w:p>
          <w:p w:rsidR="004603D2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440186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9862A4" w:rsidRPr="00E36637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862A4" w:rsidRDefault="004603D2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Mashed Potato Bowl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022BC5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862A4" w:rsidRPr="00934EC8" w:rsidRDefault="009862A4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4603D2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21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603D2" w:rsidRPr="00934EC8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  <w:r w:rsidR="00C77DB0">
              <w:rPr>
                <w:sz w:val="16"/>
                <w:szCs w:val="16"/>
              </w:rPr>
              <w:t>:</w:t>
            </w:r>
          </w:p>
          <w:p w:rsidR="008B66FA" w:rsidRDefault="008B66FA" w:rsidP="00C22236">
            <w:pPr>
              <w:rPr>
                <w:sz w:val="16"/>
                <w:szCs w:val="16"/>
              </w:rPr>
            </w:pPr>
          </w:p>
          <w:p w:rsidR="00027899" w:rsidRPr="00D1272A" w:rsidRDefault="00CF7618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NONE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B566CB" w:rsidRPr="00B566CB" w:rsidRDefault="00B566CB" w:rsidP="00B566CB"/>
        </w:tc>
        <w:tc>
          <w:tcPr>
            <w:tcW w:w="2016" w:type="dxa"/>
          </w:tcPr>
          <w:p w:rsidR="00A73970" w:rsidRDefault="004603D2" w:rsidP="00C22236">
            <w:pPr>
              <w:jc w:val="center"/>
              <w:rPr>
                <w:sz w:val="16"/>
                <w:szCs w:val="16"/>
              </w:rPr>
            </w:pPr>
            <w:r w:rsidRPr="00CD363C">
              <w:rPr>
                <w:sz w:val="16"/>
                <w:szCs w:val="16"/>
              </w:rPr>
              <w:t>December 24</w:t>
            </w:r>
          </w:p>
          <w:p w:rsidR="0005502C" w:rsidRPr="00CD363C" w:rsidRDefault="0005502C" w:rsidP="00C2223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5518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nta_sleigh_PNG73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73970" w:rsidRDefault="00CD363C" w:rsidP="00A70312">
            <w:pPr>
              <w:jc w:val="center"/>
              <w:rPr>
                <w:sz w:val="16"/>
                <w:szCs w:val="16"/>
              </w:rPr>
            </w:pPr>
            <w:r w:rsidRPr="00CD363C">
              <w:rPr>
                <w:sz w:val="16"/>
                <w:szCs w:val="16"/>
              </w:rPr>
              <w:t>December 25</w:t>
            </w:r>
          </w:p>
          <w:p w:rsidR="0005502C" w:rsidRPr="00CD363C" w:rsidRDefault="0005502C" w:rsidP="00A7031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131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rry_christmas_logo_by_angiesweetgirl-d4k9fup[2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C1FA6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26</w:t>
            </w:r>
          </w:p>
          <w:p w:rsidR="0005502C" w:rsidRDefault="0005502C" w:rsidP="004603D2">
            <w:pPr>
              <w:jc w:val="center"/>
              <w:rPr>
                <w:sz w:val="16"/>
                <w:szCs w:val="16"/>
              </w:rPr>
            </w:pPr>
          </w:p>
          <w:p w:rsidR="0005502C" w:rsidRDefault="0005502C" w:rsidP="0005502C">
            <w:pPr>
              <w:rPr>
                <w:sz w:val="16"/>
                <w:szCs w:val="16"/>
              </w:rPr>
            </w:pPr>
          </w:p>
          <w:p w:rsidR="0005502C" w:rsidRPr="0005502C" w:rsidRDefault="0005502C" w:rsidP="004603D2">
            <w:pPr>
              <w:jc w:val="center"/>
            </w:pPr>
            <w:r w:rsidRPr="0005502C">
              <w:t>No School</w:t>
            </w:r>
            <w:bookmarkStart w:id="0" w:name="_GoBack"/>
            <w:bookmarkEnd w:id="0"/>
          </w:p>
        </w:tc>
        <w:tc>
          <w:tcPr>
            <w:tcW w:w="2016" w:type="dxa"/>
          </w:tcPr>
          <w:p w:rsidR="004C1FA6" w:rsidRDefault="009862A4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27</w:t>
            </w:r>
          </w:p>
          <w:p w:rsidR="0005502C" w:rsidRDefault="0005502C" w:rsidP="0005502C">
            <w:pPr>
              <w:jc w:val="center"/>
              <w:rPr>
                <w:sz w:val="16"/>
                <w:szCs w:val="16"/>
              </w:rPr>
            </w:pPr>
          </w:p>
          <w:p w:rsidR="0005502C" w:rsidRDefault="0005502C" w:rsidP="0005502C">
            <w:pPr>
              <w:jc w:val="center"/>
              <w:rPr>
                <w:sz w:val="16"/>
                <w:szCs w:val="16"/>
              </w:rPr>
            </w:pPr>
          </w:p>
          <w:p w:rsidR="0005502C" w:rsidRPr="0005502C" w:rsidRDefault="0005502C" w:rsidP="0005502C">
            <w:pPr>
              <w:jc w:val="center"/>
            </w:pPr>
            <w:r w:rsidRPr="0005502C">
              <w:t>No School</w:t>
            </w:r>
          </w:p>
        </w:tc>
        <w:tc>
          <w:tcPr>
            <w:tcW w:w="2016" w:type="dxa"/>
          </w:tcPr>
          <w:p w:rsidR="00C22236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28</w:t>
            </w:r>
          </w:p>
          <w:p w:rsidR="0005502C" w:rsidRDefault="0005502C" w:rsidP="004603D2">
            <w:pPr>
              <w:jc w:val="center"/>
              <w:rPr>
                <w:sz w:val="16"/>
                <w:szCs w:val="16"/>
              </w:rPr>
            </w:pPr>
          </w:p>
          <w:p w:rsidR="0005502C" w:rsidRDefault="0005502C" w:rsidP="004603D2">
            <w:pPr>
              <w:jc w:val="center"/>
              <w:rPr>
                <w:sz w:val="16"/>
                <w:szCs w:val="16"/>
              </w:rPr>
            </w:pPr>
          </w:p>
          <w:p w:rsidR="0005502C" w:rsidRPr="0005502C" w:rsidRDefault="0005502C" w:rsidP="0005502C">
            <w:pPr>
              <w:jc w:val="center"/>
            </w:pPr>
            <w:r w:rsidRPr="0005502C">
              <w:t>No School</w:t>
            </w: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BE1EA7" w:rsidRPr="006C4DF2" w:rsidRDefault="00BE1EA7" w:rsidP="00BE1EA7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BE1EA7" w:rsidRPr="006C4DF2" w:rsidRDefault="00BE1EA7" w:rsidP="00BE1EA7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C22236" w:rsidRPr="0093376A" w:rsidRDefault="00C22236" w:rsidP="00C22236">
            <w:pPr>
              <w:jc w:val="center"/>
              <w:rPr>
                <w:b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3D3985" w:rsidRDefault="00CF7618" w:rsidP="00F963C2">
            <w:pPr>
              <w:jc w:val="center"/>
              <w:rPr>
                <w:sz w:val="16"/>
                <w:szCs w:val="16"/>
              </w:rPr>
            </w:pPr>
            <w:r w:rsidRPr="00CD363C">
              <w:rPr>
                <w:sz w:val="16"/>
                <w:szCs w:val="16"/>
              </w:rPr>
              <w:t>December 31</w:t>
            </w:r>
          </w:p>
          <w:p w:rsidR="0005502C" w:rsidRDefault="0005502C" w:rsidP="00F963C2">
            <w:pPr>
              <w:jc w:val="center"/>
              <w:rPr>
                <w:sz w:val="16"/>
                <w:szCs w:val="16"/>
              </w:rPr>
            </w:pPr>
          </w:p>
          <w:p w:rsidR="0005502C" w:rsidRDefault="0005502C" w:rsidP="00F963C2">
            <w:pPr>
              <w:jc w:val="center"/>
              <w:rPr>
                <w:sz w:val="16"/>
                <w:szCs w:val="16"/>
              </w:rPr>
            </w:pPr>
          </w:p>
          <w:p w:rsidR="0005502C" w:rsidRPr="0005502C" w:rsidRDefault="0005502C" w:rsidP="00F963C2">
            <w:pPr>
              <w:jc w:val="center"/>
            </w:pPr>
            <w:r w:rsidRPr="0005502C">
              <w:t>No School</w:t>
            </w:r>
          </w:p>
        </w:tc>
        <w:tc>
          <w:tcPr>
            <w:tcW w:w="2016" w:type="dxa"/>
          </w:tcPr>
          <w:p w:rsidR="00C22236" w:rsidRDefault="00CF7618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05502C" w:rsidRPr="00B51FCA" w:rsidRDefault="0005502C" w:rsidP="004603D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571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d-icon-symbol-button-isolated-white-background-represents-new-year-three-dimensional-rendering-d-illustration-97117335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43737" w:rsidRDefault="00B43737" w:rsidP="00B437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F7618" w:rsidRDefault="00E92819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F7618" w:rsidRPr="00B51FCA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56263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CF7618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F7618" w:rsidRPr="00B51FCA" w:rsidRDefault="00CF7618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CF7618" w:rsidP="00C2223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January 4</w:t>
            </w:r>
          </w:p>
          <w:p w:rsidR="00CF7618" w:rsidRDefault="00CF7618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CF7618" w:rsidRDefault="00CF7618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F7618" w:rsidRDefault="00CF7618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E92819" w:rsidRDefault="00E92819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F7618" w:rsidRDefault="00E92819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F7618" w:rsidRDefault="00CF7618" w:rsidP="00E928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B51FCA" w:rsidRDefault="00C22236" w:rsidP="00CF76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7BEA"/>
    <w:rsid w:val="00044508"/>
    <w:rsid w:val="000539EA"/>
    <w:rsid w:val="00054908"/>
    <w:rsid w:val="0005502C"/>
    <w:rsid w:val="0007420F"/>
    <w:rsid w:val="000772BF"/>
    <w:rsid w:val="000834B0"/>
    <w:rsid w:val="00093D17"/>
    <w:rsid w:val="000A55DF"/>
    <w:rsid w:val="000B0ABD"/>
    <w:rsid w:val="000C4273"/>
    <w:rsid w:val="000D638D"/>
    <w:rsid w:val="000E436B"/>
    <w:rsid w:val="0011320A"/>
    <w:rsid w:val="00124DF2"/>
    <w:rsid w:val="00137F84"/>
    <w:rsid w:val="001531A1"/>
    <w:rsid w:val="00163B9E"/>
    <w:rsid w:val="001750D4"/>
    <w:rsid w:val="00186CBA"/>
    <w:rsid w:val="00197052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77981"/>
    <w:rsid w:val="002806BB"/>
    <w:rsid w:val="00281D26"/>
    <w:rsid w:val="0028344D"/>
    <w:rsid w:val="0028362F"/>
    <w:rsid w:val="00283746"/>
    <w:rsid w:val="002900AA"/>
    <w:rsid w:val="002910BC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D3985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0186"/>
    <w:rsid w:val="004465DA"/>
    <w:rsid w:val="004503ED"/>
    <w:rsid w:val="00451017"/>
    <w:rsid w:val="00455319"/>
    <w:rsid w:val="00456263"/>
    <w:rsid w:val="004603D2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E41A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1110"/>
    <w:rsid w:val="00774237"/>
    <w:rsid w:val="0077431A"/>
    <w:rsid w:val="007839E9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3177"/>
    <w:rsid w:val="008B4C1E"/>
    <w:rsid w:val="008B6186"/>
    <w:rsid w:val="008B66FA"/>
    <w:rsid w:val="008C2941"/>
    <w:rsid w:val="008C6C9B"/>
    <w:rsid w:val="008F2A04"/>
    <w:rsid w:val="00911C8F"/>
    <w:rsid w:val="00916300"/>
    <w:rsid w:val="00927C0B"/>
    <w:rsid w:val="0093376A"/>
    <w:rsid w:val="00934EC8"/>
    <w:rsid w:val="0096002E"/>
    <w:rsid w:val="0097260C"/>
    <w:rsid w:val="009862A4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1021B"/>
    <w:rsid w:val="00B22628"/>
    <w:rsid w:val="00B3150D"/>
    <w:rsid w:val="00B43737"/>
    <w:rsid w:val="00B47372"/>
    <w:rsid w:val="00B51ABA"/>
    <w:rsid w:val="00B51FCA"/>
    <w:rsid w:val="00B566CB"/>
    <w:rsid w:val="00B61592"/>
    <w:rsid w:val="00B6590C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77DB0"/>
    <w:rsid w:val="00C82287"/>
    <w:rsid w:val="00C93A0A"/>
    <w:rsid w:val="00CB1C18"/>
    <w:rsid w:val="00CB2CFB"/>
    <w:rsid w:val="00CC7C03"/>
    <w:rsid w:val="00CD167D"/>
    <w:rsid w:val="00CD1CBB"/>
    <w:rsid w:val="00CD363C"/>
    <w:rsid w:val="00CE5E6E"/>
    <w:rsid w:val="00CF7618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92819"/>
    <w:rsid w:val="00EA2A42"/>
    <w:rsid w:val="00EB776F"/>
    <w:rsid w:val="00ED0FB3"/>
    <w:rsid w:val="00ED209E"/>
    <w:rsid w:val="00EE2E36"/>
    <w:rsid w:val="00EF5B27"/>
    <w:rsid w:val="00F0172E"/>
    <w:rsid w:val="00F040B0"/>
    <w:rsid w:val="00F16D8B"/>
    <w:rsid w:val="00F25157"/>
    <w:rsid w:val="00F447BA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AA81A8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C75D2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C066E"/>
    <w:rsid w:val="004F716C"/>
    <w:rsid w:val="00533D8A"/>
    <w:rsid w:val="005A24F1"/>
    <w:rsid w:val="005E34B9"/>
    <w:rsid w:val="0062249E"/>
    <w:rsid w:val="00643F30"/>
    <w:rsid w:val="00645C01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847F1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44D93"/>
    <w:rsid w:val="00B55885"/>
    <w:rsid w:val="00B57AC4"/>
    <w:rsid w:val="00B65E4A"/>
    <w:rsid w:val="00B8184F"/>
    <w:rsid w:val="00BA3A9B"/>
    <w:rsid w:val="00BB59F0"/>
    <w:rsid w:val="00BB7A9F"/>
    <w:rsid w:val="00BC3670"/>
    <w:rsid w:val="00C134D2"/>
    <w:rsid w:val="00C42CE0"/>
    <w:rsid w:val="00C900B3"/>
    <w:rsid w:val="00CA22E2"/>
    <w:rsid w:val="00CB1038"/>
    <w:rsid w:val="00CD5FEF"/>
    <w:rsid w:val="00D612B6"/>
    <w:rsid w:val="00DA7628"/>
    <w:rsid w:val="00DC1CBF"/>
    <w:rsid w:val="00DC5487"/>
    <w:rsid w:val="00DD6B34"/>
    <w:rsid w:val="00E06E32"/>
    <w:rsid w:val="00E34FF8"/>
    <w:rsid w:val="00E43551"/>
    <w:rsid w:val="00E50594"/>
    <w:rsid w:val="00E66539"/>
    <w:rsid w:val="00E72897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59660F-619A-427D-A9E8-6879C5DA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79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9</cp:revision>
  <cp:lastPrinted>2018-09-24T14:19:00Z</cp:lastPrinted>
  <dcterms:created xsi:type="dcterms:W3CDTF">2018-10-25T13:38:00Z</dcterms:created>
  <dcterms:modified xsi:type="dcterms:W3CDTF">2018-11-16T15:11:00Z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