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482556">
                                  <w:rPr>
                                    <w:sz w:val="28"/>
                                    <w:szCs w:val="28"/>
                                  </w:rPr>
                                  <w:t xml:space="preserve"> November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C62BE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482556">
                            <w:rPr>
                              <w:sz w:val="28"/>
                              <w:szCs w:val="28"/>
                            </w:rPr>
                            <w:t xml:space="preserve"> November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C62BE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482556">
            <w:r>
              <w:rPr>
                <w:noProof/>
              </w:rPr>
              <w:drawing>
                <wp:inline distT="0" distB="0" distL="0" distR="0">
                  <wp:extent cx="1143000" cy="800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vember-706934_960_720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404BE" w:rsidRPr="00E60DBD" w:rsidRDefault="005404BE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404BE" w:rsidRPr="00BF76B3" w:rsidRDefault="005404BE" w:rsidP="00D221B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404BE" w:rsidRPr="00E60DBD" w:rsidRDefault="005404BE" w:rsidP="00D221B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Default="0048255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5404BE" w:rsidRDefault="00D221B8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5404BE" w:rsidRPr="00E60DBD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8255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404BE" w:rsidRDefault="00D221B8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7260C" w:rsidRPr="00552617" w:rsidRDefault="005404BE" w:rsidP="005404B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8F4EB9">
        <w:trPr>
          <w:trHeight w:hRule="exact" w:val="1621"/>
        </w:trPr>
        <w:tc>
          <w:tcPr>
            <w:tcW w:w="2016" w:type="dxa"/>
          </w:tcPr>
          <w:p w:rsidR="00241419" w:rsidRPr="002522BC" w:rsidRDefault="00482556" w:rsidP="002414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143000" cy="8642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ll_back2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97F" w:rsidRPr="002522BC" w:rsidRDefault="00A3297F" w:rsidP="002522BC"/>
        </w:tc>
        <w:tc>
          <w:tcPr>
            <w:tcW w:w="2016" w:type="dxa"/>
          </w:tcPr>
          <w:p w:rsidR="0048760D" w:rsidRDefault="0048255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5</w:t>
            </w:r>
          </w:p>
          <w:p w:rsidR="00A825EB" w:rsidRPr="00A825EB" w:rsidRDefault="00A825EB" w:rsidP="0048760D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Chicken Noodle Soup</w:t>
            </w:r>
          </w:p>
          <w:p w:rsidR="00913834" w:rsidRPr="00A825EB" w:rsidRDefault="00913834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BBQ Rib Sandwich</w:t>
            </w:r>
          </w:p>
          <w:p w:rsidR="00913834" w:rsidRPr="00A825EB" w:rsidRDefault="00913834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 xml:space="preserve">Or </w:t>
            </w:r>
          </w:p>
          <w:p w:rsidR="00913834" w:rsidRPr="00A825EB" w:rsidRDefault="00913834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Tukey &amp; Cheese on Pretzel Roll</w:t>
            </w:r>
          </w:p>
          <w:p w:rsidR="00913834" w:rsidRPr="00A825EB" w:rsidRDefault="00A825EB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Celery w/ dip</w:t>
            </w:r>
          </w:p>
          <w:p w:rsidR="00913834" w:rsidRPr="00A825EB" w:rsidRDefault="00A825EB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Steamed</w:t>
            </w:r>
            <w:r w:rsidR="00913834" w:rsidRPr="00A825EB">
              <w:rPr>
                <w:sz w:val="15"/>
                <w:szCs w:val="15"/>
              </w:rPr>
              <w:t xml:space="preserve"> Carrots</w:t>
            </w:r>
          </w:p>
          <w:p w:rsidR="00913834" w:rsidRPr="00A825EB" w:rsidRDefault="00913834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Choice of Fruit / Milk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255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283746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913834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83746" w:rsidRDefault="00DF1A69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283746">
              <w:rPr>
                <w:sz w:val="16"/>
                <w:szCs w:val="16"/>
              </w:rPr>
              <w:t xml:space="preserve">Cheeseburger </w:t>
            </w:r>
          </w:p>
          <w:p w:rsidR="00283746" w:rsidRDefault="00A825E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W/ Dip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C22DF" w:rsidRPr="00E20886" w:rsidRDefault="005C22DF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2556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283746" w:rsidRDefault="00DF1A6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</w:t>
            </w:r>
            <w:r w:rsidR="00355051">
              <w:rPr>
                <w:sz w:val="16"/>
                <w:szCs w:val="16"/>
              </w:rPr>
              <w:t xml:space="preserve"> </w:t>
            </w:r>
            <w:r w:rsidR="00283746">
              <w:rPr>
                <w:sz w:val="16"/>
                <w:szCs w:val="16"/>
              </w:rPr>
              <w:t>Broccoli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255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29275C" w:rsidRPr="00A825EB" w:rsidRDefault="00A825EB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General Tso’s </w:t>
            </w:r>
            <w:r w:rsidRPr="00A825EB">
              <w:rPr>
                <w:sz w:val="16"/>
                <w:szCs w:val="16"/>
              </w:rPr>
              <w:t>Chicken</w:t>
            </w:r>
          </w:p>
          <w:p w:rsidR="00A825EB" w:rsidRPr="00A825EB" w:rsidRDefault="00A825EB" w:rsidP="00A825EB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Or</w:t>
            </w:r>
          </w:p>
          <w:p w:rsidR="00A825EB" w:rsidRPr="00A825EB" w:rsidRDefault="00A825EB" w:rsidP="00A825EB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Hot Dog</w:t>
            </w:r>
          </w:p>
          <w:p w:rsidR="00A825EB" w:rsidRDefault="00A825EB" w:rsidP="00A825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Oriental Vegetables</w:t>
            </w:r>
          </w:p>
          <w:p w:rsidR="00A825EB" w:rsidRPr="00A825EB" w:rsidRDefault="00A825EB" w:rsidP="00A825EB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 xml:space="preserve"> Rice</w:t>
            </w:r>
          </w:p>
          <w:p w:rsidR="00A825EB" w:rsidRPr="00A825EB" w:rsidRDefault="00A825EB" w:rsidP="00A825EB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Egg Roll/ Fortune Cookie</w:t>
            </w:r>
          </w:p>
          <w:p w:rsidR="00A825EB" w:rsidRPr="00A825EB" w:rsidRDefault="00A825EB" w:rsidP="00A825EB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Choice of Fruit / Milk</w:t>
            </w:r>
          </w:p>
          <w:p w:rsidR="00A825EB" w:rsidRPr="00552617" w:rsidRDefault="00A825EB" w:rsidP="005404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255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:rsidR="0041589D" w:rsidRDefault="0041589D" w:rsidP="008F4EB9">
            <w:pPr>
              <w:jc w:val="center"/>
              <w:rPr>
                <w:b/>
                <w:sz w:val="16"/>
                <w:szCs w:val="16"/>
              </w:rPr>
            </w:pPr>
          </w:p>
          <w:p w:rsidR="008F4EB9" w:rsidRDefault="008F4EB9" w:rsidP="008F4EB9">
            <w:pPr>
              <w:jc w:val="center"/>
              <w:rPr>
                <w:b/>
                <w:sz w:val="16"/>
                <w:szCs w:val="16"/>
              </w:rPr>
            </w:pPr>
          </w:p>
          <w:p w:rsidR="008F4EB9" w:rsidRPr="006E5F63" w:rsidRDefault="008F4EB9" w:rsidP="008F4EB9">
            <w:pPr>
              <w:jc w:val="center"/>
              <w:rPr>
                <w:b/>
              </w:rPr>
            </w:pPr>
            <w:r w:rsidRPr="006E5F63">
              <w:rPr>
                <w:b/>
              </w:rPr>
              <w:t>No School</w:t>
            </w: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Chicken Salad</w:t>
            </w:r>
            <w:r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9B01C3" w:rsidRDefault="00482556" w:rsidP="009B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November </w:t>
            </w:r>
            <w:r w:rsidR="00913834">
              <w:rPr>
                <w:sz w:val="16"/>
                <w:szCs w:val="16"/>
              </w:rPr>
              <w:t>12</w:t>
            </w:r>
          </w:p>
          <w:p w:rsidR="008F4EB9" w:rsidRPr="006E5F63" w:rsidRDefault="006E5F63" w:rsidP="006E5F6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64516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terans_Day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F63" w:rsidRDefault="006E5F63" w:rsidP="0028374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SCHOOL</w:t>
            </w:r>
          </w:p>
          <w:p w:rsidR="008F4EB9" w:rsidRPr="008F4EB9" w:rsidRDefault="008F4EB9" w:rsidP="00283746">
            <w:pPr>
              <w:jc w:val="center"/>
              <w:rPr>
                <w:b/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8F4EB9" w:rsidRPr="0048760D" w:rsidRDefault="008F4EB9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Pr="00A412A7" w:rsidRDefault="00913834" w:rsidP="0048760D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>November 13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Walking Taco</w:t>
            </w:r>
          </w:p>
          <w:p w:rsidR="008E3A96" w:rsidRDefault="008F4EB9" w:rsidP="00A825EB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Sandwich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910E6E" w:rsidRPr="00A412A7" w:rsidRDefault="00910E6E" w:rsidP="008867F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48760D" w:rsidRDefault="00913834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BD0ACE" w:rsidRDefault="00163B9E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Cheesesteak</w:t>
            </w:r>
          </w:p>
          <w:p w:rsidR="00BD0ACE" w:rsidRDefault="00BD0AC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51FCA" w:rsidRDefault="00907DA4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BD0ACE" w:rsidRDefault="00D97EA6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BD0ACE" w:rsidRDefault="00A825EB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91383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934EC8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67F7" w:rsidRDefault="00D97EA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8867F7" w:rsidRPr="00934EC8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91383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:rsidR="00934EC8" w:rsidRPr="00A825EB" w:rsidRDefault="00913834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Cheese Pizza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Or</w:t>
            </w:r>
          </w:p>
          <w:p w:rsidR="009B01C3" w:rsidRPr="00A825EB" w:rsidRDefault="00A825EB" w:rsidP="00A825EB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 xml:space="preserve">Rotisserie </w:t>
            </w:r>
            <w:r>
              <w:rPr>
                <w:sz w:val="16"/>
                <w:szCs w:val="16"/>
              </w:rPr>
              <w:t>C</w:t>
            </w:r>
            <w:r w:rsidRPr="00A825EB">
              <w:rPr>
                <w:sz w:val="16"/>
                <w:szCs w:val="16"/>
              </w:rPr>
              <w:t>hicken Wrap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Peas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Baby Carrots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Choice of Fruit / Milk</w:t>
            </w:r>
          </w:p>
          <w:p w:rsidR="008867F7" w:rsidRPr="00934EC8" w:rsidRDefault="008867F7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760D" w:rsidP="008F4EB9"/>
        </w:tc>
      </w:tr>
      <w:tr w:rsidR="00A3297F" w:rsidTr="00913834">
        <w:trPr>
          <w:trHeight w:hRule="exact" w:val="1495"/>
        </w:trPr>
        <w:tc>
          <w:tcPr>
            <w:tcW w:w="2016" w:type="dxa"/>
          </w:tcPr>
          <w:p w:rsidR="005404BE" w:rsidRDefault="005404BE" w:rsidP="002522BC">
            <w:pPr>
              <w:rPr>
                <w:b/>
                <w:i/>
              </w:rPr>
            </w:pPr>
          </w:p>
          <w:p w:rsidR="005404BE" w:rsidRDefault="005404BE" w:rsidP="002522BC">
            <w:pPr>
              <w:rPr>
                <w:b/>
                <w:i/>
              </w:rPr>
            </w:pPr>
          </w:p>
          <w:p w:rsidR="00B47372" w:rsidRPr="001750D4" w:rsidRDefault="005404BE" w:rsidP="002522BC">
            <w:pPr>
              <w:rPr>
                <w:sz w:val="16"/>
                <w:szCs w:val="16"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48760D" w:rsidRDefault="0091383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19</w:t>
            </w:r>
          </w:p>
          <w:p w:rsidR="00913834" w:rsidRDefault="00913834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Baked Spaghetti </w:t>
            </w:r>
          </w:p>
          <w:p w:rsidR="00913834" w:rsidRDefault="00913834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913834" w:rsidRDefault="00913834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13834" w:rsidRDefault="00A825EB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Chicken Sandwich</w:t>
            </w:r>
          </w:p>
          <w:p w:rsidR="00913834" w:rsidRDefault="00913834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913834" w:rsidRDefault="00506836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Peas/ Tomatoes</w:t>
            </w:r>
          </w:p>
          <w:p w:rsidR="00913834" w:rsidRDefault="00913834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E204D" w:rsidRPr="00CB1C18" w:rsidRDefault="00BE204D" w:rsidP="00BE204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91383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8F4EB9" w:rsidRPr="00A412A7" w:rsidRDefault="008F4EB9" w:rsidP="008F4EB9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>Roast Turkey</w:t>
            </w:r>
          </w:p>
          <w:p w:rsidR="008F4EB9" w:rsidRPr="00A412A7" w:rsidRDefault="008F4EB9" w:rsidP="008F4EB9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 xml:space="preserve">W/ Roll </w:t>
            </w:r>
          </w:p>
          <w:p w:rsidR="008F4EB9" w:rsidRPr="00A412A7" w:rsidRDefault="008F4EB9" w:rsidP="008F4EB9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>Or</w:t>
            </w:r>
          </w:p>
          <w:p w:rsidR="008F4EB9" w:rsidRPr="00A412A7" w:rsidRDefault="008F4EB9" w:rsidP="008F4EB9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>Ham Egg &amp; Cheese Pretzel Roll</w:t>
            </w:r>
          </w:p>
          <w:p w:rsidR="008F4EB9" w:rsidRPr="00A412A7" w:rsidRDefault="008F4EB9" w:rsidP="008F4EB9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>Mashed Potatoes</w:t>
            </w:r>
          </w:p>
          <w:p w:rsidR="008F4EB9" w:rsidRPr="00A412A7" w:rsidRDefault="008F4EB9" w:rsidP="008F4EB9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>Stuffing / Corn</w:t>
            </w:r>
          </w:p>
          <w:p w:rsidR="000D638D" w:rsidRPr="00163B9E" w:rsidRDefault="008F4EB9" w:rsidP="008F4EB9">
            <w:pPr>
              <w:jc w:val="center"/>
              <w:rPr>
                <w:sz w:val="14"/>
                <w:szCs w:val="14"/>
              </w:rPr>
            </w:pPr>
            <w:r w:rsidRPr="00A412A7">
              <w:rPr>
                <w:sz w:val="14"/>
                <w:szCs w:val="14"/>
              </w:rPr>
              <w:t>Choice of Fruit / Milk</w:t>
            </w:r>
          </w:p>
        </w:tc>
        <w:tc>
          <w:tcPr>
            <w:tcW w:w="2016" w:type="dxa"/>
          </w:tcPr>
          <w:p w:rsidR="00623437" w:rsidRDefault="00913834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:rsidR="00D221B8" w:rsidRDefault="00D221B8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Breaded Pork Chop</w:t>
            </w:r>
          </w:p>
          <w:p w:rsidR="00B51FCA" w:rsidRDefault="00D221B8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  <w:r w:rsidR="00BE204D">
              <w:rPr>
                <w:sz w:val="16"/>
                <w:szCs w:val="16"/>
              </w:rPr>
              <w:t xml:space="preserve"> 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221B8" w:rsidRDefault="00DF1A69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Fajitas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BE204D" w:rsidRDefault="00506836" w:rsidP="00D221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E204D" w:rsidRPr="004923EE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91383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:rsidR="00BE204D" w:rsidRPr="004923EE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ppy_thanksgiving_turkey_wooden_ornament_sign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8760D" w:rsidRDefault="0091383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:rsidR="00BE204D" w:rsidRPr="004923EE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7249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lack-friday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6C48CD">
              <w:t>2.75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D221B8">
            <w:pPr>
              <w:rPr>
                <w:b/>
                <w:i/>
              </w:rPr>
            </w:pPr>
          </w:p>
          <w:p w:rsidR="00A3297F" w:rsidRPr="00B51FCA" w:rsidRDefault="00A3297F" w:rsidP="00CC7C03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8003F3" w:rsidRDefault="00913834" w:rsidP="005068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26</w:t>
            </w:r>
          </w:p>
          <w:p w:rsidR="00910E6E" w:rsidRDefault="00910E6E" w:rsidP="00506836">
            <w:pPr>
              <w:jc w:val="center"/>
              <w:rPr>
                <w:noProof/>
                <w:sz w:val="16"/>
                <w:szCs w:val="16"/>
              </w:rPr>
            </w:pPr>
          </w:p>
          <w:p w:rsidR="00506836" w:rsidRDefault="00506836" w:rsidP="00506836">
            <w:pPr>
              <w:jc w:val="center"/>
              <w:rPr>
                <w:noProof/>
                <w:sz w:val="16"/>
                <w:szCs w:val="16"/>
              </w:rPr>
            </w:pPr>
          </w:p>
          <w:p w:rsidR="00506836" w:rsidRPr="006E5F63" w:rsidRDefault="00506836" w:rsidP="00506836">
            <w:pPr>
              <w:jc w:val="center"/>
              <w:rPr>
                <w:b/>
              </w:rPr>
            </w:pPr>
            <w:r w:rsidRPr="006E5F63">
              <w:rPr>
                <w:b/>
                <w:noProof/>
              </w:rPr>
              <w:t>No School</w:t>
            </w:r>
          </w:p>
        </w:tc>
        <w:tc>
          <w:tcPr>
            <w:tcW w:w="2016" w:type="dxa"/>
          </w:tcPr>
          <w:p w:rsidR="008003F3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506836" w:rsidRDefault="00506836" w:rsidP="00283746">
            <w:pPr>
              <w:jc w:val="center"/>
              <w:rPr>
                <w:sz w:val="14"/>
                <w:szCs w:val="14"/>
              </w:rPr>
            </w:pPr>
          </w:p>
          <w:p w:rsidR="00506836" w:rsidRDefault="00506836" w:rsidP="00283746">
            <w:pPr>
              <w:jc w:val="center"/>
              <w:rPr>
                <w:sz w:val="14"/>
                <w:szCs w:val="14"/>
              </w:rPr>
            </w:pPr>
          </w:p>
          <w:p w:rsidR="00913834" w:rsidRPr="006E5F63" w:rsidRDefault="00913834" w:rsidP="00283746">
            <w:pPr>
              <w:jc w:val="center"/>
              <w:rPr>
                <w:b/>
              </w:rPr>
            </w:pPr>
            <w:r w:rsidRPr="006E5F63">
              <w:rPr>
                <w:b/>
              </w:rPr>
              <w:t>No School</w:t>
            </w:r>
            <w:bookmarkStart w:id="0" w:name="_GoBack"/>
            <w:bookmarkEnd w:id="0"/>
          </w:p>
        </w:tc>
        <w:tc>
          <w:tcPr>
            <w:tcW w:w="2016" w:type="dxa"/>
          </w:tcPr>
          <w:p w:rsidR="006F70E3" w:rsidRDefault="00913834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F1A69" w:rsidRDefault="00D97EA6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F1A69" w:rsidRDefault="00003CDF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W/ Dip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C62BE" w:rsidRPr="00B51FCA" w:rsidRDefault="00EC62BE" w:rsidP="00934E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913834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 Noodles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EC62BE" w:rsidRDefault="00E7033D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BE4788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913834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EC62BE">
              <w:rPr>
                <w:sz w:val="16"/>
                <w:szCs w:val="16"/>
              </w:rPr>
              <w:t xml:space="preserve"> Carrots</w:t>
            </w:r>
          </w:p>
          <w:p w:rsidR="0093048E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CDF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7B29"/>
    <w:rsid w:val="00093D17"/>
    <w:rsid w:val="0009629A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C63DB"/>
    <w:rsid w:val="001E352D"/>
    <w:rsid w:val="002037A8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46F66"/>
    <w:rsid w:val="00355051"/>
    <w:rsid w:val="003B2138"/>
    <w:rsid w:val="003B2413"/>
    <w:rsid w:val="003B2A3F"/>
    <w:rsid w:val="003C43E9"/>
    <w:rsid w:val="003C4DBD"/>
    <w:rsid w:val="003D2AA1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6AB0"/>
    <w:rsid w:val="004465DA"/>
    <w:rsid w:val="004503ED"/>
    <w:rsid w:val="00451017"/>
    <w:rsid w:val="00455319"/>
    <w:rsid w:val="00460F87"/>
    <w:rsid w:val="00482556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5014E8"/>
    <w:rsid w:val="0050680D"/>
    <w:rsid w:val="00506836"/>
    <w:rsid w:val="005078D7"/>
    <w:rsid w:val="00507C2A"/>
    <w:rsid w:val="00513D79"/>
    <w:rsid w:val="00540343"/>
    <w:rsid w:val="005404BE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23437"/>
    <w:rsid w:val="00637F28"/>
    <w:rsid w:val="00653C02"/>
    <w:rsid w:val="00662690"/>
    <w:rsid w:val="00676AD6"/>
    <w:rsid w:val="00680EA6"/>
    <w:rsid w:val="006854E6"/>
    <w:rsid w:val="00685DA2"/>
    <w:rsid w:val="006A03AE"/>
    <w:rsid w:val="006A7324"/>
    <w:rsid w:val="006C1DFF"/>
    <w:rsid w:val="006C48CD"/>
    <w:rsid w:val="006C6347"/>
    <w:rsid w:val="006D6B82"/>
    <w:rsid w:val="006E5F63"/>
    <w:rsid w:val="006F70E3"/>
    <w:rsid w:val="0070564A"/>
    <w:rsid w:val="00774237"/>
    <w:rsid w:val="0077431A"/>
    <w:rsid w:val="007B6798"/>
    <w:rsid w:val="008003F3"/>
    <w:rsid w:val="00804786"/>
    <w:rsid w:val="008149E5"/>
    <w:rsid w:val="0083208E"/>
    <w:rsid w:val="008403D3"/>
    <w:rsid w:val="00841987"/>
    <w:rsid w:val="00861FAA"/>
    <w:rsid w:val="008867F7"/>
    <w:rsid w:val="00886A57"/>
    <w:rsid w:val="00890C70"/>
    <w:rsid w:val="008964B0"/>
    <w:rsid w:val="008B2BC8"/>
    <w:rsid w:val="008B6186"/>
    <w:rsid w:val="008C6C9B"/>
    <w:rsid w:val="008E3A96"/>
    <w:rsid w:val="008F106F"/>
    <w:rsid w:val="008F4EB9"/>
    <w:rsid w:val="00904612"/>
    <w:rsid w:val="00907DA4"/>
    <w:rsid w:val="00910E6E"/>
    <w:rsid w:val="00911C8F"/>
    <w:rsid w:val="00913834"/>
    <w:rsid w:val="00916300"/>
    <w:rsid w:val="00924AFA"/>
    <w:rsid w:val="0093048E"/>
    <w:rsid w:val="00934EC8"/>
    <w:rsid w:val="0096002E"/>
    <w:rsid w:val="0097013F"/>
    <w:rsid w:val="0097260C"/>
    <w:rsid w:val="00995165"/>
    <w:rsid w:val="009A7BDE"/>
    <w:rsid w:val="009B01C3"/>
    <w:rsid w:val="009C3A64"/>
    <w:rsid w:val="009C617A"/>
    <w:rsid w:val="009E4A16"/>
    <w:rsid w:val="009F21DB"/>
    <w:rsid w:val="00A3297F"/>
    <w:rsid w:val="00A412A7"/>
    <w:rsid w:val="00A51D81"/>
    <w:rsid w:val="00A54279"/>
    <w:rsid w:val="00A54481"/>
    <w:rsid w:val="00A57756"/>
    <w:rsid w:val="00A64282"/>
    <w:rsid w:val="00A70DEA"/>
    <w:rsid w:val="00A812BB"/>
    <w:rsid w:val="00A825EB"/>
    <w:rsid w:val="00A952CF"/>
    <w:rsid w:val="00AB641F"/>
    <w:rsid w:val="00AC50E0"/>
    <w:rsid w:val="00AF79FE"/>
    <w:rsid w:val="00B1021B"/>
    <w:rsid w:val="00B278C3"/>
    <w:rsid w:val="00B3150D"/>
    <w:rsid w:val="00B47372"/>
    <w:rsid w:val="00B51FCA"/>
    <w:rsid w:val="00B61592"/>
    <w:rsid w:val="00B66AA6"/>
    <w:rsid w:val="00B66EB9"/>
    <w:rsid w:val="00B9563A"/>
    <w:rsid w:val="00BC3A63"/>
    <w:rsid w:val="00BD0ACE"/>
    <w:rsid w:val="00BD4256"/>
    <w:rsid w:val="00BE204D"/>
    <w:rsid w:val="00BE2689"/>
    <w:rsid w:val="00BE4788"/>
    <w:rsid w:val="00BF76B3"/>
    <w:rsid w:val="00C06085"/>
    <w:rsid w:val="00C17D43"/>
    <w:rsid w:val="00C2754C"/>
    <w:rsid w:val="00C35A32"/>
    <w:rsid w:val="00C55BA3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21B8"/>
    <w:rsid w:val="00D25F8C"/>
    <w:rsid w:val="00D517D6"/>
    <w:rsid w:val="00D74CF6"/>
    <w:rsid w:val="00D87517"/>
    <w:rsid w:val="00D97AC8"/>
    <w:rsid w:val="00D97EA6"/>
    <w:rsid w:val="00DC3D70"/>
    <w:rsid w:val="00DD0AE3"/>
    <w:rsid w:val="00DD4A6B"/>
    <w:rsid w:val="00DD5D2D"/>
    <w:rsid w:val="00DF1A69"/>
    <w:rsid w:val="00E079CA"/>
    <w:rsid w:val="00E20886"/>
    <w:rsid w:val="00E24466"/>
    <w:rsid w:val="00E36637"/>
    <w:rsid w:val="00E47CA4"/>
    <w:rsid w:val="00E54668"/>
    <w:rsid w:val="00E60DBD"/>
    <w:rsid w:val="00E7033D"/>
    <w:rsid w:val="00EB776F"/>
    <w:rsid w:val="00EC62BE"/>
    <w:rsid w:val="00ED0FB3"/>
    <w:rsid w:val="00EE2E36"/>
    <w:rsid w:val="00EF5B27"/>
    <w:rsid w:val="00F0172E"/>
    <w:rsid w:val="00F0749D"/>
    <w:rsid w:val="00F16D8B"/>
    <w:rsid w:val="00F46745"/>
    <w:rsid w:val="00F90A11"/>
    <w:rsid w:val="00FA585D"/>
    <w:rsid w:val="00FA7717"/>
    <w:rsid w:val="00FB18AF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305028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024D7"/>
    <w:rsid w:val="00131A73"/>
    <w:rsid w:val="0014171C"/>
    <w:rsid w:val="001502DF"/>
    <w:rsid w:val="00175DDF"/>
    <w:rsid w:val="001771CF"/>
    <w:rsid w:val="001C07A5"/>
    <w:rsid w:val="002515FF"/>
    <w:rsid w:val="002745DE"/>
    <w:rsid w:val="002A556A"/>
    <w:rsid w:val="002C6AA0"/>
    <w:rsid w:val="002C7BF9"/>
    <w:rsid w:val="00352399"/>
    <w:rsid w:val="003734A2"/>
    <w:rsid w:val="003A6EAC"/>
    <w:rsid w:val="003F606B"/>
    <w:rsid w:val="004536C1"/>
    <w:rsid w:val="00464013"/>
    <w:rsid w:val="0046434A"/>
    <w:rsid w:val="0046738D"/>
    <w:rsid w:val="00480357"/>
    <w:rsid w:val="00495B5B"/>
    <w:rsid w:val="004B2F46"/>
    <w:rsid w:val="00555BD4"/>
    <w:rsid w:val="005D0E39"/>
    <w:rsid w:val="005E34B9"/>
    <w:rsid w:val="00643F30"/>
    <w:rsid w:val="00667C73"/>
    <w:rsid w:val="00672559"/>
    <w:rsid w:val="006A32EB"/>
    <w:rsid w:val="006D58B0"/>
    <w:rsid w:val="006E75B0"/>
    <w:rsid w:val="007E4133"/>
    <w:rsid w:val="008C5E13"/>
    <w:rsid w:val="008D2D22"/>
    <w:rsid w:val="008D418C"/>
    <w:rsid w:val="008F3D2E"/>
    <w:rsid w:val="00904025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AF42CF"/>
    <w:rsid w:val="00B04EA8"/>
    <w:rsid w:val="00B21B4F"/>
    <w:rsid w:val="00B55885"/>
    <w:rsid w:val="00B57AC4"/>
    <w:rsid w:val="00B65E4A"/>
    <w:rsid w:val="00BB59F0"/>
    <w:rsid w:val="00BB7A9F"/>
    <w:rsid w:val="00BC3670"/>
    <w:rsid w:val="00BD03B2"/>
    <w:rsid w:val="00BF19C2"/>
    <w:rsid w:val="00C134D2"/>
    <w:rsid w:val="00C42CE0"/>
    <w:rsid w:val="00CA22E2"/>
    <w:rsid w:val="00D3757A"/>
    <w:rsid w:val="00D612B6"/>
    <w:rsid w:val="00DC1CBF"/>
    <w:rsid w:val="00DD1320"/>
    <w:rsid w:val="00DE3959"/>
    <w:rsid w:val="00DF288C"/>
    <w:rsid w:val="00E34FF8"/>
    <w:rsid w:val="00E50594"/>
    <w:rsid w:val="00E66539"/>
    <w:rsid w:val="00EA2364"/>
    <w:rsid w:val="00EC74EA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411ABA-F335-453D-A6CA-F9675E968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101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16</cp:revision>
  <cp:lastPrinted>2018-08-16T13:55:00Z</cp:lastPrinted>
  <dcterms:created xsi:type="dcterms:W3CDTF">2018-09-24T14:47:00Z</dcterms:created>
  <dcterms:modified xsi:type="dcterms:W3CDTF">2018-10-11T14:50:00Z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