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BE1EA7">
                                  <w:rPr>
                                    <w:sz w:val="28"/>
                                    <w:szCs w:val="28"/>
                                  </w:rPr>
                                  <w:t xml:space="preserve"> November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BE1EA7">
                            <w:rPr>
                              <w:sz w:val="28"/>
                              <w:szCs w:val="28"/>
                            </w:rPr>
                            <w:t xml:space="preserve"> November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BE1EA7">
            <w:r>
              <w:rPr>
                <w:noProof/>
              </w:rPr>
              <w:drawing>
                <wp:inline distT="0" distB="0" distL="0" distR="0">
                  <wp:extent cx="1143000" cy="847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JI_Nov_november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E393B" w:rsidRPr="00992913" w:rsidRDefault="005E393B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Pr="00E60DBD" w:rsidRDefault="008A4C55" w:rsidP="008A4C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BE1EA7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8A4C5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  <w:r w:rsidR="008A4C55">
              <w:rPr>
                <w:sz w:val="16"/>
                <w:szCs w:val="16"/>
              </w:rPr>
              <w:t xml:space="preserve"> </w:t>
            </w:r>
          </w:p>
          <w:p w:rsidR="008A4C5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8A4C5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8A4C5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B7A6E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A4C55" w:rsidRPr="00E60DBD" w:rsidRDefault="008A4C55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839E9" w:rsidRDefault="007839E9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2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 Cheeseburger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Calzone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8A4C55" w:rsidRPr="0032653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BE1EA7" w:rsidP="00BE1E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xresdefault[2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7839E9" w:rsidRDefault="007839E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5E393B" w:rsidRDefault="006A1121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Grilled Ham &amp; Cheese</w:t>
            </w:r>
          </w:p>
          <w:p w:rsidR="003D3985" w:rsidRDefault="003D3985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D3985" w:rsidRDefault="007839E9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3D3985" w:rsidRDefault="00022BC5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3D3985" w:rsidRDefault="003D3985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3D3985" w:rsidRDefault="003D3985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708B7" w:rsidRDefault="004708B7" w:rsidP="005E393B">
            <w:pPr>
              <w:jc w:val="center"/>
              <w:rPr>
                <w:sz w:val="16"/>
                <w:szCs w:val="16"/>
              </w:rPr>
            </w:pPr>
          </w:p>
          <w:p w:rsidR="004708B7" w:rsidRPr="004708B7" w:rsidRDefault="004708B7" w:rsidP="005E393B">
            <w:pPr>
              <w:jc w:val="center"/>
            </w:pPr>
          </w:p>
        </w:tc>
        <w:tc>
          <w:tcPr>
            <w:tcW w:w="2016" w:type="dxa"/>
          </w:tcPr>
          <w:p w:rsidR="00FE7447" w:rsidRDefault="00BE1EA7" w:rsidP="00FE744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FE7447" w:rsidRPr="00FE7447" w:rsidRDefault="00FE7447" w:rsidP="00FE7447">
            <w:pPr>
              <w:jc w:val="center"/>
              <w:rPr>
                <w:b/>
                <w:sz w:val="16"/>
                <w:szCs w:val="16"/>
              </w:rPr>
            </w:pPr>
            <w:r w:rsidRPr="00FE7447">
              <w:rPr>
                <w:b/>
                <w:sz w:val="16"/>
                <w:szCs w:val="16"/>
              </w:rPr>
              <w:t>Holiday Meal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Corn/Stuffing/ Gravy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 Hot Dog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22BC5" w:rsidRDefault="00022BC5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E20886" w:rsidRDefault="00C22236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C22236" w:rsidRDefault="008B66FA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022BC5" w:rsidRDefault="00022BC5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22BC5" w:rsidRDefault="00022BC5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8B66FA" w:rsidRDefault="00022BC5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8B66FA" w:rsidRDefault="008B66FA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B66FA" w:rsidRPr="00E36637" w:rsidRDefault="008B66FA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022BC5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:rsidR="00C22236" w:rsidRDefault="00C22236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  <w:r w:rsidR="00022BC5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Baby Carrots</w:t>
            </w:r>
          </w:p>
          <w:p w:rsidR="00C22236" w:rsidRPr="0055261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C22236" w:rsidRDefault="00C22236" w:rsidP="00BE1EA7">
            <w:pPr>
              <w:jc w:val="center"/>
              <w:rPr>
                <w:sz w:val="16"/>
                <w:szCs w:val="16"/>
              </w:rPr>
            </w:pPr>
          </w:p>
          <w:p w:rsidR="00BE1EA7" w:rsidRDefault="00BE1EA7" w:rsidP="00BE1EA7">
            <w:pPr>
              <w:jc w:val="center"/>
              <w:rPr>
                <w:sz w:val="16"/>
                <w:szCs w:val="16"/>
              </w:rPr>
            </w:pPr>
          </w:p>
          <w:p w:rsidR="00BE1EA7" w:rsidRPr="00BE1EA7" w:rsidRDefault="00BE1EA7" w:rsidP="00BE1EA7">
            <w:pPr>
              <w:jc w:val="center"/>
              <w:rPr>
                <w:sz w:val="24"/>
                <w:szCs w:val="24"/>
              </w:rPr>
            </w:pPr>
            <w:r w:rsidRPr="00BE1EA7">
              <w:rPr>
                <w:sz w:val="24"/>
                <w:szCs w:val="24"/>
              </w:rPr>
              <w:t>No School</w:t>
            </w:r>
          </w:p>
        </w:tc>
        <w:tc>
          <w:tcPr>
            <w:tcW w:w="2016" w:type="dxa"/>
          </w:tcPr>
          <w:p w:rsidR="00C22236" w:rsidRPr="005C22DF" w:rsidRDefault="00C22236" w:rsidP="00022BC5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12</w:t>
            </w:r>
          </w:p>
          <w:p w:rsidR="00C22236" w:rsidRDefault="00C22236" w:rsidP="00BE1EA7">
            <w:pPr>
              <w:jc w:val="center"/>
              <w:rPr>
                <w:sz w:val="16"/>
                <w:szCs w:val="16"/>
              </w:rPr>
            </w:pPr>
          </w:p>
          <w:p w:rsidR="00BE1EA7" w:rsidRDefault="00BE1EA7" w:rsidP="00BE1EA7">
            <w:pPr>
              <w:jc w:val="center"/>
              <w:rPr>
                <w:sz w:val="16"/>
                <w:szCs w:val="16"/>
              </w:rPr>
            </w:pPr>
          </w:p>
          <w:p w:rsidR="00BE1EA7" w:rsidRPr="00BE1EA7" w:rsidRDefault="00BE1EA7" w:rsidP="00BE1EA7">
            <w:pPr>
              <w:jc w:val="center"/>
              <w:rPr>
                <w:sz w:val="24"/>
                <w:szCs w:val="24"/>
              </w:rPr>
            </w:pPr>
            <w:r w:rsidRPr="00BE1EA7">
              <w:rPr>
                <w:sz w:val="24"/>
                <w:szCs w:val="24"/>
              </w:rPr>
              <w:t>No School</w:t>
            </w:r>
          </w:p>
        </w:tc>
        <w:tc>
          <w:tcPr>
            <w:tcW w:w="2016" w:type="dxa"/>
          </w:tcPr>
          <w:p w:rsidR="00A73970" w:rsidRDefault="00BE1EA7" w:rsidP="008B66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A70312" w:rsidRDefault="00FE7447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 W/ Roll</w:t>
            </w:r>
          </w:p>
          <w:p w:rsidR="00A70312" w:rsidRDefault="00FE7447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55E7B" w:rsidRDefault="00D55E7B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:rsidR="005E41A9" w:rsidRDefault="00D55E7B" w:rsidP="00A70312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 xml:space="preserve"> Pretzel Roll</w:t>
            </w:r>
          </w:p>
          <w:p w:rsidR="00A70312" w:rsidRDefault="00FE7447" w:rsidP="007839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 xml:space="preserve">Steamed </w:t>
            </w:r>
            <w:r w:rsidR="00A70312">
              <w:rPr>
                <w:sz w:val="16"/>
                <w:szCs w:val="16"/>
              </w:rPr>
              <w:t>Carrots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73970" w:rsidRPr="00FD3FF0" w:rsidRDefault="00A73970" w:rsidP="00502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839E9" w:rsidRDefault="00BE1EA7" w:rsidP="007839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w/ Roll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B66FA" w:rsidRDefault="008B66FA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A73970" w:rsidRDefault="00456263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73970" w:rsidRDefault="00C40629" w:rsidP="00B566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A73970" w:rsidRPr="00E36637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022BC5" w:rsidRDefault="00C40629" w:rsidP="00C406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22BC5" w:rsidRDefault="005E41A9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022BC5" w:rsidRDefault="00C40629" w:rsidP="00C406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022BC5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022BC5" w:rsidRPr="00934EC8" w:rsidRDefault="00022BC5" w:rsidP="00022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C22236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D96330" w:rsidP="008B4C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&amp; Cheese Wrap</w:t>
            </w:r>
          </w:p>
          <w:p w:rsidR="00A73970" w:rsidRDefault="00022BC5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A73970">
              <w:rPr>
                <w:sz w:val="16"/>
                <w:szCs w:val="16"/>
              </w:rPr>
              <w:t>Broccoli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A73970" w:rsidRPr="00934EC8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B66F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</w:p>
          <w:p w:rsidR="008B66FA" w:rsidRDefault="007839E9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Nov. 6</w:t>
            </w:r>
            <w:r w:rsidRPr="007839E9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Chicken Sticks w/ Roll</w:t>
            </w:r>
          </w:p>
          <w:p w:rsidR="00027899" w:rsidRPr="00D1272A" w:rsidRDefault="00027899" w:rsidP="00C22236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B566CB" w:rsidRPr="00B566CB" w:rsidRDefault="00B566CB" w:rsidP="00B566CB"/>
        </w:tc>
        <w:tc>
          <w:tcPr>
            <w:tcW w:w="2016" w:type="dxa"/>
          </w:tcPr>
          <w:p w:rsidR="00C22236" w:rsidRPr="00A73970" w:rsidRDefault="00BE1EA7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B87484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A73970" w:rsidRPr="00A73970" w:rsidRDefault="007839E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  <w:r w:rsidR="00022BC5">
              <w:rPr>
                <w:sz w:val="16"/>
                <w:szCs w:val="16"/>
              </w:rPr>
              <w:t xml:space="preserve"> 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A73970" w:rsidRPr="00A73970" w:rsidRDefault="007839E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73970" w:rsidRPr="002900AA" w:rsidRDefault="00A73970" w:rsidP="00C22236">
            <w:pPr>
              <w:jc w:val="center"/>
              <w:rPr>
                <w:sz w:val="14"/>
                <w:szCs w:val="14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27899" w:rsidRDefault="00027899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Pr="00163B9E" w:rsidRDefault="00A70312" w:rsidP="00A70312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2900AA" w:rsidRDefault="004C1FA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C1FA6" w:rsidRDefault="00C40629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C1FA6" w:rsidRDefault="006A1121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4C1FA6" w:rsidRPr="004923EE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4C1FA6" w:rsidRPr="002900AA" w:rsidRDefault="007F0FEC" w:rsidP="00A7031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334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appy_Thanksgiving_PNG_Clipart_Picture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22236" w:rsidRDefault="00BE1EA7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C22236" w:rsidRPr="004923EE" w:rsidRDefault="007F0FEC" w:rsidP="007F0FE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lack-friday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22236" w:rsidRDefault="00A83E8C" w:rsidP="00C22236">
            <w:r>
              <w:t>Elementary</w:t>
            </w:r>
            <w:r w:rsidR="00C22236">
              <w:t>-</w:t>
            </w:r>
          </w:p>
          <w:p w:rsidR="00C22236" w:rsidRDefault="0093376A" w:rsidP="00C22236">
            <w:r>
              <w:t>$ 2.60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C22236" w:rsidRPr="00B51FCA" w:rsidTr="00241419">
        <w:trPr>
          <w:trHeight w:hRule="exact" w:val="1500"/>
        </w:trPr>
        <w:tc>
          <w:tcPr>
            <w:tcW w:w="2016" w:type="dxa"/>
          </w:tcPr>
          <w:p w:rsidR="00BE1EA7" w:rsidRPr="006C4DF2" w:rsidRDefault="00BE1EA7" w:rsidP="00BE1EA7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BE1EA7" w:rsidRPr="006C4DF2" w:rsidRDefault="00BE1EA7" w:rsidP="00BE1EA7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C22236" w:rsidRPr="0093376A" w:rsidRDefault="00C22236" w:rsidP="00C22236">
            <w:pPr>
              <w:jc w:val="center"/>
              <w:rPr>
                <w:b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F963C2" w:rsidRDefault="00F963C2" w:rsidP="00F963C2">
            <w:pPr>
              <w:jc w:val="center"/>
              <w:rPr>
                <w:sz w:val="16"/>
                <w:szCs w:val="16"/>
              </w:rPr>
            </w:pPr>
          </w:p>
          <w:p w:rsidR="003D3985" w:rsidRDefault="003D3985" w:rsidP="00F963C2">
            <w:pPr>
              <w:jc w:val="center"/>
              <w:rPr>
                <w:sz w:val="16"/>
                <w:szCs w:val="16"/>
              </w:rPr>
            </w:pPr>
          </w:p>
          <w:p w:rsidR="003D3985" w:rsidRPr="003D3985" w:rsidRDefault="003D3985" w:rsidP="00F963C2">
            <w:pPr>
              <w:jc w:val="center"/>
              <w:rPr>
                <w:sz w:val="24"/>
                <w:szCs w:val="24"/>
              </w:rPr>
            </w:pPr>
            <w:r w:rsidRPr="003D3985">
              <w:rPr>
                <w:sz w:val="24"/>
                <w:szCs w:val="24"/>
              </w:rPr>
              <w:t>No School</w:t>
            </w: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</w:p>
          <w:p w:rsidR="003D3985" w:rsidRDefault="003D3985" w:rsidP="00C22236">
            <w:pPr>
              <w:jc w:val="center"/>
              <w:rPr>
                <w:sz w:val="16"/>
                <w:szCs w:val="16"/>
              </w:rPr>
            </w:pPr>
          </w:p>
          <w:p w:rsidR="003D3985" w:rsidRPr="003D3985" w:rsidRDefault="003D3985" w:rsidP="00C22236">
            <w:pPr>
              <w:jc w:val="center"/>
              <w:rPr>
                <w:sz w:val="24"/>
                <w:szCs w:val="24"/>
              </w:rPr>
            </w:pPr>
            <w:r w:rsidRPr="003D3985">
              <w:rPr>
                <w:sz w:val="24"/>
                <w:szCs w:val="24"/>
              </w:rPr>
              <w:t>No School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456263" w:rsidRDefault="00FE7447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  <w:r w:rsidR="00456263">
              <w:rPr>
                <w:sz w:val="16"/>
                <w:szCs w:val="16"/>
              </w:rPr>
              <w:t xml:space="preserve"> 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56263" w:rsidRDefault="00C40629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on </w:t>
            </w:r>
          </w:p>
          <w:p w:rsidR="00C40629" w:rsidRDefault="00C40629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Goldfish shaped bread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B51FCA" w:rsidRDefault="00C22236" w:rsidP="004562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BE1EA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C22236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456263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56263" w:rsidRPr="00B51FCA" w:rsidRDefault="00456263" w:rsidP="004562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7839E9" w:rsidRDefault="006A1121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30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Cheeseburger 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433F4D" w:rsidRPr="00326535" w:rsidRDefault="007839E9" w:rsidP="00433F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433F4D" w:rsidRPr="00326535" w:rsidRDefault="00456263" w:rsidP="00433F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433F4D" w:rsidRDefault="00433F4D" w:rsidP="00433F4D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2476FE" w:rsidRDefault="002476FE" w:rsidP="002476FE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C22236" w:rsidRDefault="00C22236" w:rsidP="00C2223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8F2A04">
      <w:pPr>
        <w:jc w:val="center"/>
        <w:rPr>
          <w:i/>
        </w:rPr>
      </w:pPr>
      <w:r>
        <w:rPr>
          <w:i/>
        </w:rPr>
        <w:t xml:space="preserve">No Breakfast on </w:t>
      </w:r>
      <w:r w:rsidR="00B51ABA">
        <w:rPr>
          <w:i/>
        </w:rPr>
        <w:t>two-hour</w:t>
      </w:r>
      <w:r>
        <w:rPr>
          <w:i/>
        </w:rPr>
        <w:t xml:space="preserve"> delay</w:t>
      </w:r>
      <w:r w:rsidR="00B51ABA">
        <w:rPr>
          <w:i/>
        </w:rPr>
        <w:t>s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22BC5"/>
    <w:rsid w:val="00027899"/>
    <w:rsid w:val="00031507"/>
    <w:rsid w:val="00031EDE"/>
    <w:rsid w:val="00037BEA"/>
    <w:rsid w:val="00044508"/>
    <w:rsid w:val="000539EA"/>
    <w:rsid w:val="00054908"/>
    <w:rsid w:val="0007420F"/>
    <w:rsid w:val="000772BF"/>
    <w:rsid w:val="000834B0"/>
    <w:rsid w:val="00093D17"/>
    <w:rsid w:val="000A55DF"/>
    <w:rsid w:val="000B0ABD"/>
    <w:rsid w:val="000C4273"/>
    <w:rsid w:val="000D638D"/>
    <w:rsid w:val="000E436B"/>
    <w:rsid w:val="0011320A"/>
    <w:rsid w:val="00124DF2"/>
    <w:rsid w:val="00137F84"/>
    <w:rsid w:val="001531A1"/>
    <w:rsid w:val="00163B9E"/>
    <w:rsid w:val="001750D4"/>
    <w:rsid w:val="00186CBA"/>
    <w:rsid w:val="00197052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D3985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33F4D"/>
    <w:rsid w:val="004465DA"/>
    <w:rsid w:val="004503ED"/>
    <w:rsid w:val="00451017"/>
    <w:rsid w:val="00455319"/>
    <w:rsid w:val="00456263"/>
    <w:rsid w:val="00460F87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E41A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1121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71110"/>
    <w:rsid w:val="00774237"/>
    <w:rsid w:val="0077431A"/>
    <w:rsid w:val="007839E9"/>
    <w:rsid w:val="007919DD"/>
    <w:rsid w:val="007B6798"/>
    <w:rsid w:val="007F0FEC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3177"/>
    <w:rsid w:val="008B4C1E"/>
    <w:rsid w:val="008B6186"/>
    <w:rsid w:val="008B66FA"/>
    <w:rsid w:val="008C2941"/>
    <w:rsid w:val="008C6C9B"/>
    <w:rsid w:val="008F2A04"/>
    <w:rsid w:val="00911C8F"/>
    <w:rsid w:val="00916300"/>
    <w:rsid w:val="00927C0B"/>
    <w:rsid w:val="0093376A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F79FE"/>
    <w:rsid w:val="00B1021B"/>
    <w:rsid w:val="00B22628"/>
    <w:rsid w:val="00B3150D"/>
    <w:rsid w:val="00B47372"/>
    <w:rsid w:val="00B51ABA"/>
    <w:rsid w:val="00B51FCA"/>
    <w:rsid w:val="00B566CB"/>
    <w:rsid w:val="00B61592"/>
    <w:rsid w:val="00B66AA6"/>
    <w:rsid w:val="00B66EB9"/>
    <w:rsid w:val="00B87484"/>
    <w:rsid w:val="00B9563A"/>
    <w:rsid w:val="00BB4751"/>
    <w:rsid w:val="00BC3A63"/>
    <w:rsid w:val="00BD0ACE"/>
    <w:rsid w:val="00BD4256"/>
    <w:rsid w:val="00BE1EA7"/>
    <w:rsid w:val="00BE2689"/>
    <w:rsid w:val="00C06085"/>
    <w:rsid w:val="00C17D43"/>
    <w:rsid w:val="00C22236"/>
    <w:rsid w:val="00C2754C"/>
    <w:rsid w:val="00C32C00"/>
    <w:rsid w:val="00C35A32"/>
    <w:rsid w:val="00C40629"/>
    <w:rsid w:val="00C568BD"/>
    <w:rsid w:val="00C76446"/>
    <w:rsid w:val="00C82287"/>
    <w:rsid w:val="00C93A0A"/>
    <w:rsid w:val="00CB1C18"/>
    <w:rsid w:val="00CB2CFB"/>
    <w:rsid w:val="00CC7C03"/>
    <w:rsid w:val="00CD167D"/>
    <w:rsid w:val="00CD1CBB"/>
    <w:rsid w:val="00CE5E6E"/>
    <w:rsid w:val="00D1272A"/>
    <w:rsid w:val="00D15785"/>
    <w:rsid w:val="00D25DAE"/>
    <w:rsid w:val="00D25F8C"/>
    <w:rsid w:val="00D517D6"/>
    <w:rsid w:val="00D55E7B"/>
    <w:rsid w:val="00D61B73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A2A42"/>
    <w:rsid w:val="00EB776F"/>
    <w:rsid w:val="00ED0FB3"/>
    <w:rsid w:val="00ED209E"/>
    <w:rsid w:val="00EE2E36"/>
    <w:rsid w:val="00EF5B27"/>
    <w:rsid w:val="00F0172E"/>
    <w:rsid w:val="00F040B0"/>
    <w:rsid w:val="00F16D8B"/>
    <w:rsid w:val="00F25157"/>
    <w:rsid w:val="00F46745"/>
    <w:rsid w:val="00F72B6F"/>
    <w:rsid w:val="00F90A11"/>
    <w:rsid w:val="00F963C2"/>
    <w:rsid w:val="00FA585D"/>
    <w:rsid w:val="00FA5DEE"/>
    <w:rsid w:val="00FA7717"/>
    <w:rsid w:val="00FD1814"/>
    <w:rsid w:val="00FD3FF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0FAE2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73C7F"/>
    <w:rsid w:val="00495B5B"/>
    <w:rsid w:val="004B2F46"/>
    <w:rsid w:val="004F716C"/>
    <w:rsid w:val="00533D8A"/>
    <w:rsid w:val="005A24F1"/>
    <w:rsid w:val="005E34B9"/>
    <w:rsid w:val="0062249E"/>
    <w:rsid w:val="00643F30"/>
    <w:rsid w:val="006630FA"/>
    <w:rsid w:val="00667C73"/>
    <w:rsid w:val="00672559"/>
    <w:rsid w:val="006A32EB"/>
    <w:rsid w:val="006B4592"/>
    <w:rsid w:val="006D58B0"/>
    <w:rsid w:val="006E75B0"/>
    <w:rsid w:val="00791D78"/>
    <w:rsid w:val="007E4133"/>
    <w:rsid w:val="00820CB7"/>
    <w:rsid w:val="008C45CE"/>
    <w:rsid w:val="008C5E13"/>
    <w:rsid w:val="008D2D22"/>
    <w:rsid w:val="00904025"/>
    <w:rsid w:val="00914F84"/>
    <w:rsid w:val="00936F4A"/>
    <w:rsid w:val="00952268"/>
    <w:rsid w:val="00974B7C"/>
    <w:rsid w:val="009A0F0F"/>
    <w:rsid w:val="009C42EB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A3A9B"/>
    <w:rsid w:val="00BB59F0"/>
    <w:rsid w:val="00BB7A9F"/>
    <w:rsid w:val="00BC3670"/>
    <w:rsid w:val="00C134D2"/>
    <w:rsid w:val="00C42CE0"/>
    <w:rsid w:val="00C900B3"/>
    <w:rsid w:val="00CA22E2"/>
    <w:rsid w:val="00CB1038"/>
    <w:rsid w:val="00D612B6"/>
    <w:rsid w:val="00DA7628"/>
    <w:rsid w:val="00DC1CBF"/>
    <w:rsid w:val="00DC5487"/>
    <w:rsid w:val="00DD6B34"/>
    <w:rsid w:val="00E06E32"/>
    <w:rsid w:val="00E34FF8"/>
    <w:rsid w:val="00E43551"/>
    <w:rsid w:val="00E50594"/>
    <w:rsid w:val="00E66539"/>
    <w:rsid w:val="00E82AF0"/>
    <w:rsid w:val="00EA2364"/>
    <w:rsid w:val="00ED7ABA"/>
    <w:rsid w:val="00EF4FC7"/>
    <w:rsid w:val="00F069E6"/>
    <w:rsid w:val="00F261FE"/>
    <w:rsid w:val="00F45A57"/>
    <w:rsid w:val="00F51B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717C3E-7101-4C18-986A-4B798610C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105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16</cp:revision>
  <cp:lastPrinted>2018-09-24T14:19:00Z</cp:lastPrinted>
  <dcterms:created xsi:type="dcterms:W3CDTF">2018-09-17T18:50:00Z</dcterms:created>
  <dcterms:modified xsi:type="dcterms:W3CDTF">2018-10-15T13:51:00Z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