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9063DD">
                                  <w:rPr>
                                    <w:sz w:val="28"/>
                                    <w:szCs w:val="28"/>
                                  </w:rPr>
                                  <w:t xml:space="preserve"> </w:t>
                                </w:r>
                                <w:r w:rsidR="00EB724A">
                                  <w:rPr>
                                    <w:sz w:val="28"/>
                                    <w:szCs w:val="28"/>
                                  </w:rPr>
                                  <w:t>– Elementary</w:t>
                                </w:r>
                                <w:r w:rsidRPr="00BC3A63">
                                  <w:rPr>
                                    <w:sz w:val="28"/>
                                    <w:szCs w:val="28"/>
                                  </w:rPr>
                                  <w:t xml:space="preserve"> </w:t>
                                </w:r>
                                <w:r w:rsidR="00AB0194">
                                  <w:rPr>
                                    <w:sz w:val="28"/>
                                    <w:szCs w:val="28"/>
                                  </w:rPr>
                                  <w:t>November</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9063DD">
                            <w:rPr>
                              <w:sz w:val="28"/>
                              <w:szCs w:val="28"/>
                            </w:rPr>
                            <w:t xml:space="preserve"> </w:t>
                          </w:r>
                          <w:r w:rsidR="00EB724A">
                            <w:rPr>
                              <w:sz w:val="28"/>
                              <w:szCs w:val="28"/>
                            </w:rPr>
                            <w:t>– Elementary</w:t>
                          </w:r>
                          <w:r w:rsidRPr="00BC3A63">
                            <w:rPr>
                              <w:sz w:val="28"/>
                              <w:szCs w:val="28"/>
                            </w:rPr>
                            <w:t xml:space="preserve"> </w:t>
                          </w:r>
                          <w:r w:rsidR="00AB0194">
                            <w:rPr>
                              <w:sz w:val="28"/>
                              <w:szCs w:val="28"/>
                            </w:rPr>
                            <w:t>November</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AB0194">
            <w:r>
              <w:rPr>
                <w:noProof/>
              </w:rPr>
              <w:drawing>
                <wp:inline distT="0" distB="0" distL="0" distR="0">
                  <wp:extent cx="1143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th-of-november-thanksgiving-food[1].png"/>
                          <pic:cNvPicPr/>
                        </pic:nvPicPr>
                        <pic:blipFill>
                          <a:blip r:embed="rId11">
                            <a:extLst>
                              <a:ext uri="{28A0092B-C50C-407E-A947-70E740481C1C}">
                                <a14:useLocalDpi xmlns:a14="http://schemas.microsoft.com/office/drawing/2010/main" val="0"/>
                              </a:ext>
                            </a:extLst>
                          </a:blip>
                          <a:stretch>
                            <a:fillRect/>
                          </a:stretch>
                        </pic:blipFill>
                        <pic:spPr>
                          <a:xfrm>
                            <a:off x="0" y="0"/>
                            <a:ext cx="1143000" cy="800100"/>
                          </a:xfrm>
                          <a:prstGeom prst="rect">
                            <a:avLst/>
                          </a:prstGeom>
                        </pic:spPr>
                      </pic:pic>
                    </a:graphicData>
                  </a:graphic>
                </wp:inline>
              </w:drawing>
            </w:r>
          </w:p>
        </w:tc>
        <w:tc>
          <w:tcPr>
            <w:tcW w:w="2016" w:type="dxa"/>
          </w:tcPr>
          <w:p w:rsidR="000E14E0" w:rsidRPr="00E60DBD" w:rsidRDefault="000E14E0" w:rsidP="0078057D">
            <w:pPr>
              <w:jc w:val="center"/>
              <w:rPr>
                <w:sz w:val="16"/>
                <w:szCs w:val="16"/>
              </w:rPr>
            </w:pPr>
            <w:bookmarkStart w:id="0" w:name="_GoBack"/>
            <w:bookmarkEnd w:id="0"/>
          </w:p>
        </w:tc>
        <w:tc>
          <w:tcPr>
            <w:tcW w:w="2016" w:type="dxa"/>
          </w:tcPr>
          <w:p w:rsidR="00EB724A" w:rsidRPr="00A57124" w:rsidRDefault="00EB724A" w:rsidP="00EB724A">
            <w:pPr>
              <w:jc w:val="center"/>
              <w:rPr>
                <w:sz w:val="16"/>
                <w:szCs w:val="16"/>
              </w:rPr>
            </w:pPr>
          </w:p>
        </w:tc>
        <w:tc>
          <w:tcPr>
            <w:tcW w:w="2016" w:type="dxa"/>
          </w:tcPr>
          <w:p w:rsidR="000E14E0" w:rsidRPr="00E60DBD" w:rsidRDefault="000E14E0" w:rsidP="00AB0194">
            <w:pPr>
              <w:jc w:val="center"/>
              <w:rPr>
                <w:sz w:val="16"/>
                <w:szCs w:val="16"/>
              </w:rPr>
            </w:pPr>
          </w:p>
        </w:tc>
        <w:tc>
          <w:tcPr>
            <w:tcW w:w="2016" w:type="dxa"/>
          </w:tcPr>
          <w:p w:rsidR="00B300D6" w:rsidRDefault="00AB0194" w:rsidP="00B300D6">
            <w:pPr>
              <w:jc w:val="center"/>
              <w:rPr>
                <w:sz w:val="16"/>
                <w:szCs w:val="16"/>
              </w:rPr>
            </w:pPr>
            <w:r>
              <w:rPr>
                <w:sz w:val="16"/>
                <w:szCs w:val="16"/>
              </w:rPr>
              <w:t>November 1</w:t>
            </w:r>
          </w:p>
          <w:p w:rsidR="000E14E0" w:rsidRDefault="000E14E0" w:rsidP="000E14E0">
            <w:pPr>
              <w:jc w:val="center"/>
              <w:rPr>
                <w:sz w:val="16"/>
                <w:szCs w:val="16"/>
              </w:rPr>
            </w:pPr>
            <w:r>
              <w:rPr>
                <w:sz w:val="16"/>
                <w:szCs w:val="16"/>
              </w:rPr>
              <w:t>Breakfast Pizza</w:t>
            </w:r>
          </w:p>
          <w:p w:rsidR="000E14E0" w:rsidRDefault="000E14E0" w:rsidP="000E14E0">
            <w:pPr>
              <w:jc w:val="center"/>
              <w:rPr>
                <w:sz w:val="16"/>
                <w:szCs w:val="16"/>
              </w:rPr>
            </w:pPr>
            <w:r>
              <w:rPr>
                <w:sz w:val="16"/>
                <w:szCs w:val="16"/>
              </w:rPr>
              <w:t>Or</w:t>
            </w:r>
          </w:p>
          <w:p w:rsidR="00067329" w:rsidRDefault="000E14E0" w:rsidP="000E14E0">
            <w:pPr>
              <w:jc w:val="center"/>
              <w:rPr>
                <w:sz w:val="16"/>
                <w:szCs w:val="16"/>
              </w:rPr>
            </w:pPr>
            <w:r>
              <w:rPr>
                <w:sz w:val="16"/>
                <w:szCs w:val="16"/>
              </w:rPr>
              <w:t>Cereal</w:t>
            </w:r>
            <w:r w:rsidR="00067329">
              <w:rPr>
                <w:sz w:val="16"/>
                <w:szCs w:val="16"/>
              </w:rPr>
              <w:t xml:space="preserve"> </w:t>
            </w:r>
            <w:r w:rsidR="00EB724A">
              <w:rPr>
                <w:sz w:val="16"/>
                <w:szCs w:val="16"/>
              </w:rPr>
              <w:t>Bar &amp; Yogurt</w:t>
            </w:r>
          </w:p>
          <w:p w:rsidR="000E14E0" w:rsidRDefault="00067329" w:rsidP="000E14E0">
            <w:pPr>
              <w:jc w:val="center"/>
              <w:rPr>
                <w:sz w:val="16"/>
                <w:szCs w:val="16"/>
              </w:rPr>
            </w:pPr>
            <w:r>
              <w:rPr>
                <w:sz w:val="16"/>
                <w:szCs w:val="16"/>
              </w:rPr>
              <w:t>Whole Grain Bread</w:t>
            </w:r>
            <w:r w:rsidR="000E14E0">
              <w:rPr>
                <w:sz w:val="16"/>
                <w:szCs w:val="16"/>
              </w:rPr>
              <w:t xml:space="preserve"> </w:t>
            </w:r>
          </w:p>
          <w:p w:rsidR="000E14E0" w:rsidRDefault="000E14E0" w:rsidP="000E14E0">
            <w:pPr>
              <w:jc w:val="center"/>
              <w:rPr>
                <w:sz w:val="16"/>
                <w:szCs w:val="16"/>
              </w:rPr>
            </w:pPr>
            <w:r>
              <w:rPr>
                <w:sz w:val="16"/>
                <w:szCs w:val="16"/>
              </w:rPr>
              <w:t>Fruit / Vegetable</w:t>
            </w:r>
          </w:p>
          <w:p w:rsidR="000E14E0" w:rsidRPr="00E60DBD" w:rsidRDefault="000E14E0" w:rsidP="000E14E0">
            <w:pPr>
              <w:jc w:val="center"/>
              <w:rPr>
                <w:sz w:val="16"/>
                <w:szCs w:val="16"/>
              </w:rPr>
            </w:pPr>
            <w:r>
              <w:rPr>
                <w:sz w:val="16"/>
                <w:szCs w:val="16"/>
              </w:rPr>
              <w:t>Milk / Juice</w:t>
            </w:r>
          </w:p>
        </w:tc>
        <w:tc>
          <w:tcPr>
            <w:tcW w:w="2016" w:type="dxa"/>
          </w:tcPr>
          <w:p w:rsidR="00B300D6" w:rsidRDefault="00AB0194" w:rsidP="00B300D6">
            <w:pPr>
              <w:jc w:val="center"/>
              <w:rPr>
                <w:sz w:val="16"/>
                <w:szCs w:val="16"/>
              </w:rPr>
            </w:pPr>
            <w:r>
              <w:rPr>
                <w:sz w:val="16"/>
                <w:szCs w:val="16"/>
              </w:rPr>
              <w:t>November 2</w:t>
            </w:r>
          </w:p>
          <w:p w:rsidR="000E14E0" w:rsidRDefault="000E14E0" w:rsidP="000E14E0">
            <w:pPr>
              <w:jc w:val="center"/>
              <w:rPr>
                <w:sz w:val="16"/>
                <w:szCs w:val="16"/>
              </w:rPr>
            </w:pPr>
            <w:r>
              <w:rPr>
                <w:sz w:val="16"/>
                <w:szCs w:val="16"/>
              </w:rPr>
              <w:t>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B300D6" w:rsidRPr="00552617" w:rsidRDefault="000E14E0" w:rsidP="000E14E0">
            <w:pPr>
              <w:jc w:val="center"/>
              <w:rPr>
                <w:sz w:val="24"/>
                <w:szCs w:val="24"/>
                <w:vertAlign w:val="superscript"/>
              </w:rPr>
            </w:pPr>
            <w:r>
              <w:rPr>
                <w:sz w:val="16"/>
                <w:szCs w:val="16"/>
              </w:rPr>
              <w:t>Milk / Juice</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AB0194" w:rsidP="00241419">
            <w:pPr>
              <w:jc w:val="center"/>
              <w:rPr>
                <w:b/>
                <w:sz w:val="24"/>
                <w:szCs w:val="24"/>
              </w:rPr>
            </w:pPr>
            <w:r>
              <w:rPr>
                <w:b/>
                <w:noProof/>
                <w:sz w:val="24"/>
                <w:szCs w:val="24"/>
              </w:rPr>
              <w:drawing>
                <wp:inline distT="0" distB="0" distL="0" distR="0">
                  <wp:extent cx="989330" cy="9525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ll-Back-Daylight-Saving-Time-EndsPumpkin-Clipart[1].jpg"/>
                          <pic:cNvPicPr/>
                        </pic:nvPicPr>
                        <pic:blipFill>
                          <a:blip r:embed="rId12">
                            <a:extLst>
                              <a:ext uri="{28A0092B-C50C-407E-A947-70E740481C1C}">
                                <a14:useLocalDpi xmlns:a14="http://schemas.microsoft.com/office/drawing/2010/main" val="0"/>
                              </a:ext>
                            </a:extLst>
                          </a:blip>
                          <a:stretch>
                            <a:fillRect/>
                          </a:stretch>
                        </pic:blipFill>
                        <pic:spPr>
                          <a:xfrm>
                            <a:off x="0" y="0"/>
                            <a:ext cx="989330" cy="952500"/>
                          </a:xfrm>
                          <a:prstGeom prst="rect">
                            <a:avLst/>
                          </a:prstGeom>
                        </pic:spPr>
                      </pic:pic>
                    </a:graphicData>
                  </a:graphic>
                </wp:inline>
              </w:drawing>
            </w:r>
          </w:p>
          <w:p w:rsidR="00A3297F" w:rsidRPr="002522BC" w:rsidRDefault="00A3297F" w:rsidP="002522BC"/>
        </w:tc>
        <w:tc>
          <w:tcPr>
            <w:tcW w:w="2016" w:type="dxa"/>
          </w:tcPr>
          <w:p w:rsidR="0048760D" w:rsidRDefault="00AB0194" w:rsidP="0048760D">
            <w:pPr>
              <w:jc w:val="center"/>
              <w:rPr>
                <w:sz w:val="16"/>
                <w:szCs w:val="16"/>
              </w:rPr>
            </w:pPr>
            <w:r>
              <w:rPr>
                <w:sz w:val="16"/>
                <w:szCs w:val="16"/>
              </w:rPr>
              <w:t>November 5</w:t>
            </w:r>
          </w:p>
          <w:p w:rsidR="00AB0194" w:rsidRDefault="00AB0194" w:rsidP="00AB0194">
            <w:pPr>
              <w:jc w:val="center"/>
              <w:rPr>
                <w:sz w:val="16"/>
                <w:szCs w:val="16"/>
              </w:rPr>
            </w:pPr>
            <w:r>
              <w:rPr>
                <w:sz w:val="16"/>
                <w:szCs w:val="16"/>
              </w:rPr>
              <w:t>French Toast Sticks</w:t>
            </w:r>
          </w:p>
          <w:p w:rsidR="00AB0194" w:rsidRDefault="00AB0194" w:rsidP="00AB0194">
            <w:pPr>
              <w:jc w:val="center"/>
              <w:rPr>
                <w:sz w:val="16"/>
                <w:szCs w:val="16"/>
              </w:rPr>
            </w:pPr>
            <w:r>
              <w:rPr>
                <w:sz w:val="16"/>
                <w:szCs w:val="16"/>
              </w:rPr>
              <w:t>Or</w:t>
            </w:r>
          </w:p>
          <w:p w:rsidR="00AB0194" w:rsidRDefault="00AB0194" w:rsidP="00AB0194">
            <w:pPr>
              <w:jc w:val="center"/>
              <w:rPr>
                <w:sz w:val="16"/>
                <w:szCs w:val="16"/>
              </w:rPr>
            </w:pPr>
            <w:r>
              <w:rPr>
                <w:sz w:val="16"/>
                <w:szCs w:val="16"/>
              </w:rPr>
              <w:t xml:space="preserve">Cereal </w:t>
            </w:r>
          </w:p>
          <w:p w:rsidR="00AB0194" w:rsidRDefault="00AB0194" w:rsidP="00AB0194">
            <w:pPr>
              <w:jc w:val="center"/>
              <w:rPr>
                <w:sz w:val="16"/>
                <w:szCs w:val="16"/>
              </w:rPr>
            </w:pPr>
            <w:r>
              <w:rPr>
                <w:sz w:val="16"/>
                <w:szCs w:val="16"/>
              </w:rPr>
              <w:t>Whole Grain Bread</w:t>
            </w:r>
          </w:p>
          <w:p w:rsidR="00AB0194" w:rsidRDefault="00AB0194" w:rsidP="00AB0194">
            <w:pPr>
              <w:jc w:val="center"/>
              <w:rPr>
                <w:sz w:val="16"/>
                <w:szCs w:val="16"/>
              </w:rPr>
            </w:pPr>
            <w:r>
              <w:rPr>
                <w:sz w:val="16"/>
                <w:szCs w:val="16"/>
              </w:rPr>
              <w:t xml:space="preserve">Fruit / Vegetable </w:t>
            </w:r>
          </w:p>
          <w:p w:rsidR="00067329" w:rsidRDefault="00AB0194" w:rsidP="00AB0194">
            <w:pPr>
              <w:jc w:val="center"/>
              <w:rPr>
                <w:sz w:val="16"/>
                <w:szCs w:val="16"/>
              </w:rPr>
            </w:pPr>
            <w:r>
              <w:rPr>
                <w:sz w:val="16"/>
                <w:szCs w:val="16"/>
              </w:rPr>
              <w:t>Milk / Juice</w:t>
            </w:r>
          </w:p>
          <w:p w:rsidR="008A2E14" w:rsidRDefault="008A2E14" w:rsidP="00067329">
            <w:pPr>
              <w:jc w:val="center"/>
              <w:rPr>
                <w:sz w:val="16"/>
                <w:szCs w:val="16"/>
              </w:rPr>
            </w:pPr>
          </w:p>
          <w:p w:rsidR="008A2E14" w:rsidRPr="005C22DF" w:rsidRDefault="008A2E14" w:rsidP="00067329">
            <w:pPr>
              <w:jc w:val="center"/>
              <w:rPr>
                <w:sz w:val="16"/>
                <w:szCs w:val="16"/>
              </w:rPr>
            </w:pPr>
          </w:p>
        </w:tc>
        <w:tc>
          <w:tcPr>
            <w:tcW w:w="2016" w:type="dxa"/>
          </w:tcPr>
          <w:p w:rsidR="0048760D" w:rsidRDefault="00AB0194" w:rsidP="0048760D">
            <w:pPr>
              <w:jc w:val="center"/>
              <w:rPr>
                <w:sz w:val="16"/>
                <w:szCs w:val="16"/>
              </w:rPr>
            </w:pPr>
            <w:r>
              <w:rPr>
                <w:sz w:val="16"/>
                <w:szCs w:val="16"/>
              </w:rPr>
              <w:t>November 6</w:t>
            </w:r>
          </w:p>
          <w:p w:rsidR="00EB724A" w:rsidRDefault="0078057D" w:rsidP="00EB724A">
            <w:pPr>
              <w:jc w:val="center"/>
              <w:rPr>
                <w:sz w:val="16"/>
                <w:szCs w:val="16"/>
              </w:rPr>
            </w:pPr>
            <w:r>
              <w:rPr>
                <w:sz w:val="16"/>
                <w:szCs w:val="16"/>
              </w:rPr>
              <w:t>Funnel Cake</w:t>
            </w:r>
          </w:p>
          <w:p w:rsidR="00EB724A" w:rsidRDefault="00EB724A" w:rsidP="00EB724A">
            <w:pPr>
              <w:jc w:val="center"/>
              <w:rPr>
                <w:sz w:val="16"/>
                <w:szCs w:val="16"/>
              </w:rPr>
            </w:pPr>
            <w:r>
              <w:rPr>
                <w:sz w:val="16"/>
                <w:szCs w:val="16"/>
              </w:rPr>
              <w:t xml:space="preserve">Or </w:t>
            </w:r>
          </w:p>
          <w:p w:rsidR="00EB724A" w:rsidRDefault="00EB724A" w:rsidP="00EB724A">
            <w:pPr>
              <w:jc w:val="center"/>
              <w:rPr>
                <w:sz w:val="16"/>
                <w:szCs w:val="16"/>
              </w:rPr>
            </w:pPr>
            <w:r>
              <w:rPr>
                <w:sz w:val="16"/>
                <w:szCs w:val="16"/>
              </w:rPr>
              <w:t>Cereal Bar &amp; Yogurt</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5C22DF" w:rsidRPr="00E20886" w:rsidRDefault="00EB724A" w:rsidP="00EB724A">
            <w:pPr>
              <w:jc w:val="center"/>
              <w:rPr>
                <w:sz w:val="16"/>
                <w:szCs w:val="16"/>
              </w:rPr>
            </w:pPr>
            <w:r>
              <w:rPr>
                <w:sz w:val="16"/>
                <w:szCs w:val="16"/>
              </w:rPr>
              <w:t>Milk / Juice</w:t>
            </w:r>
          </w:p>
        </w:tc>
        <w:tc>
          <w:tcPr>
            <w:tcW w:w="2016" w:type="dxa"/>
          </w:tcPr>
          <w:p w:rsidR="0048760D" w:rsidRDefault="00AB0194" w:rsidP="0048760D">
            <w:pPr>
              <w:jc w:val="center"/>
              <w:rPr>
                <w:sz w:val="16"/>
                <w:szCs w:val="16"/>
              </w:rPr>
            </w:pPr>
            <w:r>
              <w:rPr>
                <w:sz w:val="16"/>
                <w:szCs w:val="16"/>
              </w:rPr>
              <w:t>November 7</w:t>
            </w:r>
          </w:p>
          <w:p w:rsidR="00EB724A" w:rsidRDefault="00EB724A" w:rsidP="00EB724A">
            <w:pPr>
              <w:jc w:val="center"/>
              <w:rPr>
                <w:sz w:val="16"/>
                <w:szCs w:val="16"/>
              </w:rPr>
            </w:pPr>
            <w:r>
              <w:rPr>
                <w:sz w:val="16"/>
                <w:szCs w:val="16"/>
              </w:rPr>
              <w:t>Waffles &amp;</w:t>
            </w:r>
          </w:p>
          <w:p w:rsidR="00EB724A" w:rsidRDefault="00EB724A" w:rsidP="00EB724A">
            <w:pPr>
              <w:jc w:val="center"/>
              <w:rPr>
                <w:sz w:val="16"/>
                <w:szCs w:val="16"/>
              </w:rPr>
            </w:pPr>
            <w:r>
              <w:rPr>
                <w:sz w:val="16"/>
                <w:szCs w:val="16"/>
              </w:rPr>
              <w:t>Sausage Patty</w:t>
            </w:r>
          </w:p>
          <w:p w:rsidR="00EB724A" w:rsidRDefault="00EB724A" w:rsidP="00EB724A">
            <w:pPr>
              <w:jc w:val="center"/>
              <w:rPr>
                <w:sz w:val="16"/>
                <w:szCs w:val="16"/>
              </w:rPr>
            </w:pPr>
            <w:r>
              <w:rPr>
                <w:sz w:val="16"/>
                <w:szCs w:val="16"/>
              </w:rPr>
              <w:t>Or</w:t>
            </w:r>
          </w:p>
          <w:p w:rsidR="00EB724A" w:rsidRDefault="00EB724A"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29275C" w:rsidRPr="0029275C" w:rsidRDefault="00EB724A" w:rsidP="00EB724A">
            <w:pPr>
              <w:jc w:val="center"/>
              <w:rPr>
                <w:sz w:val="16"/>
                <w:szCs w:val="16"/>
              </w:rPr>
            </w:pPr>
            <w:r>
              <w:rPr>
                <w:sz w:val="16"/>
                <w:szCs w:val="16"/>
              </w:rPr>
              <w:t>Milk / Juice</w:t>
            </w:r>
          </w:p>
        </w:tc>
        <w:tc>
          <w:tcPr>
            <w:tcW w:w="2016" w:type="dxa"/>
          </w:tcPr>
          <w:p w:rsidR="000E14E0" w:rsidRDefault="00AB0194" w:rsidP="00067329">
            <w:pPr>
              <w:jc w:val="center"/>
              <w:rPr>
                <w:sz w:val="16"/>
                <w:szCs w:val="16"/>
              </w:rPr>
            </w:pPr>
            <w:r>
              <w:rPr>
                <w:sz w:val="16"/>
                <w:szCs w:val="16"/>
              </w:rPr>
              <w:t>November 8</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r w:rsidR="00EB724A">
              <w:rPr>
                <w:sz w:val="16"/>
                <w:szCs w:val="16"/>
              </w:rPr>
              <w:t>Bar &amp; Yogurt</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29275C" w:rsidRPr="00552617" w:rsidRDefault="00067329" w:rsidP="00067329">
            <w:pPr>
              <w:jc w:val="center"/>
              <w:rPr>
                <w:sz w:val="16"/>
                <w:szCs w:val="16"/>
              </w:rPr>
            </w:pPr>
            <w:r>
              <w:rPr>
                <w:sz w:val="16"/>
                <w:szCs w:val="16"/>
              </w:rPr>
              <w:t>Milk / Juice</w:t>
            </w:r>
          </w:p>
        </w:tc>
        <w:tc>
          <w:tcPr>
            <w:tcW w:w="2016" w:type="dxa"/>
          </w:tcPr>
          <w:p w:rsidR="00886A57" w:rsidRDefault="00AB0194" w:rsidP="000E14E0">
            <w:pPr>
              <w:jc w:val="center"/>
              <w:rPr>
                <w:sz w:val="16"/>
                <w:szCs w:val="16"/>
              </w:rPr>
            </w:pPr>
            <w:r>
              <w:rPr>
                <w:sz w:val="16"/>
                <w:szCs w:val="16"/>
              </w:rPr>
              <w:t>November 9</w:t>
            </w:r>
          </w:p>
          <w:p w:rsidR="000E14E0" w:rsidRDefault="000E14E0" w:rsidP="000E14E0">
            <w:pPr>
              <w:jc w:val="center"/>
              <w:rPr>
                <w:sz w:val="16"/>
                <w:szCs w:val="16"/>
              </w:rPr>
            </w:pPr>
          </w:p>
          <w:p w:rsidR="00AB0194" w:rsidRDefault="00AB0194" w:rsidP="000E14E0">
            <w:pPr>
              <w:jc w:val="center"/>
              <w:rPr>
                <w:sz w:val="16"/>
                <w:szCs w:val="16"/>
              </w:rPr>
            </w:pPr>
          </w:p>
          <w:p w:rsidR="00AB0194" w:rsidRPr="00AB0194" w:rsidRDefault="00AB0194" w:rsidP="000E14E0">
            <w:pPr>
              <w:jc w:val="center"/>
              <w:rPr>
                <w:b/>
              </w:rPr>
            </w:pPr>
            <w:r w:rsidRPr="00AB0194">
              <w:rPr>
                <w:b/>
              </w:rPr>
              <w:t>No School</w:t>
            </w: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AB0194" w:rsidRDefault="00AB0194" w:rsidP="00AB0194">
            <w:pPr>
              <w:jc w:val="center"/>
              <w:rPr>
                <w:sz w:val="16"/>
                <w:szCs w:val="16"/>
              </w:rPr>
            </w:pPr>
            <w:r>
              <w:rPr>
                <w:sz w:val="16"/>
                <w:szCs w:val="16"/>
              </w:rPr>
              <w:t>November 12</w:t>
            </w:r>
          </w:p>
          <w:p w:rsidR="00AB0194" w:rsidRDefault="00AB0194" w:rsidP="00AB0194">
            <w:pPr>
              <w:jc w:val="center"/>
              <w:rPr>
                <w:sz w:val="16"/>
                <w:szCs w:val="16"/>
              </w:rPr>
            </w:pPr>
            <w:r>
              <w:rPr>
                <w:noProof/>
                <w:sz w:val="16"/>
                <w:szCs w:val="16"/>
              </w:rPr>
              <w:drawing>
                <wp:inline distT="0" distB="0" distL="0" distR="0">
                  <wp:extent cx="1143000" cy="6451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terans_Day[1].jpg"/>
                          <pic:cNvPicPr/>
                        </pic:nvPicPr>
                        <pic:blipFill>
                          <a:blip r:embed="rId13">
                            <a:extLst>
                              <a:ext uri="{28A0092B-C50C-407E-A947-70E740481C1C}">
                                <a14:useLocalDpi xmlns:a14="http://schemas.microsoft.com/office/drawing/2010/main" val="0"/>
                              </a:ext>
                            </a:extLst>
                          </a:blip>
                          <a:stretch>
                            <a:fillRect/>
                          </a:stretch>
                        </pic:blipFill>
                        <pic:spPr>
                          <a:xfrm>
                            <a:off x="0" y="0"/>
                            <a:ext cx="1143000" cy="645160"/>
                          </a:xfrm>
                          <a:prstGeom prst="rect">
                            <a:avLst/>
                          </a:prstGeom>
                        </pic:spPr>
                      </pic:pic>
                    </a:graphicData>
                  </a:graphic>
                </wp:inline>
              </w:drawing>
            </w:r>
          </w:p>
          <w:p w:rsidR="008003F3" w:rsidRPr="00AB0194" w:rsidRDefault="00AB0194" w:rsidP="00067329">
            <w:pPr>
              <w:jc w:val="center"/>
              <w:rPr>
                <w:b/>
              </w:rPr>
            </w:pPr>
            <w:r w:rsidRPr="00AB0194">
              <w:rPr>
                <w:b/>
              </w:rPr>
              <w:t>No School</w:t>
            </w:r>
          </w:p>
          <w:p w:rsidR="00067329" w:rsidRPr="0048760D" w:rsidRDefault="00067329" w:rsidP="0048760D">
            <w:pPr>
              <w:jc w:val="center"/>
              <w:rPr>
                <w:sz w:val="16"/>
                <w:szCs w:val="16"/>
              </w:rPr>
            </w:pPr>
          </w:p>
        </w:tc>
        <w:tc>
          <w:tcPr>
            <w:tcW w:w="2016" w:type="dxa"/>
          </w:tcPr>
          <w:p w:rsidR="00067329" w:rsidRDefault="00AB0194" w:rsidP="00067329">
            <w:pPr>
              <w:jc w:val="center"/>
              <w:rPr>
                <w:sz w:val="16"/>
                <w:szCs w:val="16"/>
              </w:rPr>
            </w:pPr>
            <w:r>
              <w:rPr>
                <w:sz w:val="16"/>
                <w:szCs w:val="16"/>
              </w:rPr>
              <w:t>November 13</w:t>
            </w:r>
            <w:r w:rsidR="00067329">
              <w:rPr>
                <w:sz w:val="16"/>
                <w:szCs w:val="16"/>
              </w:rPr>
              <w:t xml:space="preserve"> </w:t>
            </w:r>
          </w:p>
          <w:p w:rsidR="00EB724A" w:rsidRDefault="0078057D" w:rsidP="00EB724A">
            <w:pPr>
              <w:jc w:val="center"/>
              <w:rPr>
                <w:sz w:val="16"/>
                <w:szCs w:val="16"/>
              </w:rPr>
            </w:pPr>
            <w:r>
              <w:rPr>
                <w:sz w:val="16"/>
                <w:szCs w:val="16"/>
              </w:rPr>
              <w:t>Funnel Cake</w:t>
            </w:r>
          </w:p>
          <w:p w:rsidR="00EB724A" w:rsidRDefault="00EB724A" w:rsidP="00EB724A">
            <w:pPr>
              <w:jc w:val="center"/>
              <w:rPr>
                <w:sz w:val="16"/>
                <w:szCs w:val="16"/>
              </w:rPr>
            </w:pPr>
            <w:r>
              <w:rPr>
                <w:sz w:val="16"/>
                <w:szCs w:val="16"/>
              </w:rPr>
              <w:t xml:space="preserve">Or </w:t>
            </w:r>
          </w:p>
          <w:p w:rsidR="00EB724A" w:rsidRDefault="00EB724A" w:rsidP="00EB724A">
            <w:pPr>
              <w:jc w:val="center"/>
              <w:rPr>
                <w:sz w:val="16"/>
                <w:szCs w:val="16"/>
              </w:rPr>
            </w:pPr>
            <w:r>
              <w:rPr>
                <w:sz w:val="16"/>
                <w:szCs w:val="16"/>
              </w:rPr>
              <w:t>Cereal Bar &amp; Yogurt</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67329" w:rsidRPr="002467F3" w:rsidRDefault="00EB724A" w:rsidP="00EB724A">
            <w:pPr>
              <w:jc w:val="center"/>
              <w:rPr>
                <w:sz w:val="16"/>
                <w:szCs w:val="16"/>
              </w:rPr>
            </w:pPr>
            <w:r>
              <w:rPr>
                <w:sz w:val="16"/>
                <w:szCs w:val="16"/>
              </w:rPr>
              <w:t>Milk / Juice</w:t>
            </w:r>
          </w:p>
        </w:tc>
        <w:tc>
          <w:tcPr>
            <w:tcW w:w="2016" w:type="dxa"/>
          </w:tcPr>
          <w:p w:rsidR="0048760D" w:rsidRDefault="009C4285" w:rsidP="00A57124">
            <w:pPr>
              <w:jc w:val="center"/>
              <w:rPr>
                <w:sz w:val="16"/>
                <w:szCs w:val="16"/>
              </w:rPr>
            </w:pPr>
            <w:r>
              <w:rPr>
                <w:sz w:val="16"/>
                <w:szCs w:val="16"/>
              </w:rPr>
              <w:t>November 14</w:t>
            </w:r>
          </w:p>
          <w:p w:rsidR="00EB724A" w:rsidRDefault="00EB724A" w:rsidP="00EB724A">
            <w:pPr>
              <w:jc w:val="center"/>
              <w:rPr>
                <w:sz w:val="16"/>
                <w:szCs w:val="16"/>
              </w:rPr>
            </w:pPr>
            <w:r>
              <w:rPr>
                <w:sz w:val="16"/>
                <w:szCs w:val="16"/>
              </w:rPr>
              <w:t>Waffles &amp;</w:t>
            </w:r>
          </w:p>
          <w:p w:rsidR="00EB724A" w:rsidRDefault="00EB724A" w:rsidP="00EB724A">
            <w:pPr>
              <w:jc w:val="center"/>
              <w:rPr>
                <w:sz w:val="16"/>
                <w:szCs w:val="16"/>
              </w:rPr>
            </w:pPr>
            <w:r>
              <w:rPr>
                <w:sz w:val="16"/>
                <w:szCs w:val="16"/>
              </w:rPr>
              <w:t>Sausage Patty</w:t>
            </w:r>
          </w:p>
          <w:p w:rsidR="00EB724A" w:rsidRDefault="00EB724A" w:rsidP="00EB724A">
            <w:pPr>
              <w:jc w:val="center"/>
              <w:rPr>
                <w:sz w:val="16"/>
                <w:szCs w:val="16"/>
              </w:rPr>
            </w:pPr>
            <w:r>
              <w:rPr>
                <w:sz w:val="16"/>
                <w:szCs w:val="16"/>
              </w:rPr>
              <w:t>Or</w:t>
            </w:r>
          </w:p>
          <w:p w:rsidR="00EB724A" w:rsidRDefault="00EB724A"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E14E0" w:rsidRPr="00A57124" w:rsidRDefault="00EB724A" w:rsidP="00EB724A">
            <w:pPr>
              <w:jc w:val="center"/>
              <w:rPr>
                <w:sz w:val="16"/>
                <w:szCs w:val="16"/>
              </w:rPr>
            </w:pPr>
            <w:r>
              <w:rPr>
                <w:sz w:val="16"/>
                <w:szCs w:val="16"/>
              </w:rPr>
              <w:t>Milk / Juice</w:t>
            </w:r>
          </w:p>
        </w:tc>
        <w:tc>
          <w:tcPr>
            <w:tcW w:w="2016" w:type="dxa"/>
          </w:tcPr>
          <w:p w:rsidR="000E14E0" w:rsidRDefault="00226E47" w:rsidP="00067329">
            <w:pPr>
              <w:jc w:val="center"/>
              <w:rPr>
                <w:sz w:val="16"/>
                <w:szCs w:val="16"/>
              </w:rPr>
            </w:pPr>
            <w:r>
              <w:rPr>
                <w:sz w:val="16"/>
                <w:szCs w:val="16"/>
              </w:rPr>
              <w:t>November 15</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r w:rsidR="00EB724A">
              <w:rPr>
                <w:sz w:val="16"/>
                <w:szCs w:val="16"/>
              </w:rPr>
              <w:t xml:space="preserve"> Bar &amp; Yogurt</w:t>
            </w:r>
            <w:r>
              <w:rPr>
                <w:sz w:val="16"/>
                <w:szCs w:val="16"/>
              </w:rPr>
              <w:t xml:space="preserve">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67329" w:rsidRPr="00A57124" w:rsidRDefault="00067329" w:rsidP="00067329">
            <w:pPr>
              <w:jc w:val="center"/>
              <w:rPr>
                <w:sz w:val="16"/>
                <w:szCs w:val="16"/>
              </w:rPr>
            </w:pPr>
            <w:r>
              <w:rPr>
                <w:sz w:val="16"/>
                <w:szCs w:val="16"/>
              </w:rPr>
              <w:t>Milk / Juice</w:t>
            </w:r>
          </w:p>
        </w:tc>
        <w:tc>
          <w:tcPr>
            <w:tcW w:w="2016" w:type="dxa"/>
          </w:tcPr>
          <w:p w:rsidR="000E14E0" w:rsidRDefault="00226E47" w:rsidP="000E14E0">
            <w:pPr>
              <w:jc w:val="center"/>
              <w:rPr>
                <w:sz w:val="16"/>
                <w:szCs w:val="16"/>
              </w:rPr>
            </w:pPr>
            <w:r>
              <w:rPr>
                <w:sz w:val="16"/>
                <w:szCs w:val="16"/>
              </w:rPr>
              <w:t>November 16</w:t>
            </w:r>
          </w:p>
          <w:p w:rsidR="000E14E0" w:rsidRDefault="000E14E0" w:rsidP="000E14E0">
            <w:pPr>
              <w:jc w:val="center"/>
              <w:rPr>
                <w:sz w:val="16"/>
                <w:szCs w:val="16"/>
              </w:rPr>
            </w:pPr>
            <w:r>
              <w:rPr>
                <w:sz w:val="16"/>
                <w:szCs w:val="16"/>
              </w:rPr>
              <w:t>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48760D" w:rsidRDefault="000E14E0" w:rsidP="000E14E0">
            <w:pPr>
              <w:jc w:val="center"/>
              <w:rPr>
                <w:sz w:val="16"/>
                <w:szCs w:val="16"/>
              </w:rPr>
            </w:pPr>
            <w:r>
              <w:rPr>
                <w:sz w:val="16"/>
                <w:szCs w:val="16"/>
              </w:rPr>
              <w:t>Milk / Juice</w:t>
            </w:r>
          </w:p>
          <w:p w:rsidR="000E14E0" w:rsidRPr="00A57124" w:rsidRDefault="000E14E0" w:rsidP="008003F3">
            <w:pPr>
              <w:jc w:val="center"/>
              <w:rPr>
                <w:sz w:val="16"/>
                <w:szCs w:val="16"/>
              </w:rPr>
            </w:pPr>
          </w:p>
        </w:tc>
        <w:tc>
          <w:tcPr>
            <w:tcW w:w="2016" w:type="dxa"/>
          </w:tcPr>
          <w:p w:rsidR="0048760D" w:rsidRDefault="00C43D99" w:rsidP="0048760D">
            <w:r>
              <w:rPr>
                <w:noProof/>
              </w:rPr>
              <w:drawing>
                <wp:inline distT="0" distB="0" distL="0" distR="0">
                  <wp:extent cx="1143000" cy="855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ting-apples-extended-lifespan-test-animals-10-per-cent_183[2].jpg"/>
                          <pic:cNvPicPr/>
                        </pic:nvPicPr>
                        <pic:blipFill>
                          <a:blip r:embed="rId14">
                            <a:extLst>
                              <a:ext uri="{28A0092B-C50C-407E-A947-70E740481C1C}">
                                <a14:useLocalDpi xmlns:a14="http://schemas.microsoft.com/office/drawing/2010/main" val="0"/>
                              </a:ext>
                            </a:extLst>
                          </a:blip>
                          <a:stretch>
                            <a:fillRect/>
                          </a:stretch>
                        </pic:blipFill>
                        <pic:spPr>
                          <a:xfrm>
                            <a:off x="0" y="0"/>
                            <a:ext cx="1143000" cy="855980"/>
                          </a:xfrm>
                          <a:prstGeom prst="rect">
                            <a:avLst/>
                          </a:prstGeom>
                        </pic:spPr>
                      </pic:pic>
                    </a:graphicData>
                  </a:graphic>
                </wp:inline>
              </w:drawing>
            </w:r>
          </w:p>
          <w:p w:rsidR="00C43D99" w:rsidRDefault="00C43D99" w:rsidP="0048760D"/>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5">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067329" w:rsidRDefault="00226E47" w:rsidP="00067329">
            <w:pPr>
              <w:jc w:val="center"/>
              <w:rPr>
                <w:sz w:val="16"/>
                <w:szCs w:val="16"/>
              </w:rPr>
            </w:pPr>
            <w:r>
              <w:rPr>
                <w:sz w:val="16"/>
                <w:szCs w:val="16"/>
              </w:rPr>
              <w:t>November 19</w:t>
            </w:r>
          </w:p>
          <w:p w:rsidR="00067329" w:rsidRDefault="00067329" w:rsidP="00067329">
            <w:pPr>
              <w:jc w:val="center"/>
              <w:rPr>
                <w:sz w:val="16"/>
                <w:szCs w:val="16"/>
              </w:rPr>
            </w:pPr>
            <w:r>
              <w:rPr>
                <w:sz w:val="16"/>
                <w:szCs w:val="16"/>
              </w:rPr>
              <w:t xml:space="preserve"> French Toast Sticks</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Whole Grain Bread</w:t>
            </w:r>
          </w:p>
          <w:p w:rsidR="00067329" w:rsidRDefault="00067329" w:rsidP="00067329">
            <w:pPr>
              <w:jc w:val="center"/>
              <w:rPr>
                <w:sz w:val="16"/>
                <w:szCs w:val="16"/>
              </w:rPr>
            </w:pPr>
            <w:r>
              <w:rPr>
                <w:sz w:val="16"/>
                <w:szCs w:val="16"/>
              </w:rPr>
              <w:t xml:space="preserve">Fruit / Vegetable </w:t>
            </w:r>
          </w:p>
          <w:p w:rsidR="008003F3" w:rsidRDefault="00067329" w:rsidP="00067329">
            <w:pPr>
              <w:jc w:val="center"/>
              <w:rPr>
                <w:sz w:val="16"/>
                <w:szCs w:val="16"/>
              </w:rPr>
            </w:pPr>
            <w:r>
              <w:rPr>
                <w:sz w:val="16"/>
                <w:szCs w:val="16"/>
              </w:rPr>
              <w:t>Milk / Juice</w:t>
            </w:r>
          </w:p>
          <w:p w:rsidR="00067329" w:rsidRDefault="00067329" w:rsidP="000E14E0">
            <w:pPr>
              <w:jc w:val="center"/>
              <w:rPr>
                <w:sz w:val="16"/>
                <w:szCs w:val="16"/>
              </w:rPr>
            </w:pPr>
          </w:p>
          <w:p w:rsidR="00A57124" w:rsidRPr="00BA46D0" w:rsidRDefault="00A57124" w:rsidP="008003F3">
            <w:pPr>
              <w:jc w:val="center"/>
              <w:rPr>
                <w:sz w:val="16"/>
                <w:szCs w:val="16"/>
              </w:rPr>
            </w:pPr>
          </w:p>
          <w:p w:rsidR="008003F3" w:rsidRDefault="008003F3" w:rsidP="008003F3">
            <w:pPr>
              <w:jc w:val="center"/>
              <w:rPr>
                <w:b/>
                <w:sz w:val="16"/>
                <w:szCs w:val="16"/>
              </w:rPr>
            </w:pPr>
          </w:p>
          <w:p w:rsidR="008003F3" w:rsidRPr="00CB1C18" w:rsidRDefault="008003F3" w:rsidP="008003F3">
            <w:pPr>
              <w:jc w:val="center"/>
              <w:rPr>
                <w:b/>
                <w:sz w:val="16"/>
                <w:szCs w:val="16"/>
              </w:rPr>
            </w:pPr>
          </w:p>
        </w:tc>
        <w:tc>
          <w:tcPr>
            <w:tcW w:w="2016" w:type="dxa"/>
          </w:tcPr>
          <w:p w:rsidR="000D638D" w:rsidRDefault="00226E47" w:rsidP="0048760D">
            <w:pPr>
              <w:jc w:val="center"/>
              <w:rPr>
                <w:sz w:val="16"/>
                <w:szCs w:val="16"/>
              </w:rPr>
            </w:pPr>
            <w:r>
              <w:rPr>
                <w:sz w:val="16"/>
                <w:szCs w:val="16"/>
              </w:rPr>
              <w:t>November 20</w:t>
            </w:r>
          </w:p>
          <w:p w:rsidR="00EB724A" w:rsidRDefault="0078057D" w:rsidP="00EB724A">
            <w:pPr>
              <w:jc w:val="center"/>
              <w:rPr>
                <w:sz w:val="16"/>
                <w:szCs w:val="16"/>
              </w:rPr>
            </w:pPr>
            <w:r>
              <w:rPr>
                <w:sz w:val="16"/>
                <w:szCs w:val="16"/>
              </w:rPr>
              <w:t>Funnel Cake</w:t>
            </w:r>
          </w:p>
          <w:p w:rsidR="00EB724A" w:rsidRDefault="00EB724A" w:rsidP="00EB724A">
            <w:pPr>
              <w:jc w:val="center"/>
              <w:rPr>
                <w:sz w:val="16"/>
                <w:szCs w:val="16"/>
              </w:rPr>
            </w:pPr>
            <w:r>
              <w:rPr>
                <w:sz w:val="16"/>
                <w:szCs w:val="16"/>
              </w:rPr>
              <w:t xml:space="preserve">Or </w:t>
            </w:r>
          </w:p>
          <w:p w:rsidR="00EB724A" w:rsidRDefault="00EB724A" w:rsidP="00EB724A">
            <w:pPr>
              <w:jc w:val="center"/>
              <w:rPr>
                <w:sz w:val="16"/>
                <w:szCs w:val="16"/>
              </w:rPr>
            </w:pPr>
            <w:r>
              <w:rPr>
                <w:sz w:val="16"/>
                <w:szCs w:val="16"/>
              </w:rPr>
              <w:t>Cereal Bar &amp; Yogurt</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67329" w:rsidRPr="004923EE" w:rsidRDefault="00EB724A" w:rsidP="00EB724A">
            <w:pPr>
              <w:jc w:val="center"/>
              <w:rPr>
                <w:sz w:val="16"/>
                <w:szCs w:val="16"/>
              </w:rPr>
            </w:pPr>
            <w:r>
              <w:rPr>
                <w:sz w:val="16"/>
                <w:szCs w:val="16"/>
              </w:rPr>
              <w:t>Milk / Juice</w:t>
            </w:r>
          </w:p>
        </w:tc>
        <w:tc>
          <w:tcPr>
            <w:tcW w:w="2016" w:type="dxa"/>
          </w:tcPr>
          <w:p w:rsidR="000D638D" w:rsidRDefault="00226E47" w:rsidP="0048760D">
            <w:pPr>
              <w:jc w:val="center"/>
              <w:rPr>
                <w:sz w:val="16"/>
                <w:szCs w:val="16"/>
              </w:rPr>
            </w:pPr>
            <w:r>
              <w:rPr>
                <w:sz w:val="16"/>
                <w:szCs w:val="16"/>
              </w:rPr>
              <w:t>November 21</w:t>
            </w:r>
          </w:p>
          <w:p w:rsidR="00EB724A" w:rsidRDefault="00EB724A" w:rsidP="00EB724A">
            <w:pPr>
              <w:jc w:val="center"/>
              <w:rPr>
                <w:sz w:val="16"/>
                <w:szCs w:val="16"/>
              </w:rPr>
            </w:pPr>
            <w:r>
              <w:rPr>
                <w:sz w:val="16"/>
                <w:szCs w:val="16"/>
              </w:rPr>
              <w:t>Waffles &amp;</w:t>
            </w:r>
          </w:p>
          <w:p w:rsidR="00EB724A" w:rsidRDefault="00EB724A" w:rsidP="00EB724A">
            <w:pPr>
              <w:jc w:val="center"/>
              <w:rPr>
                <w:sz w:val="16"/>
                <w:szCs w:val="16"/>
              </w:rPr>
            </w:pPr>
            <w:r>
              <w:rPr>
                <w:sz w:val="16"/>
                <w:szCs w:val="16"/>
              </w:rPr>
              <w:t>Sausage Patty</w:t>
            </w:r>
          </w:p>
          <w:p w:rsidR="00EB724A" w:rsidRDefault="00EB724A" w:rsidP="00EB724A">
            <w:pPr>
              <w:jc w:val="center"/>
              <w:rPr>
                <w:sz w:val="16"/>
                <w:szCs w:val="16"/>
              </w:rPr>
            </w:pPr>
            <w:r>
              <w:rPr>
                <w:sz w:val="16"/>
                <w:szCs w:val="16"/>
              </w:rPr>
              <w:t>Or</w:t>
            </w:r>
          </w:p>
          <w:p w:rsidR="00EB724A" w:rsidRDefault="00EB724A"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C43D99" w:rsidRPr="004923EE" w:rsidRDefault="00EB724A" w:rsidP="00EB724A">
            <w:pPr>
              <w:jc w:val="center"/>
              <w:rPr>
                <w:sz w:val="16"/>
                <w:szCs w:val="16"/>
              </w:rPr>
            </w:pPr>
            <w:r>
              <w:rPr>
                <w:sz w:val="16"/>
                <w:szCs w:val="16"/>
              </w:rPr>
              <w:t>Milk / Juice</w:t>
            </w:r>
          </w:p>
        </w:tc>
        <w:tc>
          <w:tcPr>
            <w:tcW w:w="2016" w:type="dxa"/>
          </w:tcPr>
          <w:p w:rsidR="00C43D99" w:rsidRDefault="00AB0194" w:rsidP="00067329">
            <w:pPr>
              <w:jc w:val="center"/>
              <w:rPr>
                <w:sz w:val="16"/>
                <w:szCs w:val="16"/>
              </w:rPr>
            </w:pPr>
            <w:r>
              <w:rPr>
                <w:sz w:val="16"/>
                <w:szCs w:val="16"/>
              </w:rPr>
              <w:t>November 22</w:t>
            </w:r>
          </w:p>
          <w:p w:rsidR="00AB0194" w:rsidRPr="004923EE" w:rsidRDefault="00AB0194" w:rsidP="00067329">
            <w:pPr>
              <w:jc w:val="center"/>
              <w:rPr>
                <w:sz w:val="16"/>
                <w:szCs w:val="16"/>
              </w:rPr>
            </w:pPr>
            <w:r>
              <w:rPr>
                <w:noProof/>
                <w:sz w:val="16"/>
                <w:szCs w:val="16"/>
              </w:rPr>
              <w:drawing>
                <wp:inline distT="0" distB="0" distL="0" distR="0">
                  <wp:extent cx="1138555" cy="9525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urkey-2BFootball[1].png"/>
                          <pic:cNvPicPr/>
                        </pic:nvPicPr>
                        <pic:blipFill>
                          <a:blip r:embed="rId16">
                            <a:extLst>
                              <a:ext uri="{28A0092B-C50C-407E-A947-70E740481C1C}">
                                <a14:useLocalDpi xmlns:a14="http://schemas.microsoft.com/office/drawing/2010/main" val="0"/>
                              </a:ext>
                            </a:extLst>
                          </a:blip>
                          <a:stretch>
                            <a:fillRect/>
                          </a:stretch>
                        </pic:blipFill>
                        <pic:spPr>
                          <a:xfrm>
                            <a:off x="0" y="0"/>
                            <a:ext cx="1138555" cy="952500"/>
                          </a:xfrm>
                          <a:prstGeom prst="rect">
                            <a:avLst/>
                          </a:prstGeom>
                        </pic:spPr>
                      </pic:pic>
                    </a:graphicData>
                  </a:graphic>
                </wp:inline>
              </w:drawing>
            </w:r>
          </w:p>
        </w:tc>
        <w:tc>
          <w:tcPr>
            <w:tcW w:w="2016" w:type="dxa"/>
          </w:tcPr>
          <w:p w:rsidR="006C6347" w:rsidRDefault="00392C3E" w:rsidP="0048760D">
            <w:pPr>
              <w:jc w:val="center"/>
              <w:rPr>
                <w:sz w:val="16"/>
                <w:szCs w:val="16"/>
              </w:rPr>
            </w:pPr>
            <w:r>
              <w:rPr>
                <w:sz w:val="16"/>
                <w:szCs w:val="16"/>
              </w:rPr>
              <w:t>November 23</w:t>
            </w:r>
          </w:p>
          <w:p w:rsidR="00C43D99" w:rsidRDefault="00C43D99" w:rsidP="0048760D">
            <w:pPr>
              <w:jc w:val="center"/>
              <w:rPr>
                <w:sz w:val="16"/>
                <w:szCs w:val="16"/>
              </w:rPr>
            </w:pPr>
          </w:p>
          <w:p w:rsidR="00AB0194" w:rsidRDefault="00AB0194" w:rsidP="0048760D">
            <w:pPr>
              <w:jc w:val="center"/>
              <w:rPr>
                <w:sz w:val="16"/>
                <w:szCs w:val="16"/>
              </w:rPr>
            </w:pPr>
          </w:p>
          <w:p w:rsidR="00AB0194" w:rsidRPr="00AB0194" w:rsidRDefault="00AB0194" w:rsidP="0048760D">
            <w:pPr>
              <w:jc w:val="center"/>
              <w:rPr>
                <w:b/>
              </w:rPr>
            </w:pPr>
            <w:r w:rsidRPr="00AB0194">
              <w:rPr>
                <w:b/>
              </w:rPr>
              <w:t>No School</w:t>
            </w:r>
          </w:p>
        </w:tc>
        <w:tc>
          <w:tcPr>
            <w:tcW w:w="2016" w:type="dxa"/>
          </w:tcPr>
          <w:p w:rsidR="00A3297F" w:rsidRDefault="00EB724A">
            <w:r>
              <w:t xml:space="preserve">Elementary </w:t>
            </w:r>
            <w:r w:rsidR="00C43D99">
              <w:t>Breakfast</w:t>
            </w:r>
          </w:p>
          <w:p w:rsidR="00D15785" w:rsidRDefault="005A534F">
            <w:r>
              <w:t xml:space="preserve">$ </w:t>
            </w:r>
            <w:r w:rsidR="007647F1">
              <w:t>1.55</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067329" w:rsidRDefault="00AB0194" w:rsidP="00AB0194">
            <w:pPr>
              <w:jc w:val="center"/>
              <w:rPr>
                <w:sz w:val="16"/>
                <w:szCs w:val="16"/>
              </w:rPr>
            </w:pPr>
            <w:r>
              <w:rPr>
                <w:sz w:val="16"/>
                <w:szCs w:val="16"/>
              </w:rPr>
              <w:t>November 26</w:t>
            </w:r>
          </w:p>
          <w:p w:rsidR="00AB0194" w:rsidRDefault="00AB0194" w:rsidP="00AB0194">
            <w:pPr>
              <w:jc w:val="center"/>
              <w:rPr>
                <w:sz w:val="16"/>
                <w:szCs w:val="16"/>
              </w:rPr>
            </w:pPr>
          </w:p>
          <w:p w:rsidR="00AB0194" w:rsidRDefault="00AB0194" w:rsidP="00AB0194">
            <w:pPr>
              <w:jc w:val="center"/>
              <w:rPr>
                <w:sz w:val="16"/>
                <w:szCs w:val="16"/>
              </w:rPr>
            </w:pPr>
          </w:p>
          <w:p w:rsidR="00AB0194" w:rsidRPr="00AB0194" w:rsidRDefault="00AB0194" w:rsidP="00AB0194">
            <w:pPr>
              <w:jc w:val="center"/>
              <w:rPr>
                <w:b/>
              </w:rPr>
            </w:pPr>
            <w:r w:rsidRPr="00AB0194">
              <w:rPr>
                <w:b/>
              </w:rPr>
              <w:t>No School</w:t>
            </w:r>
          </w:p>
        </w:tc>
        <w:tc>
          <w:tcPr>
            <w:tcW w:w="2016" w:type="dxa"/>
          </w:tcPr>
          <w:p w:rsidR="00067329" w:rsidRDefault="00AB0194" w:rsidP="00EB724A">
            <w:pPr>
              <w:jc w:val="center"/>
              <w:rPr>
                <w:sz w:val="16"/>
                <w:szCs w:val="16"/>
              </w:rPr>
            </w:pPr>
            <w:r>
              <w:rPr>
                <w:sz w:val="16"/>
                <w:szCs w:val="16"/>
              </w:rPr>
              <w:t>November 27</w:t>
            </w:r>
          </w:p>
          <w:p w:rsidR="00AB0194" w:rsidRDefault="00AB0194" w:rsidP="00EB724A">
            <w:pPr>
              <w:jc w:val="center"/>
              <w:rPr>
                <w:sz w:val="16"/>
                <w:szCs w:val="16"/>
              </w:rPr>
            </w:pPr>
          </w:p>
          <w:p w:rsidR="00AB0194" w:rsidRDefault="00AB0194" w:rsidP="00EB724A">
            <w:pPr>
              <w:jc w:val="center"/>
              <w:rPr>
                <w:sz w:val="16"/>
                <w:szCs w:val="16"/>
              </w:rPr>
            </w:pPr>
          </w:p>
          <w:p w:rsidR="00AB0194" w:rsidRPr="00AB0194" w:rsidRDefault="00AB0194" w:rsidP="00EB724A">
            <w:pPr>
              <w:jc w:val="center"/>
              <w:rPr>
                <w:b/>
              </w:rPr>
            </w:pPr>
            <w:r w:rsidRPr="00AB0194">
              <w:rPr>
                <w:b/>
              </w:rPr>
              <w:t>No School</w:t>
            </w:r>
          </w:p>
        </w:tc>
        <w:tc>
          <w:tcPr>
            <w:tcW w:w="2016" w:type="dxa"/>
          </w:tcPr>
          <w:p w:rsidR="000E14E0" w:rsidRDefault="00226E47" w:rsidP="000E14E0">
            <w:pPr>
              <w:jc w:val="center"/>
              <w:rPr>
                <w:sz w:val="16"/>
                <w:szCs w:val="16"/>
              </w:rPr>
            </w:pPr>
            <w:r>
              <w:rPr>
                <w:sz w:val="16"/>
                <w:szCs w:val="16"/>
              </w:rPr>
              <w:t>November 28</w:t>
            </w:r>
          </w:p>
          <w:p w:rsidR="00EB724A" w:rsidRDefault="00EB724A" w:rsidP="00EB724A">
            <w:pPr>
              <w:jc w:val="center"/>
              <w:rPr>
                <w:sz w:val="16"/>
                <w:szCs w:val="16"/>
              </w:rPr>
            </w:pPr>
            <w:r>
              <w:rPr>
                <w:sz w:val="16"/>
                <w:szCs w:val="16"/>
              </w:rPr>
              <w:t>Waffles &amp;</w:t>
            </w:r>
          </w:p>
          <w:p w:rsidR="00EB724A" w:rsidRDefault="00EB724A" w:rsidP="00EB724A">
            <w:pPr>
              <w:jc w:val="center"/>
              <w:rPr>
                <w:sz w:val="16"/>
                <w:szCs w:val="16"/>
              </w:rPr>
            </w:pPr>
            <w:r>
              <w:rPr>
                <w:sz w:val="16"/>
                <w:szCs w:val="16"/>
              </w:rPr>
              <w:t>Sausage Patty</w:t>
            </w:r>
          </w:p>
          <w:p w:rsidR="00EB724A" w:rsidRDefault="00EB724A" w:rsidP="00EB724A">
            <w:pPr>
              <w:jc w:val="center"/>
              <w:rPr>
                <w:sz w:val="16"/>
                <w:szCs w:val="16"/>
              </w:rPr>
            </w:pPr>
            <w:r>
              <w:rPr>
                <w:sz w:val="16"/>
                <w:szCs w:val="16"/>
              </w:rPr>
              <w:t>Or</w:t>
            </w:r>
          </w:p>
          <w:p w:rsidR="00EB724A" w:rsidRDefault="00EB724A"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E14E0" w:rsidRPr="004923EE" w:rsidRDefault="00EB724A" w:rsidP="00EB724A">
            <w:pPr>
              <w:jc w:val="center"/>
              <w:rPr>
                <w:sz w:val="16"/>
                <w:szCs w:val="16"/>
              </w:rPr>
            </w:pPr>
            <w:r>
              <w:rPr>
                <w:sz w:val="16"/>
                <w:szCs w:val="16"/>
              </w:rPr>
              <w:t>Milk / Juice</w:t>
            </w:r>
          </w:p>
        </w:tc>
        <w:tc>
          <w:tcPr>
            <w:tcW w:w="2016" w:type="dxa"/>
          </w:tcPr>
          <w:p w:rsidR="000E14E0" w:rsidRDefault="00226E47" w:rsidP="000E14E0">
            <w:pPr>
              <w:jc w:val="center"/>
              <w:rPr>
                <w:sz w:val="16"/>
                <w:szCs w:val="16"/>
              </w:rPr>
            </w:pPr>
            <w:r>
              <w:rPr>
                <w:sz w:val="16"/>
                <w:szCs w:val="16"/>
              </w:rPr>
              <w:t>November 29</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r w:rsidR="00EB724A">
              <w:rPr>
                <w:sz w:val="16"/>
                <w:szCs w:val="16"/>
              </w:rPr>
              <w:t>Bar &amp; Yogurt</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E14E0" w:rsidRPr="004923EE" w:rsidRDefault="00067329" w:rsidP="00067329">
            <w:pPr>
              <w:jc w:val="center"/>
              <w:rPr>
                <w:sz w:val="16"/>
                <w:szCs w:val="16"/>
              </w:rPr>
            </w:pPr>
            <w:r>
              <w:rPr>
                <w:sz w:val="16"/>
                <w:szCs w:val="16"/>
              </w:rPr>
              <w:t>Milk / Juice</w:t>
            </w:r>
          </w:p>
        </w:tc>
        <w:tc>
          <w:tcPr>
            <w:tcW w:w="2016" w:type="dxa"/>
          </w:tcPr>
          <w:p w:rsidR="000E14E0" w:rsidRDefault="00226E47" w:rsidP="000E14E0">
            <w:pPr>
              <w:jc w:val="center"/>
              <w:rPr>
                <w:sz w:val="16"/>
                <w:szCs w:val="16"/>
              </w:rPr>
            </w:pPr>
            <w:r>
              <w:rPr>
                <w:sz w:val="16"/>
                <w:szCs w:val="16"/>
              </w:rPr>
              <w:t>November 30</w:t>
            </w:r>
          </w:p>
          <w:p w:rsidR="000E14E0" w:rsidRDefault="000E14E0" w:rsidP="000E14E0">
            <w:pPr>
              <w:jc w:val="center"/>
              <w:rPr>
                <w:sz w:val="16"/>
                <w:szCs w:val="16"/>
              </w:rPr>
            </w:pPr>
            <w:r>
              <w:rPr>
                <w:sz w:val="16"/>
                <w:szCs w:val="16"/>
              </w:rPr>
              <w:t xml:space="preserve"> 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CB2798" w:rsidRDefault="000E14E0" w:rsidP="000E14E0">
            <w:pPr>
              <w:jc w:val="center"/>
              <w:rPr>
                <w:sz w:val="16"/>
                <w:szCs w:val="16"/>
              </w:rPr>
            </w:pPr>
            <w:r>
              <w:rPr>
                <w:sz w:val="16"/>
                <w:szCs w:val="16"/>
              </w:rPr>
              <w:t>Milk / Juice</w:t>
            </w:r>
          </w:p>
          <w:p w:rsidR="000E14E0" w:rsidRPr="00CB2798" w:rsidRDefault="000E14E0" w:rsidP="00CB2798">
            <w:pPr>
              <w:jc w:val="center"/>
              <w:rPr>
                <w:sz w:val="16"/>
                <w:szCs w:val="16"/>
              </w:rPr>
            </w:pPr>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361B3"/>
    <w:rsid w:val="00044508"/>
    <w:rsid w:val="000539EA"/>
    <w:rsid w:val="00054908"/>
    <w:rsid w:val="00067329"/>
    <w:rsid w:val="000834B0"/>
    <w:rsid w:val="000C4273"/>
    <w:rsid w:val="000D638D"/>
    <w:rsid w:val="000E14E0"/>
    <w:rsid w:val="0011320A"/>
    <w:rsid w:val="00137F84"/>
    <w:rsid w:val="001531A1"/>
    <w:rsid w:val="001750D4"/>
    <w:rsid w:val="00186CBA"/>
    <w:rsid w:val="001C63DB"/>
    <w:rsid w:val="001F3EF8"/>
    <w:rsid w:val="00226E47"/>
    <w:rsid w:val="00227006"/>
    <w:rsid w:val="00241419"/>
    <w:rsid w:val="002467F3"/>
    <w:rsid w:val="00250E6E"/>
    <w:rsid w:val="002522BC"/>
    <w:rsid w:val="00276BCA"/>
    <w:rsid w:val="002806BB"/>
    <w:rsid w:val="00281D26"/>
    <w:rsid w:val="0028344D"/>
    <w:rsid w:val="0028362F"/>
    <w:rsid w:val="00284C00"/>
    <w:rsid w:val="0029275C"/>
    <w:rsid w:val="002A503A"/>
    <w:rsid w:val="002B0648"/>
    <w:rsid w:val="002C5340"/>
    <w:rsid w:val="002D6892"/>
    <w:rsid w:val="002F2560"/>
    <w:rsid w:val="003071CB"/>
    <w:rsid w:val="00346F66"/>
    <w:rsid w:val="00357C9F"/>
    <w:rsid w:val="00392C3E"/>
    <w:rsid w:val="003B2138"/>
    <w:rsid w:val="003B2413"/>
    <w:rsid w:val="003C43E9"/>
    <w:rsid w:val="003C4DBD"/>
    <w:rsid w:val="003D71C7"/>
    <w:rsid w:val="003E2535"/>
    <w:rsid w:val="003E7F1E"/>
    <w:rsid w:val="003F50F8"/>
    <w:rsid w:val="00411C4F"/>
    <w:rsid w:val="004173FA"/>
    <w:rsid w:val="00422B88"/>
    <w:rsid w:val="004465DA"/>
    <w:rsid w:val="004503ED"/>
    <w:rsid w:val="00455319"/>
    <w:rsid w:val="00460F87"/>
    <w:rsid w:val="0048760D"/>
    <w:rsid w:val="00487744"/>
    <w:rsid w:val="004923EE"/>
    <w:rsid w:val="004A6088"/>
    <w:rsid w:val="004B685C"/>
    <w:rsid w:val="004D452B"/>
    <w:rsid w:val="004D70EF"/>
    <w:rsid w:val="004E2E18"/>
    <w:rsid w:val="004F2E46"/>
    <w:rsid w:val="0050680D"/>
    <w:rsid w:val="005078D7"/>
    <w:rsid w:val="00507C2A"/>
    <w:rsid w:val="00513D79"/>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647F1"/>
    <w:rsid w:val="00764F13"/>
    <w:rsid w:val="00774237"/>
    <w:rsid w:val="0077431A"/>
    <w:rsid w:val="0078057D"/>
    <w:rsid w:val="00790CD2"/>
    <w:rsid w:val="00797028"/>
    <w:rsid w:val="007B6798"/>
    <w:rsid w:val="007C1516"/>
    <w:rsid w:val="008003F3"/>
    <w:rsid w:val="00804786"/>
    <w:rsid w:val="0083208E"/>
    <w:rsid w:val="00841987"/>
    <w:rsid w:val="00886A57"/>
    <w:rsid w:val="00890C70"/>
    <w:rsid w:val="008A2E14"/>
    <w:rsid w:val="008B2BC8"/>
    <w:rsid w:val="008B6186"/>
    <w:rsid w:val="008C6C9B"/>
    <w:rsid w:val="009063DD"/>
    <w:rsid w:val="00911C8F"/>
    <w:rsid w:val="00916300"/>
    <w:rsid w:val="00923D6F"/>
    <w:rsid w:val="0097260C"/>
    <w:rsid w:val="009A7BDE"/>
    <w:rsid w:val="009C3A64"/>
    <w:rsid w:val="009C4285"/>
    <w:rsid w:val="009C617A"/>
    <w:rsid w:val="009E4A16"/>
    <w:rsid w:val="00A3297F"/>
    <w:rsid w:val="00A54279"/>
    <w:rsid w:val="00A57124"/>
    <w:rsid w:val="00A57756"/>
    <w:rsid w:val="00A70DEA"/>
    <w:rsid w:val="00A812BB"/>
    <w:rsid w:val="00AB0194"/>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17D43"/>
    <w:rsid w:val="00C26F5B"/>
    <w:rsid w:val="00C2754C"/>
    <w:rsid w:val="00C35A32"/>
    <w:rsid w:val="00C43D99"/>
    <w:rsid w:val="00C82287"/>
    <w:rsid w:val="00CB1C18"/>
    <w:rsid w:val="00CB2798"/>
    <w:rsid w:val="00CB2CFB"/>
    <w:rsid w:val="00CC7C03"/>
    <w:rsid w:val="00CD167D"/>
    <w:rsid w:val="00CD1CBB"/>
    <w:rsid w:val="00CE5E6E"/>
    <w:rsid w:val="00D15785"/>
    <w:rsid w:val="00D231E5"/>
    <w:rsid w:val="00D25F8C"/>
    <w:rsid w:val="00D517D6"/>
    <w:rsid w:val="00D97AC8"/>
    <w:rsid w:val="00DD3C64"/>
    <w:rsid w:val="00DD4A6B"/>
    <w:rsid w:val="00DD5D2D"/>
    <w:rsid w:val="00E20886"/>
    <w:rsid w:val="00E25DAE"/>
    <w:rsid w:val="00E47CA4"/>
    <w:rsid w:val="00E54668"/>
    <w:rsid w:val="00E60DBD"/>
    <w:rsid w:val="00EA1B3F"/>
    <w:rsid w:val="00EA6B0E"/>
    <w:rsid w:val="00EB724A"/>
    <w:rsid w:val="00EB776F"/>
    <w:rsid w:val="00EE2E36"/>
    <w:rsid w:val="00EE68C5"/>
    <w:rsid w:val="00EF5B27"/>
    <w:rsid w:val="00F16D8B"/>
    <w:rsid w:val="00F46745"/>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F99C48"/>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0.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0A4F29"/>
    <w:rsid w:val="001502DF"/>
    <w:rsid w:val="001B7D24"/>
    <w:rsid w:val="001C07A5"/>
    <w:rsid w:val="0024309B"/>
    <w:rsid w:val="002515FF"/>
    <w:rsid w:val="002745DE"/>
    <w:rsid w:val="002A556A"/>
    <w:rsid w:val="00315046"/>
    <w:rsid w:val="003212F5"/>
    <w:rsid w:val="00352399"/>
    <w:rsid w:val="003A6EAC"/>
    <w:rsid w:val="003F06DA"/>
    <w:rsid w:val="004536C1"/>
    <w:rsid w:val="00464013"/>
    <w:rsid w:val="0046434A"/>
    <w:rsid w:val="0046738D"/>
    <w:rsid w:val="004839B2"/>
    <w:rsid w:val="004B2F46"/>
    <w:rsid w:val="005E34B9"/>
    <w:rsid w:val="00667C73"/>
    <w:rsid w:val="00672559"/>
    <w:rsid w:val="006A32EB"/>
    <w:rsid w:val="006C07E4"/>
    <w:rsid w:val="006F1311"/>
    <w:rsid w:val="008360A9"/>
    <w:rsid w:val="008C5E13"/>
    <w:rsid w:val="008D2D22"/>
    <w:rsid w:val="008E1DD4"/>
    <w:rsid w:val="00923400"/>
    <w:rsid w:val="009523A7"/>
    <w:rsid w:val="00974B7C"/>
    <w:rsid w:val="009F6A9B"/>
    <w:rsid w:val="00A06521"/>
    <w:rsid w:val="00AD3FE3"/>
    <w:rsid w:val="00AF18F4"/>
    <w:rsid w:val="00B04EA8"/>
    <w:rsid w:val="00B57AC4"/>
    <w:rsid w:val="00B65E4A"/>
    <w:rsid w:val="00BB59F0"/>
    <w:rsid w:val="00BC3670"/>
    <w:rsid w:val="00C134D2"/>
    <w:rsid w:val="00C31404"/>
    <w:rsid w:val="00C42CE0"/>
    <w:rsid w:val="00C904F0"/>
    <w:rsid w:val="00CA3218"/>
    <w:rsid w:val="00D612B6"/>
    <w:rsid w:val="00D74078"/>
    <w:rsid w:val="00DC1CBF"/>
    <w:rsid w:val="00E50594"/>
    <w:rsid w:val="00EA2364"/>
    <w:rsid w:val="00ED04A4"/>
    <w:rsid w:val="00EF4FC7"/>
    <w:rsid w:val="00F069E6"/>
    <w:rsid w:val="00F261FE"/>
    <w:rsid w:val="00F45A57"/>
    <w:rsid w:val="00F75D8B"/>
    <w:rsid w:val="00F81F3C"/>
    <w:rsid w:val="00F8610C"/>
    <w:rsid w:val="00F90DD6"/>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40F8C064-F124-4D02-B287-E6441F10D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48</TotalTime>
  <Pages>1</Pages>
  <Words>311</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5</cp:revision>
  <cp:lastPrinted>2016-08-26T12:47:00Z</cp:lastPrinted>
  <dcterms:created xsi:type="dcterms:W3CDTF">2018-10-11T14:54:00Z</dcterms:created>
  <dcterms:modified xsi:type="dcterms:W3CDTF">2018-10-15T13:48:00Z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