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4708B7">
                                  <w:rPr>
                                    <w:sz w:val="28"/>
                                    <w:szCs w:val="28"/>
                                  </w:rPr>
                                  <w:t xml:space="preserve"> October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22628">
                                  <w:rPr>
                                    <w:sz w:val="28"/>
                                    <w:szCs w:val="28"/>
                                  </w:rPr>
                                  <w:t>2018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4708B7">
                            <w:rPr>
                              <w:sz w:val="28"/>
                              <w:szCs w:val="28"/>
                            </w:rPr>
                            <w:t xml:space="preserve"> October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B22628">
                            <w:rPr>
                              <w:sz w:val="28"/>
                              <w:szCs w:val="28"/>
                            </w:rPr>
                            <w:t>2018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4708B7">
            <w:r>
              <w:rPr>
                <w:noProof/>
              </w:rPr>
              <w:drawing>
                <wp:inline distT="0" distB="0" distL="0" distR="0">
                  <wp:extent cx="1143000" cy="7905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ree-october-clip-art-pictures-clipartix[2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92913" w:rsidRPr="008A4C55" w:rsidRDefault="004708B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</w:t>
            </w:r>
          </w:p>
          <w:p w:rsidR="004708B7" w:rsidRDefault="004708B7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:rsidR="004708B7" w:rsidRDefault="004708B7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708B7" w:rsidRDefault="004708B7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4708B7" w:rsidRDefault="004708B7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4708B7" w:rsidRDefault="004708B7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992913" w:rsidRDefault="004708B7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Pr="00E60DBD" w:rsidRDefault="00992913" w:rsidP="00992913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A4C55" w:rsidRDefault="004708B7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</w:t>
            </w:r>
          </w:p>
          <w:p w:rsidR="00992913" w:rsidRDefault="005E393B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Sandwich</w:t>
            </w:r>
          </w:p>
          <w:p w:rsidR="005E393B" w:rsidRDefault="005E393B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E393B" w:rsidRDefault="005E393B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Burger</w:t>
            </w:r>
          </w:p>
          <w:p w:rsidR="005E393B" w:rsidRDefault="008B3177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Emoji Fries </w:t>
            </w:r>
          </w:p>
          <w:p w:rsidR="005E393B" w:rsidRDefault="00A70312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5E393B" w:rsidRPr="00992913" w:rsidRDefault="005E393B" w:rsidP="00554A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22CFB" w:rsidRDefault="004708B7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 W/ Roll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A4C55" w:rsidRDefault="00C76446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8A4C55" w:rsidRDefault="00124DF2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  <w:r w:rsidR="008A4C55">
              <w:rPr>
                <w:sz w:val="16"/>
                <w:szCs w:val="16"/>
              </w:rPr>
              <w:t xml:space="preserve"> </w:t>
            </w:r>
          </w:p>
          <w:p w:rsidR="008A4C55" w:rsidRPr="00E60DBD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8A4C55" w:rsidRDefault="004708B7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4</w:t>
            </w:r>
          </w:p>
          <w:p w:rsidR="008A4C55" w:rsidRDefault="004708B7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Roast Turkey W/ Gravy</w:t>
            </w:r>
            <w:r w:rsidR="008A4C55">
              <w:rPr>
                <w:sz w:val="16"/>
                <w:szCs w:val="16"/>
              </w:rPr>
              <w:t xml:space="preserve"> 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W/G Roll 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A4C55" w:rsidRDefault="004708B7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8A4C55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8A4C55" w:rsidRDefault="004708B7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3B7A6E" w:rsidRDefault="008A4C55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A4C55" w:rsidRPr="00E60DBD" w:rsidRDefault="008A4C55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25157" w:rsidRDefault="004708B7" w:rsidP="00F25157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October 5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 Cheeseburger 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Or 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Calzone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Baked Beans</w:t>
            </w:r>
          </w:p>
          <w:p w:rsidR="008A4C55" w:rsidRPr="00326535" w:rsidRDefault="00A70312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8A4C55" w:rsidRPr="00326535" w:rsidRDefault="008A4C55" w:rsidP="008A4C55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Choice of Fruit / Milk</w:t>
            </w:r>
          </w:p>
          <w:p w:rsidR="00992913" w:rsidRDefault="00992913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8A4C55" w:rsidRDefault="008A4C55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861FAA" w:rsidRDefault="0099291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97260C" w:rsidRDefault="0097260C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552617" w:rsidRDefault="00992913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6C4DF2" w:rsidRDefault="006C4DF2" w:rsidP="00C22236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PLEASE NOTE:</w:t>
            </w:r>
          </w:p>
          <w:p w:rsidR="006C4DF2" w:rsidRPr="006C4DF2" w:rsidRDefault="006C4DF2" w:rsidP="00C22236">
            <w:pPr>
              <w:jc w:val="center"/>
              <w:rPr>
                <w:b/>
                <w:sz w:val="22"/>
                <w:szCs w:val="22"/>
              </w:rPr>
            </w:pPr>
            <w:r w:rsidRPr="006C4DF2">
              <w:rPr>
                <w:b/>
                <w:sz w:val="22"/>
                <w:szCs w:val="22"/>
              </w:rPr>
              <w:t>STUDENTS ARE NOT ABLE TO HEAT PACKED LUNCHES</w:t>
            </w:r>
          </w:p>
          <w:p w:rsidR="00C22236" w:rsidRPr="002522BC" w:rsidRDefault="00C22236" w:rsidP="00C22236"/>
        </w:tc>
        <w:tc>
          <w:tcPr>
            <w:tcW w:w="2016" w:type="dxa"/>
          </w:tcPr>
          <w:p w:rsidR="00C22236" w:rsidRDefault="004708B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8</w:t>
            </w:r>
          </w:p>
          <w:p w:rsidR="005E393B" w:rsidRDefault="005E393B" w:rsidP="005E393B">
            <w:pPr>
              <w:jc w:val="center"/>
              <w:rPr>
                <w:sz w:val="16"/>
                <w:szCs w:val="16"/>
              </w:rPr>
            </w:pPr>
          </w:p>
          <w:p w:rsidR="004708B7" w:rsidRDefault="004708B7" w:rsidP="005E393B">
            <w:pPr>
              <w:jc w:val="center"/>
              <w:rPr>
                <w:sz w:val="16"/>
                <w:szCs w:val="16"/>
              </w:rPr>
            </w:pPr>
          </w:p>
          <w:p w:rsidR="004708B7" w:rsidRPr="004708B7" w:rsidRDefault="004708B7" w:rsidP="005E393B">
            <w:pPr>
              <w:jc w:val="center"/>
            </w:pPr>
            <w:r w:rsidRPr="004708B7">
              <w:t>No School</w:t>
            </w:r>
          </w:p>
        </w:tc>
        <w:tc>
          <w:tcPr>
            <w:tcW w:w="2016" w:type="dxa"/>
          </w:tcPr>
          <w:p w:rsidR="00C22236" w:rsidRDefault="004708B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9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Sticks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4708B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C22236" w:rsidRDefault="004708B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E20886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4708B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10</w:t>
            </w:r>
          </w:p>
          <w:p w:rsidR="005E393B" w:rsidRDefault="008B66F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:rsidR="00C22236" w:rsidRPr="00326535" w:rsidRDefault="00C22236" w:rsidP="00C22236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Or</w:t>
            </w:r>
          </w:p>
          <w:p w:rsidR="00C22236" w:rsidRDefault="008B66FA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8B66FA" w:rsidRDefault="00B566CB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8B66FA" w:rsidRDefault="008B66FA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8B66FA" w:rsidRPr="00E36637" w:rsidRDefault="008B66FA" w:rsidP="004708B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Fruit / Milk</w:t>
            </w:r>
          </w:p>
        </w:tc>
        <w:tc>
          <w:tcPr>
            <w:tcW w:w="2016" w:type="dxa"/>
          </w:tcPr>
          <w:p w:rsidR="00C22236" w:rsidRDefault="004708B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11</w:t>
            </w:r>
          </w:p>
          <w:p w:rsidR="005E393B" w:rsidRDefault="005E393B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and Meatballs</w:t>
            </w:r>
          </w:p>
          <w:p w:rsidR="005E393B" w:rsidRDefault="005E393B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2236" w:rsidRDefault="00502D8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C22236" w:rsidRPr="00552617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4708B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12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5E393B" w:rsidRDefault="005E393B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E393B" w:rsidRDefault="005E393B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C22236" w:rsidRDefault="004708B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  <w:r w:rsidR="008B66FA">
              <w:rPr>
                <w:sz w:val="16"/>
                <w:szCs w:val="16"/>
              </w:rPr>
              <w:t xml:space="preserve"> Sticks W/ Dip</w:t>
            </w:r>
          </w:p>
          <w:p w:rsidR="00C22236" w:rsidRPr="00326535" w:rsidRDefault="00C22236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E35224" w:rsidRDefault="00C22236" w:rsidP="00C22236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Pr="005C22DF" w:rsidRDefault="00C22236" w:rsidP="00C22236">
            <w:pPr>
              <w:rPr>
                <w:sz w:val="16"/>
                <w:szCs w:val="16"/>
              </w:rPr>
            </w:pP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1750D4" w:rsidRDefault="00C22236" w:rsidP="00C22236">
            <w:pPr>
              <w:rPr>
                <w:b/>
                <w:sz w:val="16"/>
                <w:szCs w:val="16"/>
                <w:u w:val="single"/>
              </w:rPr>
            </w:pPr>
          </w:p>
          <w:p w:rsidR="00C22236" w:rsidRPr="001750D4" w:rsidRDefault="00C22236" w:rsidP="00C22236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C22236" w:rsidRPr="001750D4" w:rsidRDefault="00C22236" w:rsidP="00C22236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C22236" w:rsidRDefault="004708B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15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Or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A73970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Pr="0048760D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73970" w:rsidRDefault="004708B7" w:rsidP="008B66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16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70312" w:rsidRDefault="008B4C1E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A70312" w:rsidRDefault="00B566CB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</w:t>
            </w:r>
            <w:r w:rsidR="00A70312">
              <w:rPr>
                <w:sz w:val="16"/>
                <w:szCs w:val="16"/>
              </w:rPr>
              <w:t xml:space="preserve"> Carrots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A73970" w:rsidRPr="00FD3FF0" w:rsidRDefault="00A73970" w:rsidP="00502D8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4708B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17</w:t>
            </w:r>
          </w:p>
          <w:p w:rsidR="00A73970" w:rsidRDefault="00A73970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 w/ Roll</w:t>
            </w:r>
          </w:p>
          <w:p w:rsidR="00A73970" w:rsidRDefault="00A73970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B66FA" w:rsidRDefault="008B66FA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:rsidR="00A73970" w:rsidRDefault="00B566CB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  <w:r w:rsidR="00A73970">
              <w:rPr>
                <w:sz w:val="16"/>
                <w:szCs w:val="16"/>
              </w:rPr>
              <w:t xml:space="preserve"> </w:t>
            </w:r>
          </w:p>
          <w:p w:rsidR="00A73970" w:rsidRDefault="00B566CB" w:rsidP="00B566C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 Potatoes</w:t>
            </w:r>
          </w:p>
          <w:p w:rsidR="00A73970" w:rsidRPr="00E36637" w:rsidRDefault="00A73970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4708B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18</w:t>
            </w:r>
          </w:p>
          <w:p w:rsidR="00C22236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A73970" w:rsidRPr="00934EC8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4708B7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19</w:t>
            </w:r>
          </w:p>
          <w:p w:rsidR="00C22236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73970" w:rsidRDefault="00D96330" w:rsidP="008B4C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&amp; Cheese Wrap</w:t>
            </w:r>
            <w:bookmarkStart w:id="0" w:name="_GoBack"/>
            <w:bookmarkEnd w:id="0"/>
          </w:p>
          <w:p w:rsidR="00A73970" w:rsidRDefault="00B566CB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</w:t>
            </w:r>
            <w:r w:rsidR="00A73970">
              <w:rPr>
                <w:sz w:val="16"/>
                <w:szCs w:val="16"/>
              </w:rPr>
              <w:t xml:space="preserve"> Broccoli</w:t>
            </w:r>
          </w:p>
          <w:p w:rsidR="00A73970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Sticks W/ Dip</w:t>
            </w:r>
          </w:p>
          <w:p w:rsidR="00A73970" w:rsidRPr="00934EC8" w:rsidRDefault="00A73970" w:rsidP="00502D8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8B66FA" w:rsidRDefault="00433F4D" w:rsidP="00C222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Alternative</w:t>
            </w:r>
          </w:p>
          <w:p w:rsidR="008B66FA" w:rsidRDefault="00433F4D" w:rsidP="00C222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Oct. 4</w:t>
            </w:r>
            <w:r w:rsidRPr="00433F4D">
              <w:rPr>
                <w:sz w:val="16"/>
                <w:szCs w:val="16"/>
                <w:vertAlign w:val="superscript"/>
              </w:rPr>
              <w:t>th</w:t>
            </w:r>
            <w:r w:rsidR="0051703B">
              <w:rPr>
                <w:sz w:val="16"/>
                <w:szCs w:val="16"/>
                <w:vertAlign w:val="superscript"/>
              </w:rPr>
              <w:t xml:space="preserve">  </w:t>
            </w:r>
            <w:r w:rsidR="0051703B">
              <w:rPr>
                <w:sz w:val="16"/>
                <w:szCs w:val="16"/>
              </w:rPr>
              <w:t xml:space="preserve">- </w:t>
            </w:r>
            <w:r>
              <w:rPr>
                <w:sz w:val="16"/>
                <w:szCs w:val="16"/>
              </w:rPr>
              <w:t xml:space="preserve"> Chicken Nuggets w/ Roll</w:t>
            </w:r>
          </w:p>
          <w:p w:rsidR="008B66FA" w:rsidRPr="00D1272A" w:rsidRDefault="0051703B" w:rsidP="00C222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Nov. 1</w:t>
            </w:r>
            <w:r w:rsidRPr="0051703B">
              <w:rPr>
                <w:sz w:val="16"/>
                <w:szCs w:val="16"/>
                <w:vertAlign w:val="superscript"/>
              </w:rPr>
              <w:t>st</w:t>
            </w:r>
            <w:r>
              <w:rPr>
                <w:sz w:val="16"/>
                <w:szCs w:val="16"/>
              </w:rPr>
              <w:t xml:space="preserve"> – Chicken Sticks W/ Roll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B566CB" w:rsidRDefault="00B566CB" w:rsidP="00B566CB">
            <w:pPr>
              <w:rPr>
                <w:b/>
              </w:rPr>
            </w:pPr>
            <w:proofErr w:type="spellStart"/>
            <w:r w:rsidRPr="00B566CB">
              <w:rPr>
                <w:b/>
              </w:rPr>
              <w:t>Krabby</w:t>
            </w:r>
            <w:proofErr w:type="spellEnd"/>
            <w:r w:rsidRPr="00B566CB">
              <w:rPr>
                <w:b/>
              </w:rPr>
              <w:t xml:space="preserve"> Patty</w:t>
            </w:r>
          </w:p>
          <w:p w:rsidR="00B566CB" w:rsidRPr="00B566CB" w:rsidRDefault="00B566CB" w:rsidP="00B566CB">
            <w:r>
              <w:rPr>
                <w:b/>
              </w:rPr>
              <w:t>Ingredients include ground beef</w:t>
            </w:r>
            <w:r w:rsidRPr="00B566CB">
              <w:rPr>
                <w:b/>
              </w:rPr>
              <w:t xml:space="preserve"> and old bay seasoning</w:t>
            </w:r>
          </w:p>
        </w:tc>
        <w:tc>
          <w:tcPr>
            <w:tcW w:w="2016" w:type="dxa"/>
          </w:tcPr>
          <w:p w:rsidR="00C22236" w:rsidRPr="00A73970" w:rsidRDefault="008B66FA" w:rsidP="00A739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22</w:t>
            </w:r>
          </w:p>
          <w:p w:rsidR="00B87484" w:rsidRPr="00A73970" w:rsidRDefault="00A73970" w:rsidP="00C2223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Tomato soup</w:t>
            </w:r>
          </w:p>
          <w:p w:rsidR="00A73970" w:rsidRPr="00A73970" w:rsidRDefault="00A73970" w:rsidP="00C2223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Grilled Cheese Sandwich</w:t>
            </w:r>
          </w:p>
          <w:p w:rsidR="00A73970" w:rsidRPr="00A73970" w:rsidRDefault="00A73970" w:rsidP="00C2223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Or</w:t>
            </w:r>
          </w:p>
          <w:p w:rsidR="00A73970" w:rsidRPr="00A73970" w:rsidRDefault="00B566CB" w:rsidP="00C22236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Krabby</w:t>
            </w:r>
            <w:proofErr w:type="spellEnd"/>
            <w:r>
              <w:rPr>
                <w:sz w:val="16"/>
                <w:szCs w:val="16"/>
              </w:rPr>
              <w:t xml:space="preserve"> Patty</w:t>
            </w:r>
          </w:p>
          <w:p w:rsidR="00A73970" w:rsidRPr="00A73970" w:rsidRDefault="00A73970" w:rsidP="00C22236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 xml:space="preserve">Peas </w:t>
            </w:r>
          </w:p>
          <w:p w:rsidR="00A73970" w:rsidRPr="00A73970" w:rsidRDefault="00B566CB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  <w:r w:rsidR="00A73970" w:rsidRPr="00A73970">
              <w:rPr>
                <w:sz w:val="16"/>
                <w:szCs w:val="16"/>
              </w:rPr>
              <w:t xml:space="preserve"> W/ Dip</w:t>
            </w:r>
          </w:p>
          <w:p w:rsidR="00A73970" w:rsidRPr="002900AA" w:rsidRDefault="00A73970" w:rsidP="00C22236">
            <w:pPr>
              <w:jc w:val="center"/>
              <w:rPr>
                <w:sz w:val="14"/>
                <w:szCs w:val="14"/>
              </w:rPr>
            </w:pPr>
            <w:r w:rsidRPr="00A73970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8B66F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23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Ham &amp; Cheese 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Pretzel Bun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A73970" w:rsidRPr="00163B9E" w:rsidRDefault="00A70312" w:rsidP="00A70312">
            <w:pPr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8B66F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24</w:t>
            </w:r>
          </w:p>
          <w:p w:rsidR="002900AA" w:rsidRDefault="004C1FA6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4C1FA6" w:rsidRPr="004923EE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8B66F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25</w:t>
            </w:r>
          </w:p>
          <w:p w:rsidR="00A70312" w:rsidRPr="00A73970" w:rsidRDefault="00A70312" w:rsidP="00A7031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Shrimp Poppers w/ Roll</w:t>
            </w:r>
          </w:p>
          <w:p w:rsidR="00A70312" w:rsidRPr="00A73970" w:rsidRDefault="00A70312" w:rsidP="00A7031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 xml:space="preserve">Or </w:t>
            </w:r>
          </w:p>
          <w:p w:rsidR="00A70312" w:rsidRPr="00A73970" w:rsidRDefault="00A70312" w:rsidP="00A7031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Hamburger</w:t>
            </w:r>
          </w:p>
          <w:p w:rsidR="00A70312" w:rsidRPr="00A73970" w:rsidRDefault="00A70312" w:rsidP="00A7031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Tossed Salad</w:t>
            </w:r>
          </w:p>
          <w:p w:rsidR="00A70312" w:rsidRPr="00A73970" w:rsidRDefault="00A70312" w:rsidP="00A7031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Baked Beans</w:t>
            </w:r>
          </w:p>
          <w:p w:rsidR="004C1FA6" w:rsidRPr="002900AA" w:rsidRDefault="00A70312" w:rsidP="00A70312">
            <w:pPr>
              <w:jc w:val="center"/>
              <w:rPr>
                <w:sz w:val="16"/>
                <w:szCs w:val="16"/>
              </w:rPr>
            </w:pPr>
            <w:r w:rsidRPr="00A73970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8B66FA" w:rsidP="002900A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26</w:t>
            </w:r>
          </w:p>
          <w:p w:rsidR="002900AA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C1FA6" w:rsidRDefault="008B66FA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4C1FA6" w:rsidRDefault="004C1FA6" w:rsidP="004C1F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4923EE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A83E8C" w:rsidP="00C22236">
            <w:r>
              <w:t>Elementary</w:t>
            </w:r>
            <w:r w:rsidR="00C22236">
              <w:t>-</w:t>
            </w:r>
          </w:p>
          <w:p w:rsidR="00C22236" w:rsidRDefault="0093376A" w:rsidP="00C22236">
            <w:r>
              <w:t>$ 2.60</w:t>
            </w:r>
          </w:p>
          <w:p w:rsidR="00C22236" w:rsidRDefault="00C22236" w:rsidP="00C22236">
            <w:r>
              <w:t>Milk - .50</w:t>
            </w:r>
          </w:p>
          <w:p w:rsidR="00C22236" w:rsidRDefault="00C22236" w:rsidP="00C22236">
            <w:r>
              <w:t>Reduced - .40</w:t>
            </w:r>
          </w:p>
          <w:p w:rsidR="00C22236" w:rsidRDefault="00C22236" w:rsidP="00C22236"/>
        </w:tc>
      </w:tr>
      <w:tr w:rsidR="00C22236" w:rsidRPr="00B51FCA" w:rsidTr="00241419">
        <w:trPr>
          <w:trHeight w:hRule="exact" w:val="1500"/>
        </w:trPr>
        <w:tc>
          <w:tcPr>
            <w:tcW w:w="2016" w:type="dxa"/>
          </w:tcPr>
          <w:p w:rsidR="00C22236" w:rsidRPr="0093376A" w:rsidRDefault="004708B7" w:rsidP="00C2223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908050" cy="9525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ft_lens13495361module162239651photo_1349459657--a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:rsidR="00C22236" w:rsidRDefault="008B66F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29</w:t>
            </w:r>
          </w:p>
          <w:p w:rsidR="002476FE" w:rsidRDefault="0051703B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:rsidR="00F963C2" w:rsidRDefault="00F963C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70312" w:rsidRDefault="00A70312" w:rsidP="00F963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</w:t>
            </w:r>
          </w:p>
          <w:p w:rsidR="00F963C2" w:rsidRDefault="00A70312" w:rsidP="00F963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Pretzel Roll</w:t>
            </w:r>
          </w:p>
          <w:p w:rsidR="00F963C2" w:rsidRDefault="00F963C2" w:rsidP="00F963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F963C2" w:rsidRDefault="00F963C2" w:rsidP="00F963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F963C2" w:rsidRPr="00B51FCA" w:rsidRDefault="00F963C2" w:rsidP="00F963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8B66F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30</w:t>
            </w:r>
          </w:p>
          <w:p w:rsidR="00C22236" w:rsidRDefault="00A7031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A70312" w:rsidRDefault="00A7031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F963C2" w:rsidRDefault="00F963C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70312" w:rsidRDefault="00A70312" w:rsidP="00A7031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Sandwich</w:t>
            </w:r>
          </w:p>
          <w:p w:rsidR="00F963C2" w:rsidRDefault="00A7031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F963C2" w:rsidRDefault="00F963C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F963C2" w:rsidRDefault="00F963C2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93376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  <w:r w:rsidR="008B66FA">
              <w:rPr>
                <w:sz w:val="16"/>
                <w:szCs w:val="16"/>
              </w:rPr>
              <w:t>1</w:t>
            </w:r>
          </w:p>
          <w:p w:rsidR="00C22236" w:rsidRDefault="00433F4D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 W/ Roll</w:t>
            </w:r>
          </w:p>
          <w:p w:rsidR="00433F4D" w:rsidRDefault="00433F4D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433F4D" w:rsidRDefault="00433F4D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433F4D" w:rsidRDefault="00433F4D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433F4D" w:rsidRDefault="00433F4D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33F4D" w:rsidRDefault="00433F4D" w:rsidP="002476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Default="00C22236" w:rsidP="00C22236">
            <w:pPr>
              <w:jc w:val="center"/>
              <w:rPr>
                <w:sz w:val="16"/>
                <w:szCs w:val="16"/>
              </w:rPr>
            </w:pP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8B66FA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:rsidR="00C22236" w:rsidRDefault="00771110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</w:p>
          <w:p w:rsidR="00771110" w:rsidRDefault="00771110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771110" w:rsidRDefault="00771110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71110" w:rsidRDefault="00771110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771110" w:rsidRDefault="0051703B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771110" w:rsidRDefault="00771110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771110" w:rsidRDefault="00771110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24DF2" w:rsidRDefault="008B66FA" w:rsidP="00124DF2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November 2</w:t>
            </w:r>
          </w:p>
          <w:p w:rsidR="00433F4D" w:rsidRPr="00326535" w:rsidRDefault="00433F4D" w:rsidP="00433F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Cheeseburger </w:t>
            </w:r>
          </w:p>
          <w:p w:rsidR="00433F4D" w:rsidRPr="00326535" w:rsidRDefault="00433F4D" w:rsidP="00433F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 xml:space="preserve">Or </w:t>
            </w:r>
          </w:p>
          <w:p w:rsidR="00433F4D" w:rsidRPr="00326535" w:rsidRDefault="00433F4D" w:rsidP="00433F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Calzone</w:t>
            </w:r>
          </w:p>
          <w:p w:rsidR="00433F4D" w:rsidRPr="00326535" w:rsidRDefault="00433F4D" w:rsidP="00433F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Baked Beans</w:t>
            </w:r>
          </w:p>
          <w:p w:rsidR="00433F4D" w:rsidRPr="00326535" w:rsidRDefault="00B566CB" w:rsidP="00433F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433F4D" w:rsidRPr="00326535" w:rsidRDefault="00433F4D" w:rsidP="00433F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Choice of Fruit / Milk</w:t>
            </w:r>
          </w:p>
          <w:p w:rsidR="00433F4D" w:rsidRDefault="00433F4D" w:rsidP="00433F4D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2476FE" w:rsidRDefault="002476FE" w:rsidP="002476FE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C22236" w:rsidRDefault="00C22236" w:rsidP="00C22236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C22236" w:rsidRPr="00B51FCA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Pr="00B51FCA" w:rsidRDefault="00C22236" w:rsidP="00C22236">
            <w:pPr>
              <w:jc w:val="center"/>
              <w:rPr>
                <w:b/>
                <w:i/>
                <w:noProof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  <w:noProof/>
              </w:rPr>
            </w:pPr>
          </w:p>
          <w:p w:rsidR="00C22236" w:rsidRPr="00B51FCA" w:rsidRDefault="00C22236" w:rsidP="00C22236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63174"/>
    <w:multiLevelType w:val="hybridMultilevel"/>
    <w:tmpl w:val="EFCC0990"/>
    <w:lvl w:ilvl="0" w:tplc="234CA5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A9B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106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5AA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CC75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08A9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B68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968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7AE8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344"/>
    <w:rsid w:val="000134BD"/>
    <w:rsid w:val="00031507"/>
    <w:rsid w:val="00031EDE"/>
    <w:rsid w:val="00044508"/>
    <w:rsid w:val="000539EA"/>
    <w:rsid w:val="00054908"/>
    <w:rsid w:val="0007420F"/>
    <w:rsid w:val="000772BF"/>
    <w:rsid w:val="000834B0"/>
    <w:rsid w:val="00093D17"/>
    <w:rsid w:val="000A55DF"/>
    <w:rsid w:val="000B0ABD"/>
    <w:rsid w:val="000C4273"/>
    <w:rsid w:val="000D638D"/>
    <w:rsid w:val="000E436B"/>
    <w:rsid w:val="0011320A"/>
    <w:rsid w:val="00124DF2"/>
    <w:rsid w:val="00137F84"/>
    <w:rsid w:val="001531A1"/>
    <w:rsid w:val="00163B9E"/>
    <w:rsid w:val="001750D4"/>
    <w:rsid w:val="00186CBA"/>
    <w:rsid w:val="00197052"/>
    <w:rsid w:val="001C63DB"/>
    <w:rsid w:val="001E352D"/>
    <w:rsid w:val="00227006"/>
    <w:rsid w:val="00241419"/>
    <w:rsid w:val="002476FE"/>
    <w:rsid w:val="00250E6E"/>
    <w:rsid w:val="002522BC"/>
    <w:rsid w:val="0025638B"/>
    <w:rsid w:val="002602B5"/>
    <w:rsid w:val="00276BCA"/>
    <w:rsid w:val="002806BB"/>
    <w:rsid w:val="00281D26"/>
    <w:rsid w:val="0028344D"/>
    <w:rsid w:val="0028362F"/>
    <w:rsid w:val="00283746"/>
    <w:rsid w:val="002900AA"/>
    <w:rsid w:val="0029275C"/>
    <w:rsid w:val="002A503A"/>
    <w:rsid w:val="002B54B0"/>
    <w:rsid w:val="002C5340"/>
    <w:rsid w:val="002F2560"/>
    <w:rsid w:val="00302773"/>
    <w:rsid w:val="003071CB"/>
    <w:rsid w:val="00326535"/>
    <w:rsid w:val="00346F66"/>
    <w:rsid w:val="00355051"/>
    <w:rsid w:val="003B2138"/>
    <w:rsid w:val="003B2413"/>
    <w:rsid w:val="003B7A6E"/>
    <w:rsid w:val="003C43E9"/>
    <w:rsid w:val="003C4DBD"/>
    <w:rsid w:val="003E2535"/>
    <w:rsid w:val="003E7F1E"/>
    <w:rsid w:val="003F50F8"/>
    <w:rsid w:val="00400ABB"/>
    <w:rsid w:val="00411C4F"/>
    <w:rsid w:val="0041589D"/>
    <w:rsid w:val="00415D3C"/>
    <w:rsid w:val="004173FA"/>
    <w:rsid w:val="00422B88"/>
    <w:rsid w:val="004268EC"/>
    <w:rsid w:val="004304C0"/>
    <w:rsid w:val="00433F4D"/>
    <w:rsid w:val="004465DA"/>
    <w:rsid w:val="004503ED"/>
    <w:rsid w:val="00451017"/>
    <w:rsid w:val="00455319"/>
    <w:rsid w:val="00460F87"/>
    <w:rsid w:val="004708B7"/>
    <w:rsid w:val="0048760D"/>
    <w:rsid w:val="00487744"/>
    <w:rsid w:val="004923EE"/>
    <w:rsid w:val="004A4AB3"/>
    <w:rsid w:val="004A6088"/>
    <w:rsid w:val="004B446D"/>
    <w:rsid w:val="004B685C"/>
    <w:rsid w:val="004C1FA6"/>
    <w:rsid w:val="004D35CF"/>
    <w:rsid w:val="004D452B"/>
    <w:rsid w:val="004D70EF"/>
    <w:rsid w:val="004E2E18"/>
    <w:rsid w:val="004F2E46"/>
    <w:rsid w:val="005014E8"/>
    <w:rsid w:val="00502D82"/>
    <w:rsid w:val="0050680D"/>
    <w:rsid w:val="005078D7"/>
    <w:rsid w:val="00507C2A"/>
    <w:rsid w:val="00513D79"/>
    <w:rsid w:val="0051703B"/>
    <w:rsid w:val="00540343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E393B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4DF2"/>
    <w:rsid w:val="006C6347"/>
    <w:rsid w:val="006D6B82"/>
    <w:rsid w:val="006F70E3"/>
    <w:rsid w:val="0070564A"/>
    <w:rsid w:val="00715AE3"/>
    <w:rsid w:val="00731D6C"/>
    <w:rsid w:val="00736D29"/>
    <w:rsid w:val="00771110"/>
    <w:rsid w:val="00774237"/>
    <w:rsid w:val="0077431A"/>
    <w:rsid w:val="007919DD"/>
    <w:rsid w:val="007B6798"/>
    <w:rsid w:val="007F4094"/>
    <w:rsid w:val="008003F3"/>
    <w:rsid w:val="00804786"/>
    <w:rsid w:val="00822715"/>
    <w:rsid w:val="0083208E"/>
    <w:rsid w:val="008403D3"/>
    <w:rsid w:val="00841987"/>
    <w:rsid w:val="00861FAA"/>
    <w:rsid w:val="0086753C"/>
    <w:rsid w:val="00873170"/>
    <w:rsid w:val="00886A57"/>
    <w:rsid w:val="00890C70"/>
    <w:rsid w:val="00894816"/>
    <w:rsid w:val="008A4C55"/>
    <w:rsid w:val="008B2BC8"/>
    <w:rsid w:val="008B3177"/>
    <w:rsid w:val="008B4C1E"/>
    <w:rsid w:val="008B6186"/>
    <w:rsid w:val="008B66FA"/>
    <w:rsid w:val="008C2941"/>
    <w:rsid w:val="008C6C9B"/>
    <w:rsid w:val="00911C8F"/>
    <w:rsid w:val="00916300"/>
    <w:rsid w:val="00927C0B"/>
    <w:rsid w:val="0093376A"/>
    <w:rsid w:val="00934EC8"/>
    <w:rsid w:val="0096002E"/>
    <w:rsid w:val="0097260C"/>
    <w:rsid w:val="00992913"/>
    <w:rsid w:val="00995165"/>
    <w:rsid w:val="009A7BDE"/>
    <w:rsid w:val="009C3A64"/>
    <w:rsid w:val="009C617A"/>
    <w:rsid w:val="009C659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70312"/>
    <w:rsid w:val="00A70DEA"/>
    <w:rsid w:val="00A73970"/>
    <w:rsid w:val="00A812BB"/>
    <w:rsid w:val="00A83E8C"/>
    <w:rsid w:val="00A92CAA"/>
    <w:rsid w:val="00A952CF"/>
    <w:rsid w:val="00AB641F"/>
    <w:rsid w:val="00AC50E0"/>
    <w:rsid w:val="00AF79FE"/>
    <w:rsid w:val="00B1021B"/>
    <w:rsid w:val="00B22628"/>
    <w:rsid w:val="00B3150D"/>
    <w:rsid w:val="00B47372"/>
    <w:rsid w:val="00B51FCA"/>
    <w:rsid w:val="00B566CB"/>
    <w:rsid w:val="00B61592"/>
    <w:rsid w:val="00B66AA6"/>
    <w:rsid w:val="00B66EB9"/>
    <w:rsid w:val="00B87484"/>
    <w:rsid w:val="00B9563A"/>
    <w:rsid w:val="00BB4751"/>
    <w:rsid w:val="00BC3A63"/>
    <w:rsid w:val="00BD0ACE"/>
    <w:rsid w:val="00BD4256"/>
    <w:rsid w:val="00BE2689"/>
    <w:rsid w:val="00C06085"/>
    <w:rsid w:val="00C17D43"/>
    <w:rsid w:val="00C22236"/>
    <w:rsid w:val="00C2754C"/>
    <w:rsid w:val="00C32C00"/>
    <w:rsid w:val="00C35A32"/>
    <w:rsid w:val="00C568BD"/>
    <w:rsid w:val="00C76446"/>
    <w:rsid w:val="00C82287"/>
    <w:rsid w:val="00C93A0A"/>
    <w:rsid w:val="00CB1C18"/>
    <w:rsid w:val="00CB2CFB"/>
    <w:rsid w:val="00CC7C03"/>
    <w:rsid w:val="00CD167D"/>
    <w:rsid w:val="00CD1CBB"/>
    <w:rsid w:val="00CE5E6E"/>
    <w:rsid w:val="00D1272A"/>
    <w:rsid w:val="00D15785"/>
    <w:rsid w:val="00D25DAE"/>
    <w:rsid w:val="00D25F8C"/>
    <w:rsid w:val="00D517D6"/>
    <w:rsid w:val="00D72703"/>
    <w:rsid w:val="00D74CF6"/>
    <w:rsid w:val="00D862B7"/>
    <w:rsid w:val="00D948AA"/>
    <w:rsid w:val="00D96330"/>
    <w:rsid w:val="00D97AC8"/>
    <w:rsid w:val="00DC3D70"/>
    <w:rsid w:val="00DD4A6B"/>
    <w:rsid w:val="00DD5D2D"/>
    <w:rsid w:val="00E02BC0"/>
    <w:rsid w:val="00E20886"/>
    <w:rsid w:val="00E21D07"/>
    <w:rsid w:val="00E24466"/>
    <w:rsid w:val="00E35224"/>
    <w:rsid w:val="00E360C5"/>
    <w:rsid w:val="00E36637"/>
    <w:rsid w:val="00E47CA4"/>
    <w:rsid w:val="00E54668"/>
    <w:rsid w:val="00E60DBD"/>
    <w:rsid w:val="00EA2A42"/>
    <w:rsid w:val="00EB776F"/>
    <w:rsid w:val="00ED0FB3"/>
    <w:rsid w:val="00ED209E"/>
    <w:rsid w:val="00EE2E36"/>
    <w:rsid w:val="00EF5B27"/>
    <w:rsid w:val="00F0172E"/>
    <w:rsid w:val="00F040B0"/>
    <w:rsid w:val="00F16D8B"/>
    <w:rsid w:val="00F25157"/>
    <w:rsid w:val="00F46745"/>
    <w:rsid w:val="00F72B6F"/>
    <w:rsid w:val="00F90A11"/>
    <w:rsid w:val="00F963C2"/>
    <w:rsid w:val="00FA585D"/>
    <w:rsid w:val="00FA5DEE"/>
    <w:rsid w:val="00FA7717"/>
    <w:rsid w:val="00FD1814"/>
    <w:rsid w:val="00FD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7EC660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0D7207"/>
    <w:rsid w:val="0014171C"/>
    <w:rsid w:val="001502DF"/>
    <w:rsid w:val="001771CF"/>
    <w:rsid w:val="001C07A5"/>
    <w:rsid w:val="001E3B34"/>
    <w:rsid w:val="001F04FE"/>
    <w:rsid w:val="002515FF"/>
    <w:rsid w:val="002745DE"/>
    <w:rsid w:val="002A556A"/>
    <w:rsid w:val="002F0350"/>
    <w:rsid w:val="00327EBF"/>
    <w:rsid w:val="00352399"/>
    <w:rsid w:val="003734A2"/>
    <w:rsid w:val="003A6EAC"/>
    <w:rsid w:val="003D7C92"/>
    <w:rsid w:val="003F606B"/>
    <w:rsid w:val="00440453"/>
    <w:rsid w:val="004536C1"/>
    <w:rsid w:val="00453B5F"/>
    <w:rsid w:val="00464013"/>
    <w:rsid w:val="0046434A"/>
    <w:rsid w:val="0046738D"/>
    <w:rsid w:val="00495B5B"/>
    <w:rsid w:val="004B2F46"/>
    <w:rsid w:val="00533D8A"/>
    <w:rsid w:val="005E34B9"/>
    <w:rsid w:val="0062249E"/>
    <w:rsid w:val="00643F30"/>
    <w:rsid w:val="006630FA"/>
    <w:rsid w:val="00667C73"/>
    <w:rsid w:val="00672559"/>
    <w:rsid w:val="006A32EB"/>
    <w:rsid w:val="006B4592"/>
    <w:rsid w:val="006D58B0"/>
    <w:rsid w:val="006E75B0"/>
    <w:rsid w:val="00791D78"/>
    <w:rsid w:val="007E4133"/>
    <w:rsid w:val="00820CB7"/>
    <w:rsid w:val="008C45CE"/>
    <w:rsid w:val="008C5E13"/>
    <w:rsid w:val="008D2D22"/>
    <w:rsid w:val="00904025"/>
    <w:rsid w:val="00914F84"/>
    <w:rsid w:val="00936F4A"/>
    <w:rsid w:val="00952268"/>
    <w:rsid w:val="00974B7C"/>
    <w:rsid w:val="00A20B20"/>
    <w:rsid w:val="00A30298"/>
    <w:rsid w:val="00A553E3"/>
    <w:rsid w:val="00AA499B"/>
    <w:rsid w:val="00AC1913"/>
    <w:rsid w:val="00AD3FE3"/>
    <w:rsid w:val="00AF18F4"/>
    <w:rsid w:val="00B04EA8"/>
    <w:rsid w:val="00B247D8"/>
    <w:rsid w:val="00B55885"/>
    <w:rsid w:val="00B57AC4"/>
    <w:rsid w:val="00B65E4A"/>
    <w:rsid w:val="00B8184F"/>
    <w:rsid w:val="00BA3A9B"/>
    <w:rsid w:val="00BB59F0"/>
    <w:rsid w:val="00BB7A9F"/>
    <w:rsid w:val="00BC3670"/>
    <w:rsid w:val="00C134D2"/>
    <w:rsid w:val="00C42CE0"/>
    <w:rsid w:val="00C900B3"/>
    <w:rsid w:val="00CA22E2"/>
    <w:rsid w:val="00CB1038"/>
    <w:rsid w:val="00D612B6"/>
    <w:rsid w:val="00DA7628"/>
    <w:rsid w:val="00DC1CBF"/>
    <w:rsid w:val="00DC5487"/>
    <w:rsid w:val="00DD6B34"/>
    <w:rsid w:val="00E06E32"/>
    <w:rsid w:val="00E34FF8"/>
    <w:rsid w:val="00E50594"/>
    <w:rsid w:val="00E66539"/>
    <w:rsid w:val="00EA2364"/>
    <w:rsid w:val="00EF4FC7"/>
    <w:rsid w:val="00F069E6"/>
    <w:rsid w:val="00F261FE"/>
    <w:rsid w:val="00F45A57"/>
    <w:rsid w:val="00F75D8B"/>
    <w:rsid w:val="00F81F3C"/>
    <w:rsid w:val="00F84490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FECAB0-9B69-4A50-BA4E-500E5EE4A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90</TotalTime>
  <Pages>1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8</cp:revision>
  <cp:lastPrinted>2018-08-16T15:06:00Z</cp:lastPrinted>
  <dcterms:created xsi:type="dcterms:W3CDTF">2018-09-07T14:16:00Z</dcterms:created>
  <dcterms:modified xsi:type="dcterms:W3CDTF">2018-09-10T17:31:00Z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