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8C2941">
                                  <w:rPr>
                                    <w:sz w:val="28"/>
                                    <w:szCs w:val="28"/>
                                  </w:rPr>
                                  <w:t xml:space="preserve"> September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22628">
                                  <w:rPr>
                                    <w:sz w:val="28"/>
                                    <w:szCs w:val="28"/>
                                  </w:rPr>
                                  <w:t>2018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8C2941">
                            <w:rPr>
                              <w:sz w:val="28"/>
                              <w:szCs w:val="28"/>
                            </w:rPr>
                            <w:t xml:space="preserve"> September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B22628">
                            <w:rPr>
                              <w:sz w:val="28"/>
                              <w:szCs w:val="28"/>
                            </w:rPr>
                            <w:t>2018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bookmarkStart w:id="0" w:name="_GoBack"/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bookmarkEnd w:id="0"/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8C2941">
            <w:r>
              <w:rPr>
                <w:noProof/>
              </w:rPr>
              <w:drawing>
                <wp:inline distT="0" distB="0" distL="0" distR="0">
                  <wp:extent cx="1143000" cy="8191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ptember-month-owls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92913" w:rsidRPr="008A4C55" w:rsidRDefault="0093376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3</w:t>
            </w:r>
          </w:p>
          <w:p w:rsidR="00992913" w:rsidRDefault="0093376A" w:rsidP="0028374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37920" cy="800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abor-day-clip-art-christian-free-clipart-images-2[1]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Pr="00E60DBD" w:rsidRDefault="00992913" w:rsidP="00992913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A4C55" w:rsidRDefault="0093376A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4</w:t>
            </w:r>
          </w:p>
          <w:p w:rsidR="00992913" w:rsidRDefault="005E393B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Sandwich</w:t>
            </w:r>
          </w:p>
          <w:p w:rsidR="005E393B" w:rsidRDefault="005E393B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E393B" w:rsidRDefault="005E393B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Burger</w:t>
            </w:r>
          </w:p>
          <w:p w:rsidR="005E393B" w:rsidRDefault="005E393B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Smiley Fries</w:t>
            </w:r>
          </w:p>
          <w:p w:rsidR="005E393B" w:rsidRDefault="005E393B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Sliced Tomatoes</w:t>
            </w:r>
          </w:p>
          <w:p w:rsidR="005E393B" w:rsidRPr="00992913" w:rsidRDefault="005E393B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22CFB" w:rsidRDefault="0093376A" w:rsidP="00A22C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5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 W/ Roll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A4C55" w:rsidRDefault="00C76446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8A4C55" w:rsidRDefault="00124DF2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  <w:r w:rsidR="008A4C55">
              <w:rPr>
                <w:sz w:val="16"/>
                <w:szCs w:val="16"/>
              </w:rPr>
              <w:t xml:space="preserve"> </w:t>
            </w:r>
          </w:p>
          <w:p w:rsidR="008A4C55" w:rsidRPr="00E60DBD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8A4C55" w:rsidRDefault="0093376A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6</w:t>
            </w:r>
          </w:p>
          <w:p w:rsidR="008A4C55" w:rsidRDefault="0093376A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Sweet &amp; Sour Chicken</w:t>
            </w:r>
            <w:r w:rsidR="008A4C55">
              <w:rPr>
                <w:sz w:val="16"/>
                <w:szCs w:val="16"/>
              </w:rPr>
              <w:t xml:space="preserve"> 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W/G Roll 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A4C55" w:rsidRDefault="0093376A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8A4C55" w:rsidRDefault="0093376A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Rice</w:t>
            </w:r>
          </w:p>
          <w:p w:rsidR="003B7A6E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A4C55" w:rsidRPr="00E60DBD" w:rsidRDefault="008A4C55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25157" w:rsidRDefault="0093376A" w:rsidP="00F25157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September 7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 Cheeseburger 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Or 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Calzone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Baked Beans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Grape Tomatoes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Choice of Fruit / Milk</w:t>
            </w:r>
          </w:p>
          <w:p w:rsidR="00992913" w:rsidRDefault="00992913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8A4C55" w:rsidRDefault="008A4C55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861FAA" w:rsidRDefault="00992913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97260C" w:rsidRDefault="0097260C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552617" w:rsidRDefault="00992913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6C4DF2" w:rsidRDefault="006C4DF2" w:rsidP="00C22236">
            <w:pPr>
              <w:jc w:val="center"/>
              <w:rPr>
                <w:b/>
                <w:sz w:val="22"/>
                <w:szCs w:val="22"/>
              </w:rPr>
            </w:pPr>
            <w:r w:rsidRPr="006C4DF2">
              <w:rPr>
                <w:b/>
                <w:sz w:val="22"/>
                <w:szCs w:val="22"/>
              </w:rPr>
              <w:t>PLEASE NOTE:</w:t>
            </w:r>
          </w:p>
          <w:p w:rsidR="006C4DF2" w:rsidRPr="006C4DF2" w:rsidRDefault="006C4DF2" w:rsidP="00C22236">
            <w:pPr>
              <w:jc w:val="center"/>
              <w:rPr>
                <w:b/>
                <w:sz w:val="22"/>
                <w:szCs w:val="22"/>
              </w:rPr>
            </w:pPr>
            <w:r w:rsidRPr="006C4DF2">
              <w:rPr>
                <w:b/>
                <w:sz w:val="22"/>
                <w:szCs w:val="22"/>
              </w:rPr>
              <w:t>STUDENTS ARE NOT ABLE TO HEAT PACKED LUNCHES</w:t>
            </w:r>
          </w:p>
          <w:p w:rsidR="00C22236" w:rsidRPr="002522BC" w:rsidRDefault="00C22236" w:rsidP="00C22236"/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10</w:t>
            </w:r>
          </w:p>
          <w:p w:rsidR="00C22236" w:rsidRDefault="00D948AA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:rsidR="005E393B" w:rsidRDefault="005E393B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E393B" w:rsidRDefault="005E393B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Wrap</w:t>
            </w:r>
          </w:p>
          <w:p w:rsidR="005E393B" w:rsidRDefault="005E393B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5E393B" w:rsidRDefault="005E393B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5E393B" w:rsidRPr="005C22DF" w:rsidRDefault="005E393B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11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Sticks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Sloppy Joe Sandwich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Celery 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E20886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12</w:t>
            </w:r>
          </w:p>
          <w:p w:rsidR="005E393B" w:rsidRDefault="00502D8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Sliders</w:t>
            </w:r>
          </w:p>
          <w:p w:rsidR="00C22236" w:rsidRPr="00326535" w:rsidRDefault="00C22236" w:rsidP="00C22236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Or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E36637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13</w:t>
            </w:r>
          </w:p>
          <w:p w:rsidR="005E393B" w:rsidRDefault="005E393B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and Meatballs</w:t>
            </w:r>
          </w:p>
          <w:p w:rsidR="005E393B" w:rsidRDefault="005E393B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502D8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C22236" w:rsidRPr="00552617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14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5E393B" w:rsidRDefault="005E393B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E393B" w:rsidRDefault="005E393B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C22236" w:rsidRPr="00326535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E35224" w:rsidRDefault="00C22236" w:rsidP="00C22236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Pr="005C22DF" w:rsidRDefault="00C22236" w:rsidP="00C22236">
            <w:pPr>
              <w:rPr>
                <w:sz w:val="16"/>
                <w:szCs w:val="16"/>
              </w:rPr>
            </w:pP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1750D4" w:rsidRDefault="00C22236" w:rsidP="00C22236">
            <w:pPr>
              <w:rPr>
                <w:b/>
                <w:sz w:val="16"/>
                <w:szCs w:val="16"/>
                <w:u w:val="single"/>
              </w:rPr>
            </w:pPr>
          </w:p>
          <w:p w:rsidR="00C22236" w:rsidRPr="001750D4" w:rsidRDefault="00C22236" w:rsidP="00C22236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C22236" w:rsidRPr="001750D4" w:rsidRDefault="00C22236" w:rsidP="00C22236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17</w:t>
            </w:r>
          </w:p>
          <w:p w:rsidR="00C22236" w:rsidRDefault="00502D8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Tenders</w:t>
            </w:r>
          </w:p>
          <w:p w:rsidR="00502D82" w:rsidRDefault="00502D8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502D82" w:rsidRDefault="00502D8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02D82" w:rsidRDefault="00A73970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Hoagie</w:t>
            </w:r>
          </w:p>
          <w:p w:rsidR="00A73970" w:rsidRDefault="00A73970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A73970" w:rsidRDefault="00A73970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A73970" w:rsidRDefault="00A73970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73970" w:rsidRDefault="00A73970" w:rsidP="00C22236">
            <w:pPr>
              <w:jc w:val="center"/>
              <w:rPr>
                <w:sz w:val="16"/>
                <w:szCs w:val="16"/>
              </w:rPr>
            </w:pP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</w:p>
          <w:p w:rsidR="00C22236" w:rsidRPr="0048760D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18</w:t>
            </w:r>
          </w:p>
          <w:p w:rsidR="00C22236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73970" w:rsidRDefault="00A73970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A73970" w:rsidRPr="00FD3FF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19</w:t>
            </w:r>
          </w:p>
          <w:p w:rsidR="00A73970" w:rsidRDefault="00A73970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 w/ Roll</w:t>
            </w:r>
          </w:p>
          <w:p w:rsidR="00A73970" w:rsidRDefault="00A73970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73970" w:rsidRDefault="00A73970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A73970" w:rsidRDefault="00A73970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A73970" w:rsidRDefault="00A73970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Tossed Salad </w:t>
            </w:r>
          </w:p>
          <w:p w:rsidR="00A73970" w:rsidRDefault="00A73970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A73970" w:rsidRPr="00E36637" w:rsidRDefault="00A73970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20</w:t>
            </w:r>
          </w:p>
          <w:p w:rsidR="00C22236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A73970" w:rsidRPr="00934EC8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21</w:t>
            </w:r>
          </w:p>
          <w:p w:rsidR="00C22236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Sticks W/ Dip</w:t>
            </w:r>
          </w:p>
          <w:p w:rsidR="00A73970" w:rsidRPr="00934EC8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731D6C" w:rsidRDefault="00433F4D" w:rsidP="00C222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Alternative</w:t>
            </w:r>
          </w:p>
          <w:p w:rsidR="00433F4D" w:rsidRPr="00D1272A" w:rsidRDefault="00433F4D" w:rsidP="00C222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Oct. 4</w:t>
            </w:r>
            <w:r w:rsidRPr="00433F4D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– Chicken Nuggets w/ Roll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93376A" w:rsidRDefault="00C22236" w:rsidP="0093376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C22236" w:rsidRPr="00A73970" w:rsidRDefault="0093376A" w:rsidP="00A73970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September 24</w:t>
            </w:r>
          </w:p>
          <w:p w:rsidR="00B87484" w:rsidRPr="00A73970" w:rsidRDefault="00A73970" w:rsidP="00C2223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Tomato soup</w:t>
            </w:r>
          </w:p>
          <w:p w:rsidR="00A73970" w:rsidRPr="00A73970" w:rsidRDefault="00A73970" w:rsidP="00C2223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Grilled Cheese Sandwich</w:t>
            </w:r>
          </w:p>
          <w:p w:rsidR="00A73970" w:rsidRPr="00A73970" w:rsidRDefault="00A73970" w:rsidP="00C2223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Or</w:t>
            </w:r>
          </w:p>
          <w:p w:rsidR="00A73970" w:rsidRPr="00A73970" w:rsidRDefault="00A73970" w:rsidP="00C2223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Sloppy Joe Sandwich</w:t>
            </w:r>
          </w:p>
          <w:p w:rsidR="00A73970" w:rsidRPr="00A73970" w:rsidRDefault="00A73970" w:rsidP="00C2223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 xml:space="preserve">Peas </w:t>
            </w:r>
          </w:p>
          <w:p w:rsidR="00A73970" w:rsidRPr="00A73970" w:rsidRDefault="00A73970" w:rsidP="00C2223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Cucumbers W/ Dip</w:t>
            </w:r>
          </w:p>
          <w:p w:rsidR="00A73970" w:rsidRPr="002900AA" w:rsidRDefault="00A73970" w:rsidP="00C22236">
            <w:pPr>
              <w:jc w:val="center"/>
              <w:rPr>
                <w:sz w:val="14"/>
                <w:szCs w:val="14"/>
              </w:rPr>
            </w:pPr>
            <w:r w:rsidRPr="00A73970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25</w:t>
            </w:r>
          </w:p>
          <w:p w:rsidR="00B87484" w:rsidRPr="00A73970" w:rsidRDefault="00A73970" w:rsidP="00B87484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Shrimp Poppers w/ Roll</w:t>
            </w:r>
          </w:p>
          <w:p w:rsidR="00A73970" w:rsidRPr="00A73970" w:rsidRDefault="00A73970" w:rsidP="00B87484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 xml:space="preserve">Or </w:t>
            </w:r>
          </w:p>
          <w:p w:rsidR="00A73970" w:rsidRPr="00A73970" w:rsidRDefault="00A73970" w:rsidP="00B87484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Hamburger</w:t>
            </w:r>
          </w:p>
          <w:p w:rsidR="00A73970" w:rsidRPr="00A73970" w:rsidRDefault="00A73970" w:rsidP="00B87484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Tossed Salad</w:t>
            </w:r>
          </w:p>
          <w:p w:rsidR="00A73970" w:rsidRPr="00A73970" w:rsidRDefault="00A73970" w:rsidP="00B87484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Baked Beans</w:t>
            </w:r>
          </w:p>
          <w:p w:rsidR="00A73970" w:rsidRPr="00163B9E" w:rsidRDefault="00A73970" w:rsidP="00B87484">
            <w:pPr>
              <w:jc w:val="center"/>
              <w:rPr>
                <w:sz w:val="14"/>
                <w:szCs w:val="14"/>
              </w:rPr>
            </w:pPr>
            <w:r w:rsidRPr="00A73970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26</w:t>
            </w:r>
          </w:p>
          <w:p w:rsidR="002900AA" w:rsidRDefault="004C1FA6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4C1FA6" w:rsidRPr="004923EE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27</w:t>
            </w:r>
          </w:p>
          <w:p w:rsidR="004C1FA6" w:rsidRDefault="002900AA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4C1FA6">
              <w:rPr>
                <w:sz w:val="16"/>
                <w:szCs w:val="16"/>
              </w:rPr>
              <w:t>Walking Taco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Ham &amp; Cheese </w:t>
            </w:r>
          </w:p>
          <w:p w:rsidR="004C1FA6" w:rsidRDefault="00A83E8C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Pretzel B</w:t>
            </w:r>
            <w:r w:rsidR="004C1FA6">
              <w:rPr>
                <w:sz w:val="16"/>
                <w:szCs w:val="16"/>
              </w:rPr>
              <w:t>un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C1FA6" w:rsidRPr="002900AA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93376A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28</w:t>
            </w:r>
          </w:p>
          <w:p w:rsidR="002900AA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Cheesesteak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4923EE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A83E8C" w:rsidP="00C22236">
            <w:r>
              <w:t>Elementary</w:t>
            </w:r>
            <w:r w:rsidR="00C22236">
              <w:t>-</w:t>
            </w:r>
          </w:p>
          <w:p w:rsidR="00C22236" w:rsidRDefault="0093376A" w:rsidP="00C22236">
            <w:r>
              <w:t>$ 2.60</w:t>
            </w:r>
          </w:p>
          <w:p w:rsidR="00C22236" w:rsidRDefault="00C22236" w:rsidP="00C22236">
            <w:r>
              <w:t>Milk - .50</w:t>
            </w:r>
          </w:p>
          <w:p w:rsidR="00C22236" w:rsidRDefault="00C22236" w:rsidP="00C22236">
            <w:r>
              <w:t>Reduced - .40</w:t>
            </w:r>
          </w:p>
          <w:p w:rsidR="00C22236" w:rsidRDefault="00C22236" w:rsidP="00C22236"/>
        </w:tc>
      </w:tr>
      <w:tr w:rsidR="00C22236" w:rsidRPr="00B51FCA" w:rsidTr="00241419">
        <w:trPr>
          <w:trHeight w:hRule="exact" w:val="1500"/>
        </w:trPr>
        <w:tc>
          <w:tcPr>
            <w:tcW w:w="2016" w:type="dxa"/>
          </w:tcPr>
          <w:p w:rsidR="00C22236" w:rsidRPr="0093376A" w:rsidRDefault="0093376A" w:rsidP="00C2223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43000" cy="7429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ctober-clipart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</w:t>
            </w:r>
          </w:p>
          <w:p w:rsidR="002476FE" w:rsidRDefault="00F963C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:rsidR="00F963C2" w:rsidRDefault="00F963C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963C2" w:rsidRDefault="00F963C2" w:rsidP="00F963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F963C2" w:rsidRDefault="00F963C2" w:rsidP="00F963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F963C2" w:rsidRDefault="00F963C2" w:rsidP="00F963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F963C2" w:rsidRPr="00B51FCA" w:rsidRDefault="00F963C2" w:rsidP="00F963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</w:t>
            </w:r>
          </w:p>
          <w:p w:rsidR="00C22236" w:rsidRDefault="00F963C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Sandwich</w:t>
            </w:r>
          </w:p>
          <w:p w:rsidR="00F963C2" w:rsidRDefault="00F963C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F963C2" w:rsidRDefault="00F963C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Burger</w:t>
            </w:r>
          </w:p>
          <w:p w:rsidR="00F963C2" w:rsidRDefault="00F963C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Smiley Fries</w:t>
            </w:r>
          </w:p>
          <w:p w:rsidR="00F963C2" w:rsidRDefault="00F963C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F963C2" w:rsidRDefault="00F963C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</w:p>
          <w:p w:rsidR="00C22236" w:rsidRPr="00B51FCA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</w:p>
          <w:p w:rsidR="00C22236" w:rsidRDefault="00433F4D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 W/ Roll</w:t>
            </w:r>
          </w:p>
          <w:p w:rsidR="00433F4D" w:rsidRDefault="00433F4D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433F4D" w:rsidRDefault="00433F4D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433F4D" w:rsidRDefault="00433F4D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433F4D" w:rsidRDefault="00433F4D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33F4D" w:rsidRDefault="00433F4D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</w:p>
          <w:p w:rsidR="00C22236" w:rsidRPr="00B51FCA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4</w:t>
            </w:r>
          </w:p>
          <w:p w:rsidR="00C22236" w:rsidRDefault="00433F4D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Turkey W/ Gravy</w:t>
            </w:r>
          </w:p>
          <w:p w:rsidR="00433F4D" w:rsidRDefault="00433F4D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433F4D" w:rsidRDefault="00433F4D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433F4D" w:rsidRDefault="00433F4D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433F4D" w:rsidRDefault="00433F4D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433F4D" w:rsidRDefault="00433F4D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433F4D" w:rsidRDefault="00433F4D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</w:p>
          <w:p w:rsidR="00C22236" w:rsidRPr="00B51FCA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24DF2" w:rsidRDefault="0093376A" w:rsidP="00124DF2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October 5</w:t>
            </w:r>
          </w:p>
          <w:p w:rsidR="00433F4D" w:rsidRPr="00326535" w:rsidRDefault="00433F4D" w:rsidP="00433F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Cheeseburger </w:t>
            </w:r>
          </w:p>
          <w:p w:rsidR="00433F4D" w:rsidRPr="00326535" w:rsidRDefault="00433F4D" w:rsidP="00433F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Or </w:t>
            </w:r>
          </w:p>
          <w:p w:rsidR="00433F4D" w:rsidRPr="00326535" w:rsidRDefault="00433F4D" w:rsidP="00433F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Calzone</w:t>
            </w:r>
          </w:p>
          <w:p w:rsidR="00433F4D" w:rsidRPr="00326535" w:rsidRDefault="00433F4D" w:rsidP="00433F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Baked Beans</w:t>
            </w:r>
          </w:p>
          <w:p w:rsidR="00433F4D" w:rsidRPr="00326535" w:rsidRDefault="00433F4D" w:rsidP="00433F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Grape Tomatoes</w:t>
            </w:r>
          </w:p>
          <w:p w:rsidR="00433F4D" w:rsidRPr="00326535" w:rsidRDefault="00433F4D" w:rsidP="00433F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Choice of Fruit / Milk</w:t>
            </w:r>
          </w:p>
          <w:p w:rsidR="00433F4D" w:rsidRDefault="00433F4D" w:rsidP="00433F4D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2476FE" w:rsidRDefault="002476FE" w:rsidP="002476FE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C22236" w:rsidRDefault="00C22236" w:rsidP="00C22236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C22236" w:rsidRPr="00B51FCA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Pr="00B51FCA" w:rsidRDefault="00C22236" w:rsidP="00C22236">
            <w:pPr>
              <w:jc w:val="center"/>
              <w:rPr>
                <w:b/>
                <w:i/>
                <w:noProof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  <w:noProof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63174"/>
    <w:multiLevelType w:val="hybridMultilevel"/>
    <w:tmpl w:val="EFCC0990"/>
    <w:lvl w:ilvl="0" w:tplc="234CA5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DA9B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106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5AA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CC75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08A9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B683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9687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7AE8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344"/>
    <w:rsid w:val="000134BD"/>
    <w:rsid w:val="00031507"/>
    <w:rsid w:val="00031EDE"/>
    <w:rsid w:val="00044508"/>
    <w:rsid w:val="000539EA"/>
    <w:rsid w:val="00054908"/>
    <w:rsid w:val="0007420F"/>
    <w:rsid w:val="000772BF"/>
    <w:rsid w:val="000834B0"/>
    <w:rsid w:val="00093D17"/>
    <w:rsid w:val="000B0ABD"/>
    <w:rsid w:val="000C4273"/>
    <w:rsid w:val="000D638D"/>
    <w:rsid w:val="000E436B"/>
    <w:rsid w:val="0011320A"/>
    <w:rsid w:val="00124DF2"/>
    <w:rsid w:val="00137F84"/>
    <w:rsid w:val="001531A1"/>
    <w:rsid w:val="00163B9E"/>
    <w:rsid w:val="001750D4"/>
    <w:rsid w:val="00186CBA"/>
    <w:rsid w:val="00197052"/>
    <w:rsid w:val="001C63DB"/>
    <w:rsid w:val="001E352D"/>
    <w:rsid w:val="00227006"/>
    <w:rsid w:val="00241419"/>
    <w:rsid w:val="002476FE"/>
    <w:rsid w:val="00250E6E"/>
    <w:rsid w:val="002522BC"/>
    <w:rsid w:val="0025638B"/>
    <w:rsid w:val="002602B5"/>
    <w:rsid w:val="00276BCA"/>
    <w:rsid w:val="002806BB"/>
    <w:rsid w:val="00281D26"/>
    <w:rsid w:val="0028344D"/>
    <w:rsid w:val="0028362F"/>
    <w:rsid w:val="00283746"/>
    <w:rsid w:val="002900AA"/>
    <w:rsid w:val="0029275C"/>
    <w:rsid w:val="002A503A"/>
    <w:rsid w:val="002B54B0"/>
    <w:rsid w:val="002C5340"/>
    <w:rsid w:val="002F2560"/>
    <w:rsid w:val="00302773"/>
    <w:rsid w:val="003071CB"/>
    <w:rsid w:val="00326535"/>
    <w:rsid w:val="00346F66"/>
    <w:rsid w:val="00355051"/>
    <w:rsid w:val="003B2138"/>
    <w:rsid w:val="003B2413"/>
    <w:rsid w:val="003B7A6E"/>
    <w:rsid w:val="003C43E9"/>
    <w:rsid w:val="003C4DBD"/>
    <w:rsid w:val="003E2535"/>
    <w:rsid w:val="003E7F1E"/>
    <w:rsid w:val="003F50F8"/>
    <w:rsid w:val="00400ABB"/>
    <w:rsid w:val="00411C4F"/>
    <w:rsid w:val="0041589D"/>
    <w:rsid w:val="00415D3C"/>
    <w:rsid w:val="004173FA"/>
    <w:rsid w:val="00422B88"/>
    <w:rsid w:val="004268EC"/>
    <w:rsid w:val="004304C0"/>
    <w:rsid w:val="00433F4D"/>
    <w:rsid w:val="004465DA"/>
    <w:rsid w:val="004503ED"/>
    <w:rsid w:val="00451017"/>
    <w:rsid w:val="00455319"/>
    <w:rsid w:val="00460F87"/>
    <w:rsid w:val="0048760D"/>
    <w:rsid w:val="00487744"/>
    <w:rsid w:val="004923EE"/>
    <w:rsid w:val="004A4AB3"/>
    <w:rsid w:val="004A6088"/>
    <w:rsid w:val="004B446D"/>
    <w:rsid w:val="004B685C"/>
    <w:rsid w:val="004C1FA6"/>
    <w:rsid w:val="004D35CF"/>
    <w:rsid w:val="004D452B"/>
    <w:rsid w:val="004D70EF"/>
    <w:rsid w:val="004E2E18"/>
    <w:rsid w:val="004F2E46"/>
    <w:rsid w:val="005014E8"/>
    <w:rsid w:val="00502D82"/>
    <w:rsid w:val="0050680D"/>
    <w:rsid w:val="005078D7"/>
    <w:rsid w:val="00507C2A"/>
    <w:rsid w:val="00513D79"/>
    <w:rsid w:val="00540343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E393B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4DF2"/>
    <w:rsid w:val="006C6347"/>
    <w:rsid w:val="006D6B82"/>
    <w:rsid w:val="006F70E3"/>
    <w:rsid w:val="0070564A"/>
    <w:rsid w:val="00715AE3"/>
    <w:rsid w:val="00731D6C"/>
    <w:rsid w:val="00736D29"/>
    <w:rsid w:val="00774237"/>
    <w:rsid w:val="0077431A"/>
    <w:rsid w:val="007919DD"/>
    <w:rsid w:val="007B6798"/>
    <w:rsid w:val="007F4094"/>
    <w:rsid w:val="008003F3"/>
    <w:rsid w:val="00804786"/>
    <w:rsid w:val="00822715"/>
    <w:rsid w:val="0083208E"/>
    <w:rsid w:val="008403D3"/>
    <w:rsid w:val="00841987"/>
    <w:rsid w:val="00861FAA"/>
    <w:rsid w:val="0086753C"/>
    <w:rsid w:val="00873170"/>
    <w:rsid w:val="00886A57"/>
    <w:rsid w:val="00890C70"/>
    <w:rsid w:val="00894816"/>
    <w:rsid w:val="008A4C55"/>
    <w:rsid w:val="008B2BC8"/>
    <w:rsid w:val="008B6186"/>
    <w:rsid w:val="008C2941"/>
    <w:rsid w:val="008C6C9B"/>
    <w:rsid w:val="00911C8F"/>
    <w:rsid w:val="00916300"/>
    <w:rsid w:val="00927C0B"/>
    <w:rsid w:val="0093376A"/>
    <w:rsid w:val="00934EC8"/>
    <w:rsid w:val="0096002E"/>
    <w:rsid w:val="0097260C"/>
    <w:rsid w:val="00992913"/>
    <w:rsid w:val="00995165"/>
    <w:rsid w:val="009A7BDE"/>
    <w:rsid w:val="009C3A64"/>
    <w:rsid w:val="009C617A"/>
    <w:rsid w:val="009C659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70DEA"/>
    <w:rsid w:val="00A73970"/>
    <w:rsid w:val="00A812BB"/>
    <w:rsid w:val="00A83E8C"/>
    <w:rsid w:val="00A92CAA"/>
    <w:rsid w:val="00A952CF"/>
    <w:rsid w:val="00AB641F"/>
    <w:rsid w:val="00AC50E0"/>
    <w:rsid w:val="00AF79FE"/>
    <w:rsid w:val="00B1021B"/>
    <w:rsid w:val="00B22628"/>
    <w:rsid w:val="00B3150D"/>
    <w:rsid w:val="00B47372"/>
    <w:rsid w:val="00B51FCA"/>
    <w:rsid w:val="00B61592"/>
    <w:rsid w:val="00B66AA6"/>
    <w:rsid w:val="00B66EB9"/>
    <w:rsid w:val="00B87484"/>
    <w:rsid w:val="00B9563A"/>
    <w:rsid w:val="00BB4751"/>
    <w:rsid w:val="00BC3A63"/>
    <w:rsid w:val="00BD0ACE"/>
    <w:rsid w:val="00BD4256"/>
    <w:rsid w:val="00BE2689"/>
    <w:rsid w:val="00C06085"/>
    <w:rsid w:val="00C17D43"/>
    <w:rsid w:val="00C22236"/>
    <w:rsid w:val="00C2754C"/>
    <w:rsid w:val="00C32C00"/>
    <w:rsid w:val="00C35A32"/>
    <w:rsid w:val="00C568BD"/>
    <w:rsid w:val="00C76446"/>
    <w:rsid w:val="00C82287"/>
    <w:rsid w:val="00C93A0A"/>
    <w:rsid w:val="00CB1C18"/>
    <w:rsid w:val="00CB2CFB"/>
    <w:rsid w:val="00CC7C03"/>
    <w:rsid w:val="00CD167D"/>
    <w:rsid w:val="00CD1CBB"/>
    <w:rsid w:val="00CE5E6E"/>
    <w:rsid w:val="00D1272A"/>
    <w:rsid w:val="00D15785"/>
    <w:rsid w:val="00D25DAE"/>
    <w:rsid w:val="00D25F8C"/>
    <w:rsid w:val="00D517D6"/>
    <w:rsid w:val="00D72703"/>
    <w:rsid w:val="00D74CF6"/>
    <w:rsid w:val="00D862B7"/>
    <w:rsid w:val="00D948AA"/>
    <w:rsid w:val="00D97AC8"/>
    <w:rsid w:val="00DC3D70"/>
    <w:rsid w:val="00DD4A6B"/>
    <w:rsid w:val="00DD5D2D"/>
    <w:rsid w:val="00E02BC0"/>
    <w:rsid w:val="00E20886"/>
    <w:rsid w:val="00E21D07"/>
    <w:rsid w:val="00E24466"/>
    <w:rsid w:val="00E35224"/>
    <w:rsid w:val="00E360C5"/>
    <w:rsid w:val="00E36637"/>
    <w:rsid w:val="00E47CA4"/>
    <w:rsid w:val="00E54668"/>
    <w:rsid w:val="00E60DBD"/>
    <w:rsid w:val="00EA2A42"/>
    <w:rsid w:val="00EB776F"/>
    <w:rsid w:val="00ED0FB3"/>
    <w:rsid w:val="00EE2E36"/>
    <w:rsid w:val="00EF5B27"/>
    <w:rsid w:val="00F0172E"/>
    <w:rsid w:val="00F040B0"/>
    <w:rsid w:val="00F16D8B"/>
    <w:rsid w:val="00F25157"/>
    <w:rsid w:val="00F46745"/>
    <w:rsid w:val="00F72B6F"/>
    <w:rsid w:val="00F90A11"/>
    <w:rsid w:val="00F963C2"/>
    <w:rsid w:val="00FA585D"/>
    <w:rsid w:val="00FA5DEE"/>
    <w:rsid w:val="00FA7717"/>
    <w:rsid w:val="00FD1814"/>
    <w:rsid w:val="00FD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9A397F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4.g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0D7207"/>
    <w:rsid w:val="0014171C"/>
    <w:rsid w:val="001502DF"/>
    <w:rsid w:val="001771CF"/>
    <w:rsid w:val="001C07A5"/>
    <w:rsid w:val="001E3B34"/>
    <w:rsid w:val="002515FF"/>
    <w:rsid w:val="002745DE"/>
    <w:rsid w:val="002A556A"/>
    <w:rsid w:val="002F0350"/>
    <w:rsid w:val="00327EBF"/>
    <w:rsid w:val="00352399"/>
    <w:rsid w:val="003734A2"/>
    <w:rsid w:val="003A6EAC"/>
    <w:rsid w:val="003D7C92"/>
    <w:rsid w:val="003F606B"/>
    <w:rsid w:val="004536C1"/>
    <w:rsid w:val="00453B5F"/>
    <w:rsid w:val="00464013"/>
    <w:rsid w:val="0046434A"/>
    <w:rsid w:val="0046738D"/>
    <w:rsid w:val="00495B5B"/>
    <w:rsid w:val="004B2F46"/>
    <w:rsid w:val="00533D8A"/>
    <w:rsid w:val="005E34B9"/>
    <w:rsid w:val="0062249E"/>
    <w:rsid w:val="00643F30"/>
    <w:rsid w:val="006630FA"/>
    <w:rsid w:val="00667C73"/>
    <w:rsid w:val="00672559"/>
    <w:rsid w:val="006A32EB"/>
    <w:rsid w:val="006B4592"/>
    <w:rsid w:val="006D58B0"/>
    <w:rsid w:val="006E75B0"/>
    <w:rsid w:val="00791D78"/>
    <w:rsid w:val="007E4133"/>
    <w:rsid w:val="00820CB7"/>
    <w:rsid w:val="008C45CE"/>
    <w:rsid w:val="008C5E13"/>
    <w:rsid w:val="008D2D22"/>
    <w:rsid w:val="00904025"/>
    <w:rsid w:val="00914F84"/>
    <w:rsid w:val="00936F4A"/>
    <w:rsid w:val="00952268"/>
    <w:rsid w:val="00974B7C"/>
    <w:rsid w:val="00A20B20"/>
    <w:rsid w:val="00A30298"/>
    <w:rsid w:val="00A553E3"/>
    <w:rsid w:val="00AA499B"/>
    <w:rsid w:val="00AC1913"/>
    <w:rsid w:val="00AD3FE3"/>
    <w:rsid w:val="00AF18F4"/>
    <w:rsid w:val="00B04EA8"/>
    <w:rsid w:val="00B247D8"/>
    <w:rsid w:val="00B55885"/>
    <w:rsid w:val="00B57AC4"/>
    <w:rsid w:val="00B65E4A"/>
    <w:rsid w:val="00B8184F"/>
    <w:rsid w:val="00BB59F0"/>
    <w:rsid w:val="00BB7A9F"/>
    <w:rsid w:val="00BC3670"/>
    <w:rsid w:val="00C134D2"/>
    <w:rsid w:val="00C42CE0"/>
    <w:rsid w:val="00C900B3"/>
    <w:rsid w:val="00CA22E2"/>
    <w:rsid w:val="00CB1038"/>
    <w:rsid w:val="00D612B6"/>
    <w:rsid w:val="00DA7628"/>
    <w:rsid w:val="00DC1CBF"/>
    <w:rsid w:val="00DC5487"/>
    <w:rsid w:val="00DD6B34"/>
    <w:rsid w:val="00E06E32"/>
    <w:rsid w:val="00E34FF8"/>
    <w:rsid w:val="00E50594"/>
    <w:rsid w:val="00E66539"/>
    <w:rsid w:val="00EA2364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0E96F4-EDB2-4EAF-A284-D158B6205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83</TotalTime>
  <Pages>1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10</cp:revision>
  <cp:lastPrinted>2018-08-16T15:06:00Z</cp:lastPrinted>
  <dcterms:created xsi:type="dcterms:W3CDTF">2018-08-16T13:54:00Z</dcterms:created>
  <dcterms:modified xsi:type="dcterms:W3CDTF">2018-08-21T12:20:00Z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