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D74CF6">
                                  <w:rPr>
                                    <w:sz w:val="28"/>
                                    <w:szCs w:val="28"/>
                                  </w:rPr>
                                  <w:t xml:space="preserve"> September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C62BE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D74CF6">
                            <w:rPr>
                              <w:sz w:val="28"/>
                              <w:szCs w:val="28"/>
                            </w:rPr>
                            <w:t xml:space="preserve"> September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C62BE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551BF5">
            <w:r>
              <w:rPr>
                <w:noProof/>
              </w:rPr>
              <w:drawing>
                <wp:inline distT="0" distB="0" distL="0" distR="0">
                  <wp:extent cx="1143000" cy="8286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eptember-Clip-Art-2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Default="00BF76B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</w:t>
            </w:r>
          </w:p>
          <w:p w:rsidR="005404BE" w:rsidRDefault="005404BE" w:rsidP="0028374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27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_labor_day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4BE" w:rsidRDefault="005404BE" w:rsidP="00283746">
            <w:pPr>
              <w:jc w:val="center"/>
              <w:rPr>
                <w:sz w:val="16"/>
                <w:szCs w:val="16"/>
              </w:rPr>
            </w:pPr>
          </w:p>
          <w:p w:rsidR="005404BE" w:rsidRPr="00E60DBD" w:rsidRDefault="005404BE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5728B" w:rsidRDefault="00BF76B3" w:rsidP="00554AD2">
            <w:pPr>
              <w:jc w:val="center"/>
              <w:rPr>
                <w:sz w:val="16"/>
                <w:szCs w:val="16"/>
              </w:rPr>
            </w:pPr>
            <w:r w:rsidRPr="00BF76B3">
              <w:rPr>
                <w:sz w:val="16"/>
                <w:szCs w:val="16"/>
              </w:rPr>
              <w:t>September 4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Popcorn Chicken 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5404BE" w:rsidRPr="00BF76B3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5728B" w:rsidRDefault="00BF76B3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:rsidR="005404BE" w:rsidRDefault="00BE204D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</w:t>
            </w:r>
            <w:r w:rsidR="005404BE">
              <w:rPr>
                <w:sz w:val="16"/>
                <w:szCs w:val="16"/>
              </w:rPr>
              <w:t>liders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5404BE" w:rsidRDefault="00EC62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5404BE" w:rsidRDefault="005404BE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404BE" w:rsidRPr="00E60DBD" w:rsidRDefault="005404BE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Default="00BF76B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5404BE" w:rsidRPr="00E60DBD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7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7260C" w:rsidRPr="00552617" w:rsidRDefault="005404BE" w:rsidP="005404B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10</w:t>
            </w:r>
          </w:p>
          <w:p w:rsidR="009A7BDE" w:rsidRDefault="00D87517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:rsidR="00D87517" w:rsidRDefault="00D87517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D87517" w:rsidRDefault="00D87517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87517" w:rsidRDefault="008964B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Pizza</w:t>
            </w:r>
          </w:p>
          <w:p w:rsidR="008964B0" w:rsidRDefault="00BE204D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E204D" w:rsidRDefault="00BE204D" w:rsidP="00BE2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E204D" w:rsidRDefault="00BE204D" w:rsidP="00BE2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11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283746" w:rsidRDefault="0045101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</w:t>
            </w:r>
            <w:r w:rsidR="00283746">
              <w:rPr>
                <w:sz w:val="16"/>
                <w:szCs w:val="16"/>
              </w:rPr>
              <w:t>Fries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F76B3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283746" w:rsidRDefault="00355051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Steamed </w:t>
            </w:r>
            <w:r w:rsidR="00283746"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:rsidR="005404BE" w:rsidRPr="00163B9E" w:rsidRDefault="005404BE" w:rsidP="005404BE">
            <w:pPr>
              <w:jc w:val="center"/>
              <w:rPr>
                <w:sz w:val="14"/>
                <w:szCs w:val="14"/>
              </w:rPr>
            </w:pPr>
            <w:r w:rsidRPr="00163B9E">
              <w:rPr>
                <w:sz w:val="14"/>
                <w:szCs w:val="14"/>
              </w:rPr>
              <w:t xml:space="preserve">General Tso’s Chicken </w:t>
            </w:r>
          </w:p>
          <w:p w:rsidR="005404BE" w:rsidRPr="00163B9E" w:rsidRDefault="005404BE" w:rsidP="005404BE">
            <w:pPr>
              <w:jc w:val="center"/>
              <w:rPr>
                <w:sz w:val="14"/>
                <w:szCs w:val="14"/>
              </w:rPr>
            </w:pPr>
            <w:r w:rsidRPr="00163B9E">
              <w:rPr>
                <w:sz w:val="14"/>
                <w:szCs w:val="14"/>
              </w:rPr>
              <w:t>w/ W/G roll</w:t>
            </w:r>
          </w:p>
          <w:p w:rsidR="005404BE" w:rsidRPr="00163B9E" w:rsidRDefault="005404BE" w:rsidP="005404BE">
            <w:pPr>
              <w:jc w:val="center"/>
              <w:rPr>
                <w:sz w:val="14"/>
                <w:szCs w:val="14"/>
              </w:rPr>
            </w:pPr>
            <w:r w:rsidRPr="00163B9E">
              <w:rPr>
                <w:sz w:val="14"/>
                <w:szCs w:val="14"/>
              </w:rPr>
              <w:t>Or</w:t>
            </w:r>
          </w:p>
          <w:p w:rsidR="005404BE" w:rsidRPr="00163B9E" w:rsidRDefault="005404BE" w:rsidP="005404B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Hot Dog</w:t>
            </w:r>
          </w:p>
          <w:p w:rsidR="005404BE" w:rsidRPr="00163B9E" w:rsidRDefault="005404BE" w:rsidP="005404BE">
            <w:pPr>
              <w:jc w:val="center"/>
              <w:rPr>
                <w:sz w:val="14"/>
                <w:szCs w:val="14"/>
              </w:rPr>
            </w:pPr>
            <w:r w:rsidRPr="00163B9E">
              <w:rPr>
                <w:sz w:val="14"/>
                <w:szCs w:val="14"/>
              </w:rPr>
              <w:t>Oriental Vegs/ Rice</w:t>
            </w:r>
          </w:p>
          <w:p w:rsidR="005404BE" w:rsidRPr="00163B9E" w:rsidRDefault="005404BE" w:rsidP="005404BE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sz w:val="14"/>
                <w:szCs w:val="14"/>
              </w:rPr>
              <w:t xml:space="preserve">Egg Roll </w:t>
            </w:r>
            <w:r w:rsidRPr="00163B9E">
              <w:rPr>
                <w:sz w:val="14"/>
                <w:szCs w:val="14"/>
              </w:rPr>
              <w:t>/ Fortune Cookie</w:t>
            </w:r>
          </w:p>
          <w:p w:rsidR="005B6106" w:rsidRDefault="005404BE" w:rsidP="005404BE">
            <w:pPr>
              <w:jc w:val="center"/>
              <w:rPr>
                <w:sz w:val="16"/>
                <w:szCs w:val="16"/>
              </w:rPr>
            </w:pPr>
            <w:r w:rsidRPr="00163B9E">
              <w:rPr>
                <w:sz w:val="14"/>
                <w:szCs w:val="14"/>
              </w:rPr>
              <w:t>Choice of Fruit / Milk</w:t>
            </w:r>
          </w:p>
          <w:p w:rsidR="0029275C" w:rsidRPr="00552617" w:rsidRDefault="0029275C" w:rsidP="005404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14</w:t>
            </w:r>
          </w:p>
          <w:p w:rsidR="00886A57" w:rsidRPr="00861FAA" w:rsidRDefault="00F0749D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551BF5" w:rsidRPr="00861FAA" w:rsidRDefault="00551BF5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551BF5" w:rsidRPr="00861FAA" w:rsidRDefault="00551BF5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Tukey &amp; Cheese on Pretzel Roll</w:t>
            </w:r>
          </w:p>
          <w:p w:rsidR="00BE204D" w:rsidRPr="00861FAA" w:rsidRDefault="00BE204D" w:rsidP="00BE20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451017" w:rsidRPr="00861FAA" w:rsidRDefault="00BE204D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61FAA" w:rsidRPr="00861FAA" w:rsidRDefault="00861FAA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41589D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17</w:t>
            </w:r>
          </w:p>
          <w:p w:rsidR="00551BF5" w:rsidRDefault="00436AB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436AB0" w:rsidRDefault="00436AB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Breadsticks</w:t>
            </w:r>
          </w:p>
          <w:p w:rsidR="00436AB0" w:rsidRDefault="00436AB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36AB0" w:rsidRDefault="00436AB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</w:t>
            </w:r>
            <w:r w:rsidR="00910E6E">
              <w:rPr>
                <w:sz w:val="16"/>
                <w:szCs w:val="16"/>
              </w:rPr>
              <w:t>boy Burger</w:t>
            </w:r>
          </w:p>
          <w:p w:rsidR="00910E6E" w:rsidRDefault="00910E6E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910E6E" w:rsidRDefault="00910E6E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10E6E" w:rsidRDefault="00910E6E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36637" w:rsidRDefault="00E36637" w:rsidP="00283746">
            <w:pPr>
              <w:jc w:val="center"/>
              <w:rPr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18</w:t>
            </w:r>
          </w:p>
          <w:p w:rsidR="0048760D" w:rsidRDefault="008867F7" w:rsidP="008867F7">
            <w:pPr>
              <w:jc w:val="center"/>
              <w:rPr>
                <w:sz w:val="16"/>
                <w:szCs w:val="16"/>
              </w:rPr>
            </w:pPr>
            <w:r w:rsidRPr="008867F7">
              <w:rPr>
                <w:sz w:val="16"/>
                <w:szCs w:val="16"/>
              </w:rPr>
              <w:t>Hot Turkey Sandwich</w:t>
            </w:r>
          </w:p>
          <w:p w:rsidR="008867F7" w:rsidRDefault="008867F7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910E6E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910E6E" w:rsidRDefault="00910E6E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910E6E" w:rsidRDefault="00910E6E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910E6E" w:rsidRPr="008867F7" w:rsidRDefault="00910E6E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F76B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:rsidR="00BD0ACE" w:rsidRDefault="00163B9E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Cheesesteak</w:t>
            </w:r>
          </w:p>
          <w:p w:rsidR="00BD0ACE" w:rsidRDefault="00BD0AC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1FCA" w:rsidRDefault="008867F7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BD0ACE" w:rsidRDefault="008867F7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D0ACE" w:rsidRDefault="008867F7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:rsidR="00934EC8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8867F7" w:rsidRPr="00934EC8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21</w:t>
            </w:r>
          </w:p>
          <w:p w:rsidR="00934EC8" w:rsidRDefault="008867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8867F7" w:rsidRDefault="008867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910E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Nuggets </w:t>
            </w:r>
          </w:p>
          <w:p w:rsidR="00910E6E" w:rsidRDefault="00910E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8867F7" w:rsidRDefault="008867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8867F7" w:rsidRDefault="008867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867F7" w:rsidRDefault="008867F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867F7" w:rsidRPr="00934EC8" w:rsidRDefault="008867F7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760D" w:rsidP="0048760D"/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5404BE" w:rsidRDefault="005404BE" w:rsidP="002522BC">
            <w:pPr>
              <w:rPr>
                <w:b/>
                <w:i/>
              </w:rPr>
            </w:pPr>
          </w:p>
          <w:p w:rsidR="005404BE" w:rsidRDefault="005404BE" w:rsidP="002522BC">
            <w:pPr>
              <w:rPr>
                <w:b/>
                <w:i/>
              </w:rPr>
            </w:pPr>
          </w:p>
          <w:p w:rsidR="00B47372" w:rsidRPr="001750D4" w:rsidRDefault="005404BE" w:rsidP="002522BC">
            <w:pPr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24</w:t>
            </w:r>
          </w:p>
          <w:p w:rsidR="008003F3" w:rsidRPr="00BE204D" w:rsidRDefault="00BE204D" w:rsidP="008003F3">
            <w:pPr>
              <w:jc w:val="center"/>
              <w:rPr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Tomato Soup</w:t>
            </w:r>
          </w:p>
          <w:p w:rsidR="00BE204D" w:rsidRPr="00BE204D" w:rsidRDefault="00BE204D" w:rsidP="008003F3">
            <w:pPr>
              <w:jc w:val="center"/>
              <w:rPr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Grilled Cheese Sandwich</w:t>
            </w:r>
          </w:p>
          <w:p w:rsidR="008003F3" w:rsidRPr="00BE204D" w:rsidRDefault="00BE204D" w:rsidP="00BE204D">
            <w:pPr>
              <w:jc w:val="center"/>
              <w:rPr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Or</w:t>
            </w:r>
          </w:p>
          <w:p w:rsidR="00BE204D" w:rsidRPr="00BE204D" w:rsidRDefault="00BE204D" w:rsidP="00BE204D">
            <w:pPr>
              <w:jc w:val="center"/>
              <w:rPr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Ham &amp; Cheese Hoagie</w:t>
            </w:r>
          </w:p>
          <w:p w:rsidR="00BE204D" w:rsidRPr="00BE204D" w:rsidRDefault="00BE204D" w:rsidP="00BE204D">
            <w:pPr>
              <w:jc w:val="center"/>
              <w:rPr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Corn</w:t>
            </w:r>
          </w:p>
          <w:p w:rsidR="00BE204D" w:rsidRPr="00BE204D" w:rsidRDefault="00BE204D" w:rsidP="00BE204D">
            <w:pPr>
              <w:jc w:val="center"/>
              <w:rPr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Tossed Salad</w:t>
            </w:r>
          </w:p>
          <w:p w:rsidR="00BE204D" w:rsidRPr="00CB1C18" w:rsidRDefault="00BE204D" w:rsidP="00BE204D">
            <w:pPr>
              <w:jc w:val="center"/>
              <w:rPr>
                <w:b/>
                <w:sz w:val="16"/>
                <w:szCs w:val="16"/>
              </w:rPr>
            </w:pPr>
            <w:r w:rsidRPr="00BE204D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25</w:t>
            </w:r>
          </w:p>
          <w:p w:rsidR="008867F7" w:rsidRPr="00B51FCA" w:rsidRDefault="008867F7" w:rsidP="008867F7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Walking Taco</w:t>
            </w:r>
          </w:p>
          <w:p w:rsidR="008867F7" w:rsidRPr="00B51FCA" w:rsidRDefault="008867F7" w:rsidP="008867F7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8867F7" w:rsidRPr="00B51FCA" w:rsidRDefault="008867F7" w:rsidP="008867F7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Fish Nuggets</w:t>
            </w:r>
          </w:p>
          <w:p w:rsidR="008867F7" w:rsidRPr="00B51FCA" w:rsidRDefault="008867F7" w:rsidP="008867F7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W/G Roll</w:t>
            </w:r>
          </w:p>
          <w:p w:rsidR="008867F7" w:rsidRPr="00B51FCA" w:rsidRDefault="008867F7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8867F7" w:rsidRPr="00B51FCA" w:rsidRDefault="00BE204D" w:rsidP="008867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867F7" w:rsidRPr="00B51FCA" w:rsidRDefault="008867F7" w:rsidP="008867F7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0D638D" w:rsidRPr="00163B9E" w:rsidRDefault="000D638D" w:rsidP="00934EC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BF76B3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:rsidR="00B51FCA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bun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BE204D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E204D" w:rsidRPr="004923EE" w:rsidRDefault="00BE204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:rsidR="00934EC8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BE204D" w:rsidRDefault="002037A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E204D" w:rsidRPr="004923EE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F76B3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28</w:t>
            </w:r>
          </w:p>
          <w:p w:rsidR="00934EC8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E204D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BE204D" w:rsidRPr="004923EE" w:rsidRDefault="00BE204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5404BE" w:rsidRDefault="005404BE" w:rsidP="00CC7C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685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bwords-october-clipart-image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A3297F" w:rsidP="00CC7C03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8003F3" w:rsidRDefault="00BF76B3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  <w:r w:rsidR="00ED0FB3">
              <w:rPr>
                <w:sz w:val="16"/>
                <w:szCs w:val="16"/>
              </w:rPr>
              <w:t xml:space="preserve"> </w:t>
            </w:r>
          </w:p>
          <w:p w:rsidR="0093048E" w:rsidRDefault="00910E6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910E6E" w:rsidRDefault="00910E6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10E6E" w:rsidRDefault="00910E6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910E6E" w:rsidRDefault="00E7033D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910E6E" w:rsidRDefault="00910E6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10E6E" w:rsidRDefault="00910E6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10E6E" w:rsidRPr="00B51FCA" w:rsidRDefault="00910E6E" w:rsidP="008964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BF76B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BE4788" w:rsidRPr="00EC62BE" w:rsidRDefault="00EC62BE" w:rsidP="00283746">
            <w:pPr>
              <w:jc w:val="center"/>
              <w:rPr>
                <w:sz w:val="16"/>
                <w:szCs w:val="16"/>
              </w:rPr>
            </w:pPr>
            <w:r w:rsidRPr="00EC62BE">
              <w:rPr>
                <w:sz w:val="16"/>
                <w:szCs w:val="16"/>
              </w:rPr>
              <w:t>Popcorn Chicken</w:t>
            </w:r>
          </w:p>
          <w:p w:rsidR="00EC62BE" w:rsidRPr="00EC62BE" w:rsidRDefault="00EC62BE" w:rsidP="00283746">
            <w:pPr>
              <w:jc w:val="center"/>
              <w:rPr>
                <w:sz w:val="16"/>
                <w:szCs w:val="16"/>
              </w:rPr>
            </w:pPr>
            <w:r w:rsidRPr="00EC62BE">
              <w:rPr>
                <w:sz w:val="16"/>
                <w:szCs w:val="16"/>
              </w:rPr>
              <w:t>W/ Roll</w:t>
            </w:r>
          </w:p>
          <w:p w:rsidR="00EC62BE" w:rsidRPr="00EC62BE" w:rsidRDefault="00EC62BE" w:rsidP="00283746">
            <w:pPr>
              <w:jc w:val="center"/>
              <w:rPr>
                <w:sz w:val="16"/>
                <w:szCs w:val="16"/>
              </w:rPr>
            </w:pPr>
            <w:r w:rsidRPr="00EC62BE">
              <w:rPr>
                <w:sz w:val="16"/>
                <w:szCs w:val="16"/>
              </w:rPr>
              <w:t xml:space="preserve">Or </w:t>
            </w:r>
          </w:p>
          <w:p w:rsidR="00EC62BE" w:rsidRPr="00EC62BE" w:rsidRDefault="00EC62BE" w:rsidP="00283746">
            <w:pPr>
              <w:jc w:val="center"/>
              <w:rPr>
                <w:sz w:val="16"/>
                <w:szCs w:val="16"/>
              </w:rPr>
            </w:pPr>
            <w:r w:rsidRPr="00EC62BE">
              <w:rPr>
                <w:sz w:val="16"/>
                <w:szCs w:val="16"/>
              </w:rPr>
              <w:t>Hamburger</w:t>
            </w:r>
          </w:p>
          <w:p w:rsidR="00EC62BE" w:rsidRPr="00EC62BE" w:rsidRDefault="00EC62BE" w:rsidP="00283746">
            <w:pPr>
              <w:jc w:val="center"/>
              <w:rPr>
                <w:sz w:val="16"/>
                <w:szCs w:val="16"/>
              </w:rPr>
            </w:pPr>
            <w:r w:rsidRPr="00EC62BE">
              <w:rPr>
                <w:sz w:val="16"/>
                <w:szCs w:val="16"/>
              </w:rPr>
              <w:t>Baby Carrots</w:t>
            </w:r>
          </w:p>
          <w:p w:rsidR="00EC62BE" w:rsidRPr="00EC62BE" w:rsidRDefault="00E7033D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EC62BE" w:rsidRPr="00BE4788" w:rsidRDefault="00EC62BE" w:rsidP="00283746">
            <w:pPr>
              <w:jc w:val="center"/>
              <w:rPr>
                <w:sz w:val="14"/>
                <w:szCs w:val="14"/>
              </w:rPr>
            </w:pPr>
            <w:r w:rsidRPr="00EC62BE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6F70E3" w:rsidRDefault="00BF76B3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93048E" w:rsidRDefault="00EC62B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Sliders</w:t>
            </w:r>
          </w:p>
          <w:p w:rsidR="00EC62BE" w:rsidRDefault="00EC62B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EC62BE" w:rsidRDefault="00EC62B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C62BE" w:rsidRDefault="00EC62B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EC62BE" w:rsidRPr="00B51FCA" w:rsidRDefault="00EC62B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BF76B3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BE4788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BF76B3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  <w:bookmarkStart w:id="0" w:name="_GoBack"/>
            <w:bookmarkEnd w:id="0"/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3048E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7B29"/>
    <w:rsid w:val="00093D17"/>
    <w:rsid w:val="0009629A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C63DB"/>
    <w:rsid w:val="001E352D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46F66"/>
    <w:rsid w:val="00355051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04BE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48CD"/>
    <w:rsid w:val="006C6347"/>
    <w:rsid w:val="006D6B82"/>
    <w:rsid w:val="006F70E3"/>
    <w:rsid w:val="0070564A"/>
    <w:rsid w:val="00774237"/>
    <w:rsid w:val="0077431A"/>
    <w:rsid w:val="007B6798"/>
    <w:rsid w:val="008003F3"/>
    <w:rsid w:val="00804786"/>
    <w:rsid w:val="0083208E"/>
    <w:rsid w:val="008403D3"/>
    <w:rsid w:val="00841987"/>
    <w:rsid w:val="00861FAA"/>
    <w:rsid w:val="008867F7"/>
    <w:rsid w:val="00886A57"/>
    <w:rsid w:val="00890C70"/>
    <w:rsid w:val="008964B0"/>
    <w:rsid w:val="008B2BC8"/>
    <w:rsid w:val="008B6186"/>
    <w:rsid w:val="008C6C9B"/>
    <w:rsid w:val="00904612"/>
    <w:rsid w:val="00910E6E"/>
    <w:rsid w:val="00911C8F"/>
    <w:rsid w:val="00916300"/>
    <w:rsid w:val="0093048E"/>
    <w:rsid w:val="00934EC8"/>
    <w:rsid w:val="0096002E"/>
    <w:rsid w:val="0097013F"/>
    <w:rsid w:val="0097260C"/>
    <w:rsid w:val="00995165"/>
    <w:rsid w:val="009A7BDE"/>
    <w:rsid w:val="009C3A64"/>
    <w:rsid w:val="009C617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F79FE"/>
    <w:rsid w:val="00B1021B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E204D"/>
    <w:rsid w:val="00BE2689"/>
    <w:rsid w:val="00BE4788"/>
    <w:rsid w:val="00BF76B3"/>
    <w:rsid w:val="00C06085"/>
    <w:rsid w:val="00C17D43"/>
    <w:rsid w:val="00C2754C"/>
    <w:rsid w:val="00C35A32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5F8C"/>
    <w:rsid w:val="00D517D6"/>
    <w:rsid w:val="00D74CF6"/>
    <w:rsid w:val="00D87517"/>
    <w:rsid w:val="00D97AC8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7033D"/>
    <w:rsid w:val="00EB776F"/>
    <w:rsid w:val="00EC62BE"/>
    <w:rsid w:val="00ED0FB3"/>
    <w:rsid w:val="00EE2E36"/>
    <w:rsid w:val="00EF5B27"/>
    <w:rsid w:val="00F0172E"/>
    <w:rsid w:val="00F0749D"/>
    <w:rsid w:val="00F16D8B"/>
    <w:rsid w:val="00F46745"/>
    <w:rsid w:val="00F90A11"/>
    <w:rsid w:val="00FA585D"/>
    <w:rsid w:val="00FA7717"/>
    <w:rsid w:val="00FB18AF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29B41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771CF"/>
    <w:rsid w:val="001C07A5"/>
    <w:rsid w:val="002515FF"/>
    <w:rsid w:val="002745DE"/>
    <w:rsid w:val="002A556A"/>
    <w:rsid w:val="002C6AA0"/>
    <w:rsid w:val="00352399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D0E39"/>
    <w:rsid w:val="005E34B9"/>
    <w:rsid w:val="00643F30"/>
    <w:rsid w:val="00667C73"/>
    <w:rsid w:val="00672559"/>
    <w:rsid w:val="006A32EB"/>
    <w:rsid w:val="006D58B0"/>
    <w:rsid w:val="006E75B0"/>
    <w:rsid w:val="007E4133"/>
    <w:rsid w:val="008C5E13"/>
    <w:rsid w:val="008D2D22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612B6"/>
    <w:rsid w:val="00DC1CBF"/>
    <w:rsid w:val="00DD1320"/>
    <w:rsid w:val="00DE3959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D87101-77E6-4C8B-A60A-FC6382FE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137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14</cp:revision>
  <cp:lastPrinted>2018-08-16T13:55:00Z</cp:lastPrinted>
  <dcterms:created xsi:type="dcterms:W3CDTF">2018-08-14T13:00:00Z</dcterms:created>
  <dcterms:modified xsi:type="dcterms:W3CDTF">2018-08-16T14:04:00Z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