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7D3118">
                                  <w:rPr>
                                    <w:sz w:val="28"/>
                                    <w:szCs w:val="28"/>
                                  </w:rPr>
                                  <w:t xml:space="preserve"> April</w:t>
                                </w:r>
                                <w:r w:rsidR="00735785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D511D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7D3118">
                            <w:rPr>
                              <w:sz w:val="28"/>
                              <w:szCs w:val="28"/>
                            </w:rPr>
                            <w:t xml:space="preserve"> April</w:t>
                          </w:r>
                          <w:r w:rsidR="00735785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FD511D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405E50">
            <w:r>
              <w:rPr>
                <w:noProof/>
              </w:rPr>
              <w:drawing>
                <wp:inline distT="0" distB="0" distL="0" distR="0">
                  <wp:extent cx="11430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pril[2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730081" w:rsidRDefault="00405E50" w:rsidP="00EA70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730081" w:rsidRDefault="00730081" w:rsidP="00EA7018">
            <w:pPr>
              <w:jc w:val="center"/>
              <w:rPr>
                <w:sz w:val="16"/>
                <w:szCs w:val="16"/>
              </w:rPr>
            </w:pPr>
          </w:p>
          <w:p w:rsidR="00730081" w:rsidRDefault="00730081" w:rsidP="00EA7018">
            <w:pPr>
              <w:jc w:val="center"/>
              <w:rPr>
                <w:sz w:val="16"/>
                <w:szCs w:val="16"/>
              </w:rPr>
            </w:pPr>
          </w:p>
          <w:p w:rsidR="00405E50" w:rsidRPr="00E60DBD" w:rsidRDefault="00405E50" w:rsidP="00EA70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730081" w:rsidRDefault="00405E50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4B6C89" w:rsidRDefault="00C90A75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C90A75" w:rsidRDefault="00C90A75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C90A75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Italian Hoagie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B6C89" w:rsidRPr="0058351C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730081" w:rsidRDefault="00405E50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4</w:t>
            </w:r>
          </w:p>
          <w:p w:rsidR="003E12B2" w:rsidRDefault="00C90A75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  <w:r w:rsidR="003E12B2">
              <w:rPr>
                <w:sz w:val="16"/>
                <w:szCs w:val="16"/>
              </w:rPr>
              <w:t xml:space="preserve"> or</w:t>
            </w:r>
            <w:r>
              <w:rPr>
                <w:sz w:val="16"/>
                <w:szCs w:val="16"/>
              </w:rPr>
              <w:t xml:space="preserve"> Stuffed</w:t>
            </w:r>
          </w:p>
          <w:p w:rsidR="003E12B2" w:rsidRDefault="00C90A75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Shells</w:t>
            </w:r>
            <w:r w:rsidR="003E12B2">
              <w:rPr>
                <w:sz w:val="16"/>
                <w:szCs w:val="16"/>
              </w:rPr>
              <w:t xml:space="preserve"> – Garlic Bread</w:t>
            </w:r>
          </w:p>
          <w:p w:rsidR="00596FE8" w:rsidRDefault="00596FE8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96FE8" w:rsidRDefault="00B2338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 Variety</w:t>
            </w:r>
          </w:p>
          <w:p w:rsidR="00596FE8" w:rsidRDefault="007D2A58" w:rsidP="00596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440277" w:rsidRDefault="00596FE8" w:rsidP="00596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40277" w:rsidRPr="00E60DBD" w:rsidRDefault="00440277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Fruit / Milk</w:t>
            </w:r>
          </w:p>
        </w:tc>
        <w:tc>
          <w:tcPr>
            <w:tcW w:w="2016" w:type="dxa"/>
          </w:tcPr>
          <w:p w:rsidR="0058351C" w:rsidRDefault="00405E50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5</w:t>
            </w:r>
          </w:p>
          <w:p w:rsidR="004B6C89" w:rsidRDefault="003E12B2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  <w:r w:rsidR="004B6C89">
              <w:rPr>
                <w:sz w:val="16"/>
                <w:szCs w:val="16"/>
              </w:rPr>
              <w:t xml:space="preserve"> </w:t>
            </w:r>
          </w:p>
          <w:p w:rsidR="004B6C89" w:rsidRDefault="003E12B2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W/ Roll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4B6C89" w:rsidRDefault="00D51648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w/ Dip</w:t>
            </w:r>
          </w:p>
          <w:p w:rsidR="00730081" w:rsidRPr="00E60DBD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8351C" w:rsidRDefault="00405E50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6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Sliders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79715F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Taco Pizza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7979" w:rsidRPr="005F7979" w:rsidRDefault="005F7979" w:rsidP="005F79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3B37E5" w:rsidRPr="001750D4" w:rsidRDefault="003B37E5" w:rsidP="003B37E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A3297F" w:rsidRPr="002522BC" w:rsidRDefault="003B37E5" w:rsidP="003B37E5"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405E5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9</w:t>
            </w:r>
          </w:p>
          <w:p w:rsidR="004B6C89" w:rsidRDefault="00A73C2C" w:rsidP="00A73C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w/ Gravy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Cowboy Burger</w:t>
            </w:r>
          </w:p>
          <w:p w:rsidR="00A73C2C" w:rsidRDefault="00A73C2C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4B6C89" w:rsidRDefault="00E02A5E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/ Stuffing</w:t>
            </w:r>
            <w:r w:rsidR="004B6C89">
              <w:rPr>
                <w:sz w:val="16"/>
                <w:szCs w:val="16"/>
              </w:rPr>
              <w:t xml:space="preserve">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Grape Tomatoes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Pr="005C22DF" w:rsidRDefault="00551BF5" w:rsidP="004B6C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Default="00405E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10</w:t>
            </w:r>
          </w:p>
          <w:p w:rsidR="004B6C89" w:rsidRPr="00D23FDD" w:rsidRDefault="004B6C89" w:rsidP="004B6C8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General Tso’s Chicken </w:t>
            </w:r>
          </w:p>
          <w:p w:rsidR="004B6C89" w:rsidRPr="00D23FDD" w:rsidRDefault="004B6C89" w:rsidP="004B6C8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W/G roll</w:t>
            </w:r>
          </w:p>
          <w:p w:rsidR="004B6C89" w:rsidRPr="00D23FDD" w:rsidRDefault="004B6C89" w:rsidP="004B6C8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>Or</w:t>
            </w:r>
          </w:p>
          <w:p w:rsidR="004B6C89" w:rsidRPr="00D23FDD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Grilled Ham &amp; Cheese </w:t>
            </w:r>
          </w:p>
          <w:p w:rsidR="004B6C89" w:rsidRPr="00D23FDD" w:rsidRDefault="003218DF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B6C89" w:rsidRPr="00D23FDD" w:rsidRDefault="004B6C89" w:rsidP="004B6C8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Rice</w:t>
            </w:r>
            <w:r w:rsidR="003218DF">
              <w:rPr>
                <w:sz w:val="16"/>
                <w:szCs w:val="16"/>
              </w:rPr>
              <w:t xml:space="preserve"> / Fortune Cookie</w:t>
            </w:r>
          </w:p>
          <w:p w:rsidR="005C4EC0" w:rsidRDefault="004B6C89" w:rsidP="004B6C8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Choice of Fruit / Milk</w:t>
            </w:r>
          </w:p>
          <w:p w:rsidR="005C22DF" w:rsidRPr="00E20886" w:rsidRDefault="005C22DF" w:rsidP="005F79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05E50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11</w:t>
            </w:r>
          </w:p>
          <w:p w:rsidR="00165B4E" w:rsidRDefault="00165B4E" w:rsidP="00165B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165B4E" w:rsidRPr="00552617" w:rsidRDefault="00165B4E" w:rsidP="00165B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Garlic Bread</w:t>
            </w:r>
          </w:p>
          <w:p w:rsidR="00165B4E" w:rsidRDefault="00165B4E" w:rsidP="00165B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5B4E" w:rsidRDefault="00165B4E" w:rsidP="00165B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:rsidR="00165B4E" w:rsidRDefault="00165B4E" w:rsidP="00165B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Bun</w:t>
            </w:r>
          </w:p>
          <w:p w:rsidR="00165B4E" w:rsidRPr="003218DF" w:rsidRDefault="00165B4E" w:rsidP="00165B4E">
            <w:pPr>
              <w:jc w:val="center"/>
              <w:rPr>
                <w:sz w:val="16"/>
                <w:szCs w:val="16"/>
              </w:rPr>
            </w:pPr>
            <w:r w:rsidRPr="003218DF">
              <w:rPr>
                <w:sz w:val="16"/>
                <w:szCs w:val="16"/>
              </w:rPr>
              <w:t>Broccoli / Salad</w:t>
            </w:r>
          </w:p>
          <w:p w:rsidR="00165B4E" w:rsidRDefault="00165B4E" w:rsidP="00165B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4B6C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36637" w:rsidRDefault="00405E50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12</w:t>
            </w:r>
          </w:p>
          <w:p w:rsidR="00E1101C" w:rsidRDefault="00E1101C" w:rsidP="00E1101C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2"/>
                <w:szCs w:val="12"/>
              </w:rPr>
              <w:t>National Grilled Cheese Day</w:t>
            </w:r>
            <w:r>
              <w:rPr>
                <w:sz w:val="16"/>
                <w:szCs w:val="16"/>
              </w:rPr>
              <w:t xml:space="preserve"> </w:t>
            </w:r>
          </w:p>
          <w:p w:rsidR="00E1101C" w:rsidRPr="00E1101C" w:rsidRDefault="00E1101C" w:rsidP="00E1101C">
            <w:pPr>
              <w:jc w:val="center"/>
              <w:rPr>
                <w:sz w:val="14"/>
                <w:szCs w:val="14"/>
              </w:rPr>
            </w:pPr>
            <w:r w:rsidRPr="00E1101C">
              <w:rPr>
                <w:sz w:val="14"/>
                <w:szCs w:val="14"/>
              </w:rPr>
              <w:t>Tomato Soup</w:t>
            </w:r>
          </w:p>
          <w:p w:rsidR="00E1101C" w:rsidRPr="00E1101C" w:rsidRDefault="00E1101C" w:rsidP="00E1101C">
            <w:pPr>
              <w:jc w:val="center"/>
              <w:rPr>
                <w:sz w:val="14"/>
                <w:szCs w:val="14"/>
              </w:rPr>
            </w:pPr>
            <w:r w:rsidRPr="00E1101C">
              <w:rPr>
                <w:sz w:val="14"/>
                <w:szCs w:val="14"/>
              </w:rPr>
              <w:t>Grilled Cheese Sandwich</w:t>
            </w:r>
          </w:p>
          <w:p w:rsidR="00E1101C" w:rsidRPr="00E1101C" w:rsidRDefault="00E1101C" w:rsidP="00E1101C">
            <w:pPr>
              <w:jc w:val="center"/>
              <w:rPr>
                <w:sz w:val="14"/>
                <w:szCs w:val="14"/>
              </w:rPr>
            </w:pPr>
            <w:r w:rsidRPr="00E1101C">
              <w:rPr>
                <w:sz w:val="14"/>
                <w:szCs w:val="14"/>
              </w:rPr>
              <w:t>Or</w:t>
            </w:r>
          </w:p>
          <w:p w:rsidR="00E1101C" w:rsidRPr="00E1101C" w:rsidRDefault="00E1101C" w:rsidP="00E1101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Pizza</w:t>
            </w:r>
          </w:p>
          <w:p w:rsidR="00E1101C" w:rsidRPr="00E1101C" w:rsidRDefault="0079715F" w:rsidP="00E1101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Navy </w:t>
            </w:r>
            <w:r w:rsidR="00E1101C" w:rsidRPr="00E1101C">
              <w:rPr>
                <w:sz w:val="14"/>
                <w:szCs w:val="14"/>
              </w:rPr>
              <w:t xml:space="preserve">Beans  </w:t>
            </w:r>
          </w:p>
          <w:p w:rsidR="00E1101C" w:rsidRPr="00E1101C" w:rsidRDefault="00E1101C" w:rsidP="00E1101C">
            <w:pPr>
              <w:jc w:val="center"/>
              <w:rPr>
                <w:sz w:val="14"/>
                <w:szCs w:val="14"/>
              </w:rPr>
            </w:pPr>
            <w:r w:rsidRPr="00E1101C">
              <w:rPr>
                <w:sz w:val="14"/>
                <w:szCs w:val="14"/>
              </w:rPr>
              <w:t>Baby Carrots</w:t>
            </w:r>
          </w:p>
          <w:p w:rsidR="00E1101C" w:rsidRDefault="00E1101C" w:rsidP="00E1101C">
            <w:pPr>
              <w:jc w:val="center"/>
              <w:rPr>
                <w:sz w:val="14"/>
                <w:szCs w:val="14"/>
              </w:rPr>
            </w:pPr>
            <w:r w:rsidRPr="00E1101C">
              <w:rPr>
                <w:sz w:val="14"/>
                <w:szCs w:val="14"/>
              </w:rPr>
              <w:t>Choice of Fruit / Milk</w:t>
            </w:r>
          </w:p>
          <w:p w:rsidR="00E1101C" w:rsidRPr="00E1101C" w:rsidRDefault="00E1101C" w:rsidP="00E1101C">
            <w:pPr>
              <w:jc w:val="center"/>
              <w:rPr>
                <w:sz w:val="14"/>
                <w:szCs w:val="14"/>
              </w:rPr>
            </w:pPr>
          </w:p>
          <w:p w:rsidR="0029275C" w:rsidRPr="00E1101C" w:rsidRDefault="00E1101C" w:rsidP="00E1101C">
            <w:pPr>
              <w:jc w:val="center"/>
              <w:rPr>
                <w:b/>
                <w:sz w:val="12"/>
                <w:szCs w:val="12"/>
              </w:rPr>
            </w:pPr>
            <w:r w:rsidRPr="00E1101C">
              <w:rPr>
                <w:b/>
                <w:sz w:val="12"/>
                <w:szCs w:val="12"/>
              </w:rPr>
              <w:t>led cheese Day</w:t>
            </w:r>
          </w:p>
        </w:tc>
        <w:tc>
          <w:tcPr>
            <w:tcW w:w="2016" w:type="dxa"/>
          </w:tcPr>
          <w:p w:rsidR="006C517C" w:rsidRDefault="00405E50" w:rsidP="005C4E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13</w:t>
            </w:r>
          </w:p>
          <w:p w:rsidR="004B6C89" w:rsidRPr="00941813" w:rsidRDefault="004B6C89" w:rsidP="004B6C89">
            <w:pPr>
              <w:jc w:val="center"/>
              <w:rPr>
                <w:b/>
                <w:sz w:val="16"/>
                <w:szCs w:val="16"/>
              </w:rPr>
            </w:pPr>
            <w:r w:rsidRPr="00941813">
              <w:rPr>
                <w:b/>
                <w:sz w:val="16"/>
                <w:szCs w:val="16"/>
              </w:rPr>
              <w:t>Breakfast for Lunch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Breakfast Bowl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436E" w:rsidRDefault="0016436E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4B6C89" w:rsidRDefault="00981BF4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Hash Brown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Fruit/Milk</w:t>
            </w:r>
          </w:p>
          <w:p w:rsidR="003F04F9" w:rsidRPr="003F04F9" w:rsidRDefault="003F04F9" w:rsidP="004B6C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7741B7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 xml:space="preserve">Chef </w:t>
            </w:r>
            <w:r w:rsidR="00F0172E">
              <w:rPr>
                <w:b/>
                <w:noProof/>
                <w:sz w:val="16"/>
                <w:szCs w:val="16"/>
              </w:rPr>
              <w:t>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6C517C">
        <w:trPr>
          <w:trHeight w:hRule="exact" w:val="1558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165B4E">
            <w:pPr>
              <w:jc w:val="center"/>
              <w:rPr>
                <w:b/>
                <w:sz w:val="16"/>
                <w:szCs w:val="16"/>
                <w:vertAlign w:val="subscript"/>
              </w:rPr>
            </w:pPr>
          </w:p>
        </w:tc>
        <w:tc>
          <w:tcPr>
            <w:tcW w:w="2016" w:type="dxa"/>
          </w:tcPr>
          <w:p w:rsidR="00E36637" w:rsidRDefault="00405E50" w:rsidP="00977D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16</w:t>
            </w:r>
          </w:p>
          <w:p w:rsidR="00A73C2C" w:rsidRDefault="00A73C2C" w:rsidP="00A73C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Beef &amp; Gravy </w:t>
            </w:r>
          </w:p>
          <w:p w:rsidR="00A73C2C" w:rsidRDefault="008872E3" w:rsidP="00A73C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 Noodles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B6C89" w:rsidRDefault="00980061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</w:t>
            </w:r>
            <w:r w:rsidR="003218DF">
              <w:rPr>
                <w:sz w:val="16"/>
                <w:szCs w:val="16"/>
              </w:rPr>
              <w:t xml:space="preserve"> Dog</w:t>
            </w:r>
          </w:p>
          <w:p w:rsidR="004B6C89" w:rsidRDefault="00A73C2C" w:rsidP="00A73C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B6C89" w:rsidRDefault="00596FE8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Corn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Fruit/Milk</w:t>
            </w:r>
          </w:p>
          <w:p w:rsidR="00793031" w:rsidRDefault="00793031" w:rsidP="00283746">
            <w:pPr>
              <w:jc w:val="center"/>
              <w:rPr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405E5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17</w:t>
            </w:r>
          </w:p>
          <w:p w:rsidR="00C90A75" w:rsidRDefault="0079715F" w:rsidP="00797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Sub</w:t>
            </w:r>
          </w:p>
          <w:p w:rsidR="001A0082" w:rsidRDefault="001A008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A0082" w:rsidRDefault="001A008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</w:p>
          <w:p w:rsidR="004B6C89" w:rsidRDefault="008872E3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084B20" w:rsidRPr="00084B20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05E50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18</w:t>
            </w:r>
          </w:p>
          <w:p w:rsidR="004B6C89" w:rsidRDefault="001B1C24" w:rsidP="001B1C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Chicken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4B6C89" w:rsidRDefault="008872E3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B6C89" w:rsidRDefault="001A0082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</w:t>
            </w:r>
            <w:r w:rsidR="004B6C89">
              <w:rPr>
                <w:sz w:val="16"/>
                <w:szCs w:val="16"/>
              </w:rPr>
              <w:t xml:space="preserve"> Potatoes</w:t>
            </w:r>
          </w:p>
          <w:p w:rsidR="00B51FCA" w:rsidRPr="00E36637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05E5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  <w:p w:rsidR="0016436E" w:rsidRDefault="0016436E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&amp; Cheese Soup</w:t>
            </w:r>
          </w:p>
          <w:p w:rsidR="0016436E" w:rsidRDefault="0016436E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Cheesesteak </w:t>
            </w:r>
          </w:p>
          <w:p w:rsidR="0016436E" w:rsidRDefault="0016436E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436E" w:rsidRDefault="0016436E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16436E" w:rsidRDefault="0016436E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16436E" w:rsidRDefault="0016436E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61619" w:rsidRPr="00934EC8" w:rsidRDefault="0016436E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B6C89" w:rsidRDefault="00405E50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20</w:t>
            </w:r>
          </w:p>
          <w:p w:rsidR="00596FE8" w:rsidRDefault="0079715F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 or White </w:t>
            </w:r>
            <w:r w:rsidR="0016436E">
              <w:rPr>
                <w:sz w:val="16"/>
                <w:szCs w:val="16"/>
              </w:rPr>
              <w:t>Pizza</w:t>
            </w:r>
          </w:p>
          <w:p w:rsidR="0016436E" w:rsidRDefault="0016436E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16436E" w:rsidRDefault="0016436E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4B6C89" w:rsidRDefault="00596FE8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B6C89" w:rsidRDefault="007433DB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Tatar Tots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72AA1" w:rsidRPr="00934EC8" w:rsidRDefault="00972AA1" w:rsidP="004B6C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941813" w:rsidP="0048760D">
            <w:r>
              <w:t xml:space="preserve">Breakfast Bowl – Diced Potatoes, Egg, Cheese, Sausage Crumbles with a </w:t>
            </w:r>
            <w:r w:rsidR="00405E50">
              <w:t>biscuit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632B3D" w:rsidRDefault="00405E50" w:rsidP="00F13EF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noProof/>
                <w:sz w:val="32"/>
                <w:szCs w:val="32"/>
              </w:rPr>
              <w:drawing>
                <wp:inline distT="0" distB="0" distL="0" distR="0">
                  <wp:extent cx="80010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e_flowers[2]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315DC4" w:rsidRDefault="00405E50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23</w:t>
            </w:r>
          </w:p>
          <w:p w:rsidR="00440277" w:rsidRPr="00793031" w:rsidRDefault="00440277" w:rsidP="00440277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Walking Taco</w:t>
            </w:r>
          </w:p>
          <w:p w:rsidR="00440277" w:rsidRPr="00793031" w:rsidRDefault="00440277" w:rsidP="00440277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Or</w:t>
            </w:r>
          </w:p>
          <w:p w:rsidR="00440277" w:rsidRPr="00793031" w:rsidRDefault="00440277" w:rsidP="00440277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Fish Nuggets</w:t>
            </w:r>
          </w:p>
          <w:p w:rsidR="00440277" w:rsidRPr="00793031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</w:t>
            </w:r>
            <w:r w:rsidRPr="00793031">
              <w:rPr>
                <w:sz w:val="16"/>
                <w:szCs w:val="16"/>
              </w:rPr>
              <w:t xml:space="preserve"> Roll</w:t>
            </w:r>
          </w:p>
          <w:p w:rsidR="00440277" w:rsidRPr="00793031" w:rsidRDefault="00440277" w:rsidP="00440277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Refried Beans</w:t>
            </w:r>
          </w:p>
          <w:p w:rsidR="00440277" w:rsidRPr="00793031" w:rsidRDefault="00440277" w:rsidP="00440277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Baby Carrots</w:t>
            </w:r>
          </w:p>
          <w:p w:rsidR="00440277" w:rsidRPr="00793031" w:rsidRDefault="00440277" w:rsidP="00440277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Choice of Fruit / Milk</w:t>
            </w:r>
          </w:p>
          <w:p w:rsidR="00315DC4" w:rsidRPr="00315DC4" w:rsidRDefault="00315DC4" w:rsidP="008003F3">
            <w:pPr>
              <w:jc w:val="center"/>
              <w:rPr>
                <w:sz w:val="16"/>
                <w:szCs w:val="16"/>
              </w:rPr>
            </w:pPr>
          </w:p>
          <w:p w:rsidR="00315DC4" w:rsidRPr="00315DC4" w:rsidRDefault="00315DC4" w:rsidP="008003F3">
            <w:pPr>
              <w:jc w:val="center"/>
              <w:rPr>
                <w:sz w:val="16"/>
                <w:szCs w:val="16"/>
              </w:rPr>
            </w:pPr>
          </w:p>
          <w:p w:rsidR="00977DAB" w:rsidRDefault="00977DAB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977DAB" w:rsidRPr="00977DAB" w:rsidRDefault="00977DAB" w:rsidP="00315DC4">
            <w:pPr>
              <w:rPr>
                <w:sz w:val="16"/>
                <w:szCs w:val="16"/>
              </w:rPr>
            </w:pP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05E5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24</w:t>
            </w:r>
          </w:p>
          <w:p w:rsidR="00440277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Pork &amp; Sauerkraut</w:t>
            </w:r>
          </w:p>
          <w:p w:rsidR="00440277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440277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40277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440277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</w:t>
            </w:r>
          </w:p>
          <w:p w:rsidR="00440277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40277" w:rsidRDefault="00440277" w:rsidP="004402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C2ECA" w:rsidRPr="000C39B5" w:rsidRDefault="005C2ECA" w:rsidP="0044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20EF2" w:rsidRDefault="00405E50" w:rsidP="00A02E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25</w:t>
            </w:r>
          </w:p>
          <w:p w:rsidR="004B6C89" w:rsidRDefault="00585720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 Lover’s Pizza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C90A75" w:rsidRDefault="00C90A75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 w/ Roll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B6C89" w:rsidRDefault="00440277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  <w:r w:rsidR="004B6C89">
              <w:rPr>
                <w:sz w:val="16"/>
                <w:szCs w:val="16"/>
              </w:rPr>
              <w:t xml:space="preserve">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</w:p>
          <w:p w:rsidR="00A20EF2" w:rsidRPr="004923EE" w:rsidRDefault="00A20EF2" w:rsidP="00084B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05E5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79715F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Italian Hoagie</w:t>
            </w:r>
            <w:r w:rsidR="004B6C89">
              <w:rPr>
                <w:sz w:val="16"/>
                <w:szCs w:val="16"/>
              </w:rPr>
              <w:t xml:space="preserve">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B6C89" w:rsidRDefault="00387245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20EF2" w:rsidRPr="004923EE" w:rsidRDefault="00A20EF2" w:rsidP="004B6C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05E5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27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20EF2" w:rsidRPr="004923EE" w:rsidRDefault="00A20EF2" w:rsidP="004B6C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0152C8">
              <w:t>2.70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93048E" w:rsidRDefault="00405E50" w:rsidP="001372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30</w:t>
            </w:r>
          </w:p>
          <w:p w:rsidR="003F04F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6B6EE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  <w:r w:rsidR="00EC5540">
              <w:rPr>
                <w:sz w:val="16"/>
                <w:szCs w:val="16"/>
              </w:rPr>
              <w:t xml:space="preserve">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B6C89" w:rsidRDefault="00A73C2C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B6C89" w:rsidRPr="00B51FCA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003F3" w:rsidRDefault="00405E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</w:p>
          <w:p w:rsidR="0016436E" w:rsidRDefault="00FB24B4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Doritos Casserole</w:t>
            </w:r>
          </w:p>
          <w:p w:rsidR="00FB24B4" w:rsidRDefault="00FB24B4" w:rsidP="001643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4B6C89" w:rsidRDefault="00FB24B4" w:rsidP="00B233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B6C89" w:rsidRDefault="00A73C2C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F04F9" w:rsidRDefault="004B6C89" w:rsidP="004B6C89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F04F9" w:rsidRPr="003F04F9" w:rsidRDefault="003F04F9" w:rsidP="003F04F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D54D5" w:rsidRDefault="00405E50" w:rsidP="00FE3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</w:p>
          <w:p w:rsidR="0016436E" w:rsidRDefault="0016436E" w:rsidP="00FE3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3E12B2" w:rsidRDefault="00CA1774" w:rsidP="00FE3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EC5540" w:rsidRDefault="00EC554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5540" w:rsidRDefault="00264906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  <w:bookmarkStart w:id="0" w:name="_GoBack"/>
            <w:bookmarkEnd w:id="0"/>
          </w:p>
          <w:p w:rsidR="00EC5540" w:rsidRDefault="00EC554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EC5540" w:rsidRDefault="00FB24B4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C5540" w:rsidRDefault="00EC554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23BA" w:rsidRPr="00B51FCA" w:rsidRDefault="00AC23BA" w:rsidP="00084B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84B20" w:rsidRDefault="00405E5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:rsidR="004B6C89" w:rsidRDefault="008D40AA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  <w:r w:rsidR="004B6C89">
              <w:rPr>
                <w:sz w:val="16"/>
                <w:szCs w:val="16"/>
              </w:rPr>
              <w:t xml:space="preserve"> 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W/ Roll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6B6EE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4B6C89" w:rsidRDefault="008B0E6E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 W/ Dip</w:t>
            </w:r>
          </w:p>
          <w:p w:rsidR="004B6C89" w:rsidRDefault="008B0E6E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Tomatoes</w:t>
            </w:r>
          </w:p>
          <w:p w:rsidR="00FE364D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23BA" w:rsidRPr="00B51FCA" w:rsidRDefault="00AC23BA" w:rsidP="009C13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23BA" w:rsidRDefault="00405E5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4</w:t>
            </w:r>
          </w:p>
          <w:p w:rsidR="004B6C89" w:rsidRDefault="006B6EE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B6C89" w:rsidRDefault="00CA1774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Chef’s Choice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4B6C89" w:rsidRDefault="006B6EE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4B6C89" w:rsidRDefault="004B6C89" w:rsidP="004B6C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FE364D" w:rsidRPr="00B51FCA" w:rsidRDefault="00FE364D" w:rsidP="004B6C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Pr="00B51FCA" w:rsidRDefault="00405E50" w:rsidP="00405E50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876300" cy="952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y-in-spring-rain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97F" w:rsidRPr="00B51FCA" w:rsidRDefault="009F2E29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0BF3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4B20"/>
    <w:rsid w:val="00093D17"/>
    <w:rsid w:val="000C39B5"/>
    <w:rsid w:val="000C4273"/>
    <w:rsid w:val="000D638D"/>
    <w:rsid w:val="000E436B"/>
    <w:rsid w:val="0011320A"/>
    <w:rsid w:val="00121CF7"/>
    <w:rsid w:val="00130366"/>
    <w:rsid w:val="001372C4"/>
    <w:rsid w:val="00137F84"/>
    <w:rsid w:val="001531A1"/>
    <w:rsid w:val="00162AF9"/>
    <w:rsid w:val="00163B9E"/>
    <w:rsid w:val="0016436E"/>
    <w:rsid w:val="00165B4E"/>
    <w:rsid w:val="001750D4"/>
    <w:rsid w:val="00186CBA"/>
    <w:rsid w:val="001A0082"/>
    <w:rsid w:val="001B1C24"/>
    <w:rsid w:val="001C5ADB"/>
    <w:rsid w:val="001C63DB"/>
    <w:rsid w:val="001D22D2"/>
    <w:rsid w:val="001E352D"/>
    <w:rsid w:val="002116E0"/>
    <w:rsid w:val="002178A9"/>
    <w:rsid w:val="00227006"/>
    <w:rsid w:val="00241419"/>
    <w:rsid w:val="00250E6E"/>
    <w:rsid w:val="002522BC"/>
    <w:rsid w:val="00260359"/>
    <w:rsid w:val="00264906"/>
    <w:rsid w:val="00276BCA"/>
    <w:rsid w:val="002806BB"/>
    <w:rsid w:val="002819F5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15DC4"/>
    <w:rsid w:val="003218DF"/>
    <w:rsid w:val="00341B3D"/>
    <w:rsid w:val="00346F66"/>
    <w:rsid w:val="00355051"/>
    <w:rsid w:val="00387245"/>
    <w:rsid w:val="003B2138"/>
    <w:rsid w:val="003B2413"/>
    <w:rsid w:val="003B2A3F"/>
    <w:rsid w:val="003B37E5"/>
    <w:rsid w:val="003C43E9"/>
    <w:rsid w:val="003C4DBD"/>
    <w:rsid w:val="003E12B2"/>
    <w:rsid w:val="003E2535"/>
    <w:rsid w:val="003E7DEA"/>
    <w:rsid w:val="003E7F1E"/>
    <w:rsid w:val="003F04F9"/>
    <w:rsid w:val="003F50F8"/>
    <w:rsid w:val="00405CB0"/>
    <w:rsid w:val="00405E50"/>
    <w:rsid w:val="00411C4F"/>
    <w:rsid w:val="0041589D"/>
    <w:rsid w:val="00415D3C"/>
    <w:rsid w:val="004173FA"/>
    <w:rsid w:val="00422B88"/>
    <w:rsid w:val="004268EC"/>
    <w:rsid w:val="004304C0"/>
    <w:rsid w:val="00440277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056C"/>
    <w:rsid w:val="004B685C"/>
    <w:rsid w:val="004B6C89"/>
    <w:rsid w:val="004D452B"/>
    <w:rsid w:val="004D70EF"/>
    <w:rsid w:val="004E151E"/>
    <w:rsid w:val="004E2E18"/>
    <w:rsid w:val="004F2E46"/>
    <w:rsid w:val="005014E8"/>
    <w:rsid w:val="0050568A"/>
    <w:rsid w:val="0050680D"/>
    <w:rsid w:val="005078D7"/>
    <w:rsid w:val="00507C2A"/>
    <w:rsid w:val="00513D79"/>
    <w:rsid w:val="005158FB"/>
    <w:rsid w:val="00515D4C"/>
    <w:rsid w:val="00540343"/>
    <w:rsid w:val="00543428"/>
    <w:rsid w:val="00551BF5"/>
    <w:rsid w:val="00552617"/>
    <w:rsid w:val="00554AD2"/>
    <w:rsid w:val="0055728B"/>
    <w:rsid w:val="00573087"/>
    <w:rsid w:val="005733E8"/>
    <w:rsid w:val="00577B93"/>
    <w:rsid w:val="0058351C"/>
    <w:rsid w:val="00585720"/>
    <w:rsid w:val="00586FEC"/>
    <w:rsid w:val="00592B3E"/>
    <w:rsid w:val="00596FE8"/>
    <w:rsid w:val="005A19A4"/>
    <w:rsid w:val="005A44E2"/>
    <w:rsid w:val="005A534F"/>
    <w:rsid w:val="005A5A11"/>
    <w:rsid w:val="005B4A28"/>
    <w:rsid w:val="005B6106"/>
    <w:rsid w:val="005B767D"/>
    <w:rsid w:val="005C22DF"/>
    <w:rsid w:val="005C2D90"/>
    <w:rsid w:val="005C2ECA"/>
    <w:rsid w:val="005C4EC0"/>
    <w:rsid w:val="005D54D5"/>
    <w:rsid w:val="005D6429"/>
    <w:rsid w:val="005F1CF7"/>
    <w:rsid w:val="005F25FD"/>
    <w:rsid w:val="005F7979"/>
    <w:rsid w:val="00603ECE"/>
    <w:rsid w:val="006106A5"/>
    <w:rsid w:val="00610EA1"/>
    <w:rsid w:val="006200F2"/>
    <w:rsid w:val="00632B3D"/>
    <w:rsid w:val="00637F28"/>
    <w:rsid w:val="00645E19"/>
    <w:rsid w:val="00653C02"/>
    <w:rsid w:val="00662690"/>
    <w:rsid w:val="00676219"/>
    <w:rsid w:val="00676AD6"/>
    <w:rsid w:val="00677937"/>
    <w:rsid w:val="006854E6"/>
    <w:rsid w:val="00685DA2"/>
    <w:rsid w:val="006A03AE"/>
    <w:rsid w:val="006A7324"/>
    <w:rsid w:val="006B42DE"/>
    <w:rsid w:val="006B6EE9"/>
    <w:rsid w:val="006C197B"/>
    <w:rsid w:val="006C1DFF"/>
    <w:rsid w:val="006C517C"/>
    <w:rsid w:val="006C6347"/>
    <w:rsid w:val="006D6B82"/>
    <w:rsid w:val="006F70E3"/>
    <w:rsid w:val="0070564A"/>
    <w:rsid w:val="00730081"/>
    <w:rsid w:val="00735785"/>
    <w:rsid w:val="007433DB"/>
    <w:rsid w:val="00752923"/>
    <w:rsid w:val="007741B7"/>
    <w:rsid w:val="00774237"/>
    <w:rsid w:val="0077431A"/>
    <w:rsid w:val="00782D19"/>
    <w:rsid w:val="0078443C"/>
    <w:rsid w:val="00785F04"/>
    <w:rsid w:val="00793031"/>
    <w:rsid w:val="00795F99"/>
    <w:rsid w:val="0079715F"/>
    <w:rsid w:val="007A25CA"/>
    <w:rsid w:val="007B6798"/>
    <w:rsid w:val="007D2A58"/>
    <w:rsid w:val="007D3118"/>
    <w:rsid w:val="007D5E25"/>
    <w:rsid w:val="007E13EF"/>
    <w:rsid w:val="008003F3"/>
    <w:rsid w:val="00802B97"/>
    <w:rsid w:val="00804786"/>
    <w:rsid w:val="0083208E"/>
    <w:rsid w:val="008403D3"/>
    <w:rsid w:val="00840B81"/>
    <w:rsid w:val="00841987"/>
    <w:rsid w:val="00861FAA"/>
    <w:rsid w:val="00886A57"/>
    <w:rsid w:val="008872E3"/>
    <w:rsid w:val="00890C70"/>
    <w:rsid w:val="008B0E6E"/>
    <w:rsid w:val="008B2BC8"/>
    <w:rsid w:val="008B6186"/>
    <w:rsid w:val="008C276B"/>
    <w:rsid w:val="008C6C9B"/>
    <w:rsid w:val="008D40AA"/>
    <w:rsid w:val="008D54B1"/>
    <w:rsid w:val="00904612"/>
    <w:rsid w:val="00905F87"/>
    <w:rsid w:val="00911C8F"/>
    <w:rsid w:val="00916300"/>
    <w:rsid w:val="009178FB"/>
    <w:rsid w:val="009238C2"/>
    <w:rsid w:val="0093048E"/>
    <w:rsid w:val="00934EC8"/>
    <w:rsid w:val="00941813"/>
    <w:rsid w:val="009467A1"/>
    <w:rsid w:val="0096002E"/>
    <w:rsid w:val="0097013F"/>
    <w:rsid w:val="0097260C"/>
    <w:rsid w:val="00972AA1"/>
    <w:rsid w:val="00977DAB"/>
    <w:rsid w:val="00980061"/>
    <w:rsid w:val="00981BF4"/>
    <w:rsid w:val="00995165"/>
    <w:rsid w:val="009A7BDE"/>
    <w:rsid w:val="009C131C"/>
    <w:rsid w:val="009C3A64"/>
    <w:rsid w:val="009C617A"/>
    <w:rsid w:val="009E4A16"/>
    <w:rsid w:val="009F21DB"/>
    <w:rsid w:val="009F2E29"/>
    <w:rsid w:val="00A02EE5"/>
    <w:rsid w:val="00A15C64"/>
    <w:rsid w:val="00A20EF2"/>
    <w:rsid w:val="00A3297F"/>
    <w:rsid w:val="00A431E7"/>
    <w:rsid w:val="00A51D81"/>
    <w:rsid w:val="00A54279"/>
    <w:rsid w:val="00A54481"/>
    <w:rsid w:val="00A57756"/>
    <w:rsid w:val="00A64282"/>
    <w:rsid w:val="00A70DEA"/>
    <w:rsid w:val="00A73C2C"/>
    <w:rsid w:val="00A812BB"/>
    <w:rsid w:val="00A952CF"/>
    <w:rsid w:val="00A965D0"/>
    <w:rsid w:val="00AB641F"/>
    <w:rsid w:val="00AC0A3A"/>
    <w:rsid w:val="00AC23BA"/>
    <w:rsid w:val="00AC50E0"/>
    <w:rsid w:val="00AF79FE"/>
    <w:rsid w:val="00B00803"/>
    <w:rsid w:val="00B1021B"/>
    <w:rsid w:val="00B2338E"/>
    <w:rsid w:val="00B23F48"/>
    <w:rsid w:val="00B3150D"/>
    <w:rsid w:val="00B47372"/>
    <w:rsid w:val="00B51FCA"/>
    <w:rsid w:val="00B61592"/>
    <w:rsid w:val="00B66AA6"/>
    <w:rsid w:val="00B66EB9"/>
    <w:rsid w:val="00B721EF"/>
    <w:rsid w:val="00B9563A"/>
    <w:rsid w:val="00BA0356"/>
    <w:rsid w:val="00BB6537"/>
    <w:rsid w:val="00BC3A63"/>
    <w:rsid w:val="00BD0ACE"/>
    <w:rsid w:val="00BD2858"/>
    <w:rsid w:val="00BD4256"/>
    <w:rsid w:val="00BE2689"/>
    <w:rsid w:val="00BE4788"/>
    <w:rsid w:val="00BF6542"/>
    <w:rsid w:val="00C044BD"/>
    <w:rsid w:val="00C06085"/>
    <w:rsid w:val="00C17D43"/>
    <w:rsid w:val="00C2754C"/>
    <w:rsid w:val="00C356FB"/>
    <w:rsid w:val="00C35A32"/>
    <w:rsid w:val="00C50CEF"/>
    <w:rsid w:val="00C82287"/>
    <w:rsid w:val="00C90A75"/>
    <w:rsid w:val="00C93A0A"/>
    <w:rsid w:val="00CA1774"/>
    <w:rsid w:val="00CA4402"/>
    <w:rsid w:val="00CB1C18"/>
    <w:rsid w:val="00CB2CFB"/>
    <w:rsid w:val="00CC7C03"/>
    <w:rsid w:val="00CD167D"/>
    <w:rsid w:val="00CD1CBB"/>
    <w:rsid w:val="00CE5E6E"/>
    <w:rsid w:val="00D15785"/>
    <w:rsid w:val="00D23FDD"/>
    <w:rsid w:val="00D25F8C"/>
    <w:rsid w:val="00D51648"/>
    <w:rsid w:val="00D517D6"/>
    <w:rsid w:val="00D60F0F"/>
    <w:rsid w:val="00D61619"/>
    <w:rsid w:val="00D7179B"/>
    <w:rsid w:val="00D74CF6"/>
    <w:rsid w:val="00D97AC8"/>
    <w:rsid w:val="00DA7564"/>
    <w:rsid w:val="00DC3D70"/>
    <w:rsid w:val="00DD4A6B"/>
    <w:rsid w:val="00DD5D2D"/>
    <w:rsid w:val="00DF32D4"/>
    <w:rsid w:val="00E02A5E"/>
    <w:rsid w:val="00E1101C"/>
    <w:rsid w:val="00E20886"/>
    <w:rsid w:val="00E24466"/>
    <w:rsid w:val="00E36637"/>
    <w:rsid w:val="00E47CA4"/>
    <w:rsid w:val="00E54668"/>
    <w:rsid w:val="00E60DBD"/>
    <w:rsid w:val="00EA7018"/>
    <w:rsid w:val="00EB776F"/>
    <w:rsid w:val="00EC5540"/>
    <w:rsid w:val="00ED0FB3"/>
    <w:rsid w:val="00ED6C78"/>
    <w:rsid w:val="00EE097A"/>
    <w:rsid w:val="00EE2E36"/>
    <w:rsid w:val="00EF5B27"/>
    <w:rsid w:val="00F0172E"/>
    <w:rsid w:val="00F13EFB"/>
    <w:rsid w:val="00F16D8B"/>
    <w:rsid w:val="00F46745"/>
    <w:rsid w:val="00F90A11"/>
    <w:rsid w:val="00FA25CA"/>
    <w:rsid w:val="00FA585D"/>
    <w:rsid w:val="00FA7717"/>
    <w:rsid w:val="00FA7DB8"/>
    <w:rsid w:val="00FB24B4"/>
    <w:rsid w:val="00FD1814"/>
    <w:rsid w:val="00FD511D"/>
    <w:rsid w:val="00FE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A06262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064B1"/>
    <w:rsid w:val="00027170"/>
    <w:rsid w:val="000344BA"/>
    <w:rsid w:val="00071A14"/>
    <w:rsid w:val="000946BC"/>
    <w:rsid w:val="000B5137"/>
    <w:rsid w:val="000D041C"/>
    <w:rsid w:val="000E448A"/>
    <w:rsid w:val="00124E7E"/>
    <w:rsid w:val="0014171C"/>
    <w:rsid w:val="00147AD8"/>
    <w:rsid w:val="001502DF"/>
    <w:rsid w:val="001771CF"/>
    <w:rsid w:val="001C07A5"/>
    <w:rsid w:val="002228DC"/>
    <w:rsid w:val="00223383"/>
    <w:rsid w:val="00236197"/>
    <w:rsid w:val="002515FF"/>
    <w:rsid w:val="002745DE"/>
    <w:rsid w:val="002A556A"/>
    <w:rsid w:val="002C6AA0"/>
    <w:rsid w:val="002C7B2A"/>
    <w:rsid w:val="00314AFF"/>
    <w:rsid w:val="00352399"/>
    <w:rsid w:val="00352B3E"/>
    <w:rsid w:val="003734A2"/>
    <w:rsid w:val="00386EDC"/>
    <w:rsid w:val="003A6EAC"/>
    <w:rsid w:val="003F606B"/>
    <w:rsid w:val="004007D7"/>
    <w:rsid w:val="004053F4"/>
    <w:rsid w:val="004401CF"/>
    <w:rsid w:val="0044311B"/>
    <w:rsid w:val="004536C1"/>
    <w:rsid w:val="00463999"/>
    <w:rsid w:val="00464013"/>
    <w:rsid w:val="0046434A"/>
    <w:rsid w:val="0046738D"/>
    <w:rsid w:val="00495B5B"/>
    <w:rsid w:val="004B2F46"/>
    <w:rsid w:val="004B59AC"/>
    <w:rsid w:val="004B6C3D"/>
    <w:rsid w:val="004C7AE8"/>
    <w:rsid w:val="004F47BE"/>
    <w:rsid w:val="005606FF"/>
    <w:rsid w:val="005B7079"/>
    <w:rsid w:val="005E34B9"/>
    <w:rsid w:val="00643F30"/>
    <w:rsid w:val="00667C73"/>
    <w:rsid w:val="00672559"/>
    <w:rsid w:val="006A32EB"/>
    <w:rsid w:val="006B0F2F"/>
    <w:rsid w:val="006D58B0"/>
    <w:rsid w:val="006E75B0"/>
    <w:rsid w:val="00772C31"/>
    <w:rsid w:val="007939DA"/>
    <w:rsid w:val="007A6A4B"/>
    <w:rsid w:val="007E4133"/>
    <w:rsid w:val="00864AD0"/>
    <w:rsid w:val="008C5E13"/>
    <w:rsid w:val="008D2D22"/>
    <w:rsid w:val="008D5B6E"/>
    <w:rsid w:val="00904025"/>
    <w:rsid w:val="00922D73"/>
    <w:rsid w:val="00922E04"/>
    <w:rsid w:val="00936F4A"/>
    <w:rsid w:val="00947206"/>
    <w:rsid w:val="00952268"/>
    <w:rsid w:val="00970361"/>
    <w:rsid w:val="00974B7C"/>
    <w:rsid w:val="009B306F"/>
    <w:rsid w:val="00A108D4"/>
    <w:rsid w:val="00A20B20"/>
    <w:rsid w:val="00A4185C"/>
    <w:rsid w:val="00A81096"/>
    <w:rsid w:val="00AA499B"/>
    <w:rsid w:val="00AC1913"/>
    <w:rsid w:val="00AD3FE3"/>
    <w:rsid w:val="00AF18F4"/>
    <w:rsid w:val="00B04EA8"/>
    <w:rsid w:val="00B55885"/>
    <w:rsid w:val="00B57AC4"/>
    <w:rsid w:val="00B65E4A"/>
    <w:rsid w:val="00B96E44"/>
    <w:rsid w:val="00BB59F0"/>
    <w:rsid w:val="00BB7A9F"/>
    <w:rsid w:val="00BC3670"/>
    <w:rsid w:val="00C134D2"/>
    <w:rsid w:val="00C42CE0"/>
    <w:rsid w:val="00C6113E"/>
    <w:rsid w:val="00CA22E2"/>
    <w:rsid w:val="00CE385F"/>
    <w:rsid w:val="00D163BD"/>
    <w:rsid w:val="00D612B6"/>
    <w:rsid w:val="00DB03BC"/>
    <w:rsid w:val="00DC1CBF"/>
    <w:rsid w:val="00E16DFA"/>
    <w:rsid w:val="00E34FF8"/>
    <w:rsid w:val="00E50594"/>
    <w:rsid w:val="00E60D51"/>
    <w:rsid w:val="00E66539"/>
    <w:rsid w:val="00E924FB"/>
    <w:rsid w:val="00EA2364"/>
    <w:rsid w:val="00EA6833"/>
    <w:rsid w:val="00EA7302"/>
    <w:rsid w:val="00ED5E93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2469A-BE88-4330-BA66-ECFC39D9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436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34</cp:revision>
  <cp:lastPrinted>2018-03-08T14:53:00Z</cp:lastPrinted>
  <dcterms:created xsi:type="dcterms:W3CDTF">2018-02-20T15:33:00Z</dcterms:created>
  <dcterms:modified xsi:type="dcterms:W3CDTF">2018-03-09T13:06:00Z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