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DB4F6E">
                                  <w:rPr>
                                    <w:sz w:val="28"/>
                                    <w:szCs w:val="28"/>
                                  </w:rPr>
                                  <w:t xml:space="preserve"> April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22628">
                                  <w:rPr>
                                    <w:sz w:val="28"/>
                                    <w:szCs w:val="28"/>
                                  </w:rPr>
                                  <w:t>2018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DB4F6E">
                            <w:rPr>
                              <w:sz w:val="28"/>
                              <w:szCs w:val="28"/>
                            </w:rPr>
                            <w:t xml:space="preserve"> April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B22628">
                            <w:rPr>
                              <w:sz w:val="28"/>
                              <w:szCs w:val="28"/>
                            </w:rPr>
                            <w:t>2018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DB4F6E">
            <w:r>
              <w:rPr>
                <w:noProof/>
              </w:rPr>
              <w:drawing>
                <wp:inline distT="0" distB="0" distL="0" distR="0">
                  <wp:extent cx="1143000" cy="87249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nth-of-april-rainbow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Default="00DB4F6E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</w:t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CC7917" w:rsidRDefault="00CC791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Default="00992913" w:rsidP="00283746">
            <w:pPr>
              <w:jc w:val="center"/>
              <w:rPr>
                <w:sz w:val="16"/>
                <w:szCs w:val="16"/>
              </w:rPr>
            </w:pPr>
          </w:p>
          <w:p w:rsidR="00992913" w:rsidRPr="00E60DBD" w:rsidRDefault="00992913" w:rsidP="00992913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992913" w:rsidRDefault="00DB4F6E" w:rsidP="00AD6A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Baby Carrots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C7917" w:rsidRPr="00992913" w:rsidRDefault="00CC7917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DB4F6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4</w:t>
            </w:r>
          </w:p>
          <w:p w:rsidR="00D0094D" w:rsidRPr="00326535" w:rsidRDefault="00D0094D" w:rsidP="00D009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Chicken Alfredo</w:t>
            </w:r>
          </w:p>
          <w:p w:rsidR="00D0094D" w:rsidRPr="00326535" w:rsidRDefault="00D0094D" w:rsidP="00D009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Bread Stick</w:t>
            </w:r>
          </w:p>
          <w:p w:rsidR="00D0094D" w:rsidRPr="00326535" w:rsidRDefault="00D0094D" w:rsidP="00D0094D">
            <w:pPr>
              <w:jc w:val="center"/>
              <w:rPr>
                <w:sz w:val="16"/>
                <w:szCs w:val="16"/>
              </w:rPr>
            </w:pPr>
            <w:r w:rsidRPr="00326535">
              <w:rPr>
                <w:sz w:val="16"/>
                <w:szCs w:val="16"/>
              </w:rPr>
              <w:t>Or</w:t>
            </w:r>
          </w:p>
          <w:p w:rsidR="00D0094D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Dog</w:t>
            </w:r>
          </w:p>
          <w:p w:rsidR="00D0094D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C7917" w:rsidRDefault="00CC7917" w:rsidP="00CC7917">
            <w:pPr>
              <w:jc w:val="center"/>
              <w:rPr>
                <w:sz w:val="16"/>
                <w:szCs w:val="16"/>
              </w:rPr>
            </w:pPr>
          </w:p>
          <w:p w:rsidR="00CC7917" w:rsidRPr="00E60DBD" w:rsidRDefault="00CC7917" w:rsidP="008A4C5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A4C55" w:rsidRDefault="00DB4F6E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5</w:t>
            </w:r>
          </w:p>
          <w:p w:rsidR="00AD4B3F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Doritos Casserole</w:t>
            </w:r>
          </w:p>
          <w:p w:rsidR="00AD4B3F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AD4B3F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D4B3F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D439AE" w:rsidRDefault="00D439AE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56A98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A4C55" w:rsidRPr="00E60DBD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8A4C55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F25157" w:rsidRDefault="00490B25" w:rsidP="00F2515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April 6</w:t>
            </w:r>
          </w:p>
          <w:p w:rsidR="00D0094D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</w:t>
            </w:r>
            <w:r w:rsidR="00D0094D">
              <w:rPr>
                <w:sz w:val="16"/>
                <w:szCs w:val="16"/>
              </w:rPr>
              <w:t xml:space="preserve"> Pizza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 Sandwich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D0094D" w:rsidRPr="00326535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A4C55" w:rsidRPr="00326535" w:rsidRDefault="007E298E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92913" w:rsidRDefault="00992913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:rsidR="00F935AB" w:rsidRPr="001750D4" w:rsidRDefault="00F935AB" w:rsidP="00F935AB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2522BC" w:rsidRDefault="00F935AB" w:rsidP="00F935AB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490B2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9</w:t>
            </w:r>
          </w:p>
          <w:p w:rsidR="00D0094D" w:rsidRPr="00821EAE" w:rsidRDefault="00D0094D" w:rsidP="00D0094D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BBQ Rib Sandwich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Or</w:t>
            </w:r>
          </w:p>
          <w:p w:rsidR="00D439AE" w:rsidRDefault="00D439AE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D0094D" w:rsidRPr="00821EAE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0094D" w:rsidRPr="00821EAE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  <w:r w:rsidRPr="00821EAE">
              <w:rPr>
                <w:sz w:val="16"/>
                <w:szCs w:val="16"/>
              </w:rPr>
              <w:t xml:space="preserve"> </w:t>
            </w:r>
          </w:p>
          <w:p w:rsidR="00C22236" w:rsidRPr="005C22DF" w:rsidRDefault="00D0094D" w:rsidP="00D0094D">
            <w:pPr>
              <w:jc w:val="center"/>
              <w:rPr>
                <w:sz w:val="16"/>
                <w:szCs w:val="16"/>
              </w:rPr>
            </w:pPr>
            <w:r w:rsidRPr="00821EAE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C22236" w:rsidRDefault="00490B2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10</w:t>
            </w:r>
          </w:p>
          <w:p w:rsidR="0075419C" w:rsidRDefault="0075419C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Pasta W/ Sauce</w:t>
            </w:r>
          </w:p>
          <w:p w:rsidR="00D0094D" w:rsidRDefault="00AD4B3F" w:rsidP="00AD4B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Breadstick</w:t>
            </w:r>
            <w:r w:rsidR="00255598">
              <w:rPr>
                <w:sz w:val="16"/>
                <w:szCs w:val="16"/>
              </w:rPr>
              <w:t xml:space="preserve">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20886" w:rsidRDefault="00C22236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490B2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11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 Macaroni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Hot Dog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C22236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C22236" w:rsidRPr="00E36637" w:rsidRDefault="00C22236" w:rsidP="00C222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490B2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12</w:t>
            </w:r>
          </w:p>
          <w:p w:rsidR="00C22236" w:rsidRPr="00EF6928" w:rsidRDefault="00EF6928" w:rsidP="00C22236">
            <w:pPr>
              <w:jc w:val="center"/>
              <w:rPr>
                <w:b/>
                <w:sz w:val="12"/>
                <w:szCs w:val="12"/>
              </w:rPr>
            </w:pPr>
            <w:r w:rsidRPr="00EF6928">
              <w:rPr>
                <w:b/>
                <w:sz w:val="12"/>
                <w:szCs w:val="12"/>
              </w:rPr>
              <w:t>National Grilled Cheese Day</w:t>
            </w:r>
          </w:p>
          <w:p w:rsidR="00EF6928" w:rsidRPr="00EF6928" w:rsidRDefault="00EF6928" w:rsidP="00EF6928">
            <w:pPr>
              <w:jc w:val="center"/>
              <w:rPr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>Tomato Soup</w:t>
            </w:r>
          </w:p>
          <w:p w:rsidR="00EF6928" w:rsidRPr="00EF6928" w:rsidRDefault="00EF6928" w:rsidP="00EF6928">
            <w:pPr>
              <w:jc w:val="center"/>
              <w:rPr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>Grilled Cheese</w:t>
            </w:r>
          </w:p>
          <w:p w:rsidR="00EF6928" w:rsidRPr="00EF6928" w:rsidRDefault="00EF6928" w:rsidP="00EF6928">
            <w:pPr>
              <w:jc w:val="center"/>
              <w:rPr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 xml:space="preserve">Or </w:t>
            </w:r>
          </w:p>
          <w:p w:rsidR="00EF6928" w:rsidRPr="00EF6928" w:rsidRDefault="00EF6928" w:rsidP="00EF6928">
            <w:pPr>
              <w:jc w:val="center"/>
              <w:rPr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>Sloppy Joe Sandwich</w:t>
            </w:r>
          </w:p>
          <w:p w:rsidR="00EF6928" w:rsidRPr="00EF6928" w:rsidRDefault="00556A98" w:rsidP="00EF692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Broccoli</w:t>
            </w:r>
          </w:p>
          <w:p w:rsidR="00EF6928" w:rsidRPr="00EF6928" w:rsidRDefault="00EF6928" w:rsidP="00EF6928">
            <w:pPr>
              <w:jc w:val="center"/>
              <w:rPr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>Romaine Salad</w:t>
            </w:r>
          </w:p>
          <w:p w:rsidR="00EF6928" w:rsidRPr="00EF6928" w:rsidRDefault="00EF6928" w:rsidP="00EF6928">
            <w:pPr>
              <w:jc w:val="center"/>
              <w:rPr>
                <w:b/>
                <w:sz w:val="14"/>
                <w:szCs w:val="14"/>
              </w:rPr>
            </w:pPr>
            <w:r w:rsidRPr="00EF6928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C22236" w:rsidRDefault="00490B25" w:rsidP="00C222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13</w:t>
            </w:r>
          </w:p>
          <w:p w:rsidR="00C22236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Taco </w:t>
            </w:r>
            <w:r w:rsidR="00AD4B3F">
              <w:rPr>
                <w:sz w:val="16"/>
                <w:szCs w:val="16"/>
              </w:rPr>
              <w:t>Pizza</w:t>
            </w:r>
          </w:p>
          <w:p w:rsidR="00AD4B3F" w:rsidRDefault="00AD4B3F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D4B3F" w:rsidRDefault="00F91C36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 W/ Roll</w:t>
            </w:r>
          </w:p>
          <w:p w:rsidR="00556A98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56A98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556A98" w:rsidRPr="00E35224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B30D0" w:rsidRDefault="004B30D0" w:rsidP="004B30D0">
            <w:pPr>
              <w:rPr>
                <w:b/>
                <w:sz w:val="16"/>
                <w:szCs w:val="16"/>
              </w:rPr>
            </w:pPr>
            <w:r w:rsidRPr="00003344">
              <w:rPr>
                <w:b/>
                <w:sz w:val="16"/>
                <w:szCs w:val="16"/>
              </w:rPr>
              <w:t>Pre-K Alternative</w:t>
            </w:r>
          </w:p>
          <w:p w:rsidR="00AD4B3F" w:rsidRPr="00AD4B3F" w:rsidRDefault="00AD4B3F" w:rsidP="004B30D0">
            <w:pPr>
              <w:rPr>
                <w:sz w:val="16"/>
                <w:szCs w:val="16"/>
              </w:rPr>
            </w:pPr>
            <w:r w:rsidRPr="00AD4B3F">
              <w:rPr>
                <w:sz w:val="16"/>
                <w:szCs w:val="16"/>
              </w:rPr>
              <w:t>April 4</w:t>
            </w:r>
            <w:r w:rsidRPr="00AD4B3F">
              <w:rPr>
                <w:sz w:val="16"/>
                <w:szCs w:val="16"/>
                <w:vertAlign w:val="superscript"/>
              </w:rPr>
              <w:t>th</w:t>
            </w:r>
            <w:r w:rsidRPr="00AD4B3F">
              <w:rPr>
                <w:sz w:val="16"/>
                <w:szCs w:val="16"/>
              </w:rPr>
              <w:t xml:space="preserve"> - Pizza</w:t>
            </w:r>
          </w:p>
          <w:p w:rsidR="007E298E" w:rsidRDefault="005E6787" w:rsidP="005E67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11</w:t>
            </w:r>
            <w:r w:rsidRPr="005E6787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Nuggets w/ Roll</w:t>
            </w:r>
          </w:p>
          <w:p w:rsidR="005E6787" w:rsidRPr="005C22DF" w:rsidRDefault="005E6787" w:rsidP="005E6787">
            <w:pPr>
              <w:rPr>
                <w:sz w:val="16"/>
                <w:szCs w:val="16"/>
              </w:rPr>
            </w:pP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16</w:t>
            </w:r>
          </w:p>
          <w:p w:rsidR="00F91C36" w:rsidRDefault="00F91C3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F91C36" w:rsidRDefault="00F91C3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Gravy</w:t>
            </w:r>
          </w:p>
          <w:p w:rsidR="00F91C36" w:rsidRDefault="00F91C3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91C36" w:rsidRPr="00821EAE" w:rsidRDefault="00F91C3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0094D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0094D" w:rsidRDefault="00556A98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Fruit/Milk </w:t>
            </w:r>
          </w:p>
          <w:p w:rsidR="000D2DFA" w:rsidRPr="0048760D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233A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17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Beef &amp; Noodles</w:t>
            </w:r>
          </w:p>
          <w:p w:rsidR="00255598" w:rsidRPr="00B87484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W/ gravy &amp; Roll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Or</w:t>
            </w:r>
            <w:r>
              <w:rPr>
                <w:sz w:val="16"/>
                <w:szCs w:val="16"/>
              </w:rPr>
              <w:br/>
              <w:t>Soft Shell Taco</w:t>
            </w:r>
          </w:p>
          <w:p w:rsidR="00255598" w:rsidRPr="00B87484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255598" w:rsidRPr="00B87484" w:rsidRDefault="00255598" w:rsidP="00255598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Baked Beans</w:t>
            </w:r>
          </w:p>
          <w:p w:rsidR="000D2DFA" w:rsidRPr="00FD3FF0" w:rsidRDefault="00255598" w:rsidP="00255598">
            <w:pPr>
              <w:jc w:val="center"/>
              <w:rPr>
                <w:sz w:val="16"/>
                <w:szCs w:val="16"/>
              </w:rPr>
            </w:pPr>
            <w:r w:rsidRPr="00B87484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18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5419C" w:rsidRDefault="0075419C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:rsidR="00D0094D" w:rsidRDefault="0075419C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Roll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0D2DFA" w:rsidRPr="00E36637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19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0D2DFA" w:rsidRDefault="00556A9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0D2DFA" w:rsidRDefault="00556A9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Romaine </w:t>
            </w:r>
            <w:r w:rsidR="001F482B">
              <w:rPr>
                <w:sz w:val="16"/>
                <w:szCs w:val="16"/>
              </w:rPr>
              <w:t>Salad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Pr="00934EC8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20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Pr="00934EC8" w:rsidRDefault="000D2DFA" w:rsidP="000D2DFA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Pr="00D1272A" w:rsidRDefault="0014044B" w:rsidP="000D2DF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53745" cy="95250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pril_AprilShowers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1B28C3" wp14:editId="23F7AE63">
                  <wp:extent cx="697865" cy="9525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c58xgzoi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23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255598" w:rsidRDefault="00556A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</w:p>
          <w:p w:rsidR="000D2DFA" w:rsidRPr="002900AA" w:rsidRDefault="00255598" w:rsidP="00255598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24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&amp; Sour Chicken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/ Rice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Baby Carrots 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Pr="00163B9E" w:rsidRDefault="000D2DFA" w:rsidP="000D2DF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EF6928" w:rsidRDefault="00EF6928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25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255598" w:rsidRDefault="00D439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Baked Beans 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Sliced Tomatoes</w:t>
            </w:r>
          </w:p>
          <w:p w:rsidR="00255598" w:rsidRDefault="0025559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Pr="004923EE" w:rsidRDefault="000D2DFA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26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Macaroni &amp; Cheese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W/G Roll 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Cheesesteak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D0094D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0D2DFA" w:rsidRPr="002900AA" w:rsidRDefault="00D0094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  <w:r w:rsidR="000D2DFA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27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Bread Pizza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D2DFA" w:rsidRDefault="00F91C3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556A98" w:rsidRDefault="00556A9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Sweet Potato Fries</w:t>
            </w:r>
          </w:p>
          <w:p w:rsidR="000D2DFA" w:rsidRDefault="0021292B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0D2DFA" w:rsidRPr="004923EE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Fruit/Milk</w:t>
            </w:r>
          </w:p>
        </w:tc>
        <w:tc>
          <w:tcPr>
            <w:tcW w:w="2016" w:type="dxa"/>
          </w:tcPr>
          <w:p w:rsidR="000D2DFA" w:rsidRDefault="005E6787" w:rsidP="000D2DFA">
            <w:r>
              <w:t>Elementary</w:t>
            </w:r>
            <w:r w:rsidR="000D2DFA">
              <w:t xml:space="preserve"> Lunch-</w:t>
            </w:r>
          </w:p>
          <w:p w:rsidR="000D2DFA" w:rsidRDefault="000D2DFA" w:rsidP="000D2DFA">
            <w:r>
              <w:t>$ 2.55</w:t>
            </w:r>
          </w:p>
          <w:p w:rsidR="000D2DFA" w:rsidRDefault="000D2DFA" w:rsidP="000D2DFA">
            <w:r>
              <w:t>Milk - .50</w:t>
            </w:r>
          </w:p>
          <w:p w:rsidR="000D2DFA" w:rsidRDefault="000D2DFA" w:rsidP="000D2DFA">
            <w:r>
              <w:t>Reduced - .40</w:t>
            </w:r>
          </w:p>
          <w:p w:rsidR="000D2DFA" w:rsidRDefault="000D2DFA" w:rsidP="000D2DFA"/>
        </w:tc>
      </w:tr>
      <w:tr w:rsidR="000D2DFA" w:rsidRPr="00B51FCA" w:rsidTr="00241419">
        <w:trPr>
          <w:trHeight w:hRule="exact" w:val="1500"/>
        </w:trPr>
        <w:tc>
          <w:tcPr>
            <w:tcW w:w="2016" w:type="dxa"/>
          </w:tcPr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30</w:t>
            </w:r>
          </w:p>
          <w:p w:rsidR="000D2DFA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D439AE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439AE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D439AE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</w:t>
            </w:r>
          </w:p>
          <w:p w:rsidR="00D439AE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439AE" w:rsidRPr="00B51FCA" w:rsidRDefault="00D439A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W/G Roll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439AE" w:rsidRDefault="00F91C36" w:rsidP="00F91C3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Baby Carrots 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Pr="00B51FCA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Doritos Casserole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Hoagie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Pr="00B51FCA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87263E" w:rsidRPr="00556A98" w:rsidRDefault="0087263E" w:rsidP="0087263E">
            <w:pPr>
              <w:jc w:val="center"/>
              <w:rPr>
                <w:b/>
                <w:sz w:val="16"/>
                <w:szCs w:val="16"/>
              </w:rPr>
            </w:pPr>
            <w:r w:rsidRPr="00556A98">
              <w:rPr>
                <w:b/>
                <w:sz w:val="16"/>
                <w:szCs w:val="16"/>
              </w:rPr>
              <w:t>Breakfast for Lunch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87263E" w:rsidRPr="00326535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Hash Brown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Pr="00B51FCA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1292B" w:rsidRDefault="000D2DFA" w:rsidP="0021292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Ma</w:t>
            </w:r>
            <w:r w:rsidR="0021292B">
              <w:rPr>
                <w:sz w:val="24"/>
                <w:szCs w:val="24"/>
                <w:vertAlign w:val="superscript"/>
              </w:rPr>
              <w:t>y 4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439AE" w:rsidRDefault="0075419C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</w:t>
            </w:r>
            <w:r w:rsidR="00D439AE">
              <w:rPr>
                <w:sz w:val="16"/>
                <w:szCs w:val="16"/>
              </w:rPr>
              <w:t xml:space="preserve"> Sandwich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D439AE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 W/ Cheese</w:t>
            </w:r>
          </w:p>
          <w:p w:rsidR="00D439AE" w:rsidRPr="00326535" w:rsidRDefault="00D439AE" w:rsidP="00D439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1292B" w:rsidRPr="00326535" w:rsidRDefault="0021292B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0D2DFA" w:rsidRDefault="000D2DFA" w:rsidP="0021292B">
            <w:pPr>
              <w:rPr>
                <w:sz w:val="16"/>
                <w:szCs w:val="16"/>
              </w:rPr>
            </w:pP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Default="000D2DFA" w:rsidP="000D2DFA">
            <w:pPr>
              <w:jc w:val="center"/>
              <w:rPr>
                <w:sz w:val="16"/>
                <w:szCs w:val="16"/>
              </w:rPr>
            </w:pPr>
          </w:p>
          <w:p w:rsidR="000D2DFA" w:rsidRPr="00B51FCA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Pr="008D423B" w:rsidRDefault="000D2DFA" w:rsidP="000D2DFA">
            <w:pPr>
              <w:jc w:val="center"/>
              <w:rPr>
                <w:noProof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:rsidR="000D2DFA" w:rsidRPr="00B51FCA" w:rsidRDefault="000D2DFA" w:rsidP="000D2DFA">
            <w:pPr>
              <w:jc w:val="center"/>
              <w:rPr>
                <w:i/>
              </w:rPr>
            </w:pPr>
            <w:r>
              <w:rPr>
                <w:i/>
              </w:rPr>
              <w:t>Menu Subject to Change</w:t>
            </w: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67033"/>
    <w:rsid w:val="0007420F"/>
    <w:rsid w:val="000772BF"/>
    <w:rsid w:val="000834B0"/>
    <w:rsid w:val="00093D17"/>
    <w:rsid w:val="000A5AB5"/>
    <w:rsid w:val="000B0ABD"/>
    <w:rsid w:val="000B4523"/>
    <w:rsid w:val="000C4273"/>
    <w:rsid w:val="000D2DFA"/>
    <w:rsid w:val="000D638D"/>
    <w:rsid w:val="000E436B"/>
    <w:rsid w:val="000F0A09"/>
    <w:rsid w:val="0011320A"/>
    <w:rsid w:val="00124DF2"/>
    <w:rsid w:val="001267C4"/>
    <w:rsid w:val="00137F84"/>
    <w:rsid w:val="0014044B"/>
    <w:rsid w:val="001531A1"/>
    <w:rsid w:val="00163B9E"/>
    <w:rsid w:val="001750D4"/>
    <w:rsid w:val="001836DF"/>
    <w:rsid w:val="00183CC1"/>
    <w:rsid w:val="0018564E"/>
    <w:rsid w:val="00186CBA"/>
    <w:rsid w:val="00197052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63E4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81AF9"/>
    <w:rsid w:val="00586FEC"/>
    <w:rsid w:val="00592B3E"/>
    <w:rsid w:val="005A19A4"/>
    <w:rsid w:val="005A534F"/>
    <w:rsid w:val="005A5A11"/>
    <w:rsid w:val="005B4A28"/>
    <w:rsid w:val="005B56F8"/>
    <w:rsid w:val="005B6106"/>
    <w:rsid w:val="005B767D"/>
    <w:rsid w:val="005C22DF"/>
    <w:rsid w:val="005D6429"/>
    <w:rsid w:val="005E6787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31D6C"/>
    <w:rsid w:val="00736D29"/>
    <w:rsid w:val="0075419C"/>
    <w:rsid w:val="00774237"/>
    <w:rsid w:val="0077431A"/>
    <w:rsid w:val="007908A2"/>
    <w:rsid w:val="007919DD"/>
    <w:rsid w:val="0079283C"/>
    <w:rsid w:val="007B6798"/>
    <w:rsid w:val="007E298E"/>
    <w:rsid w:val="007F4094"/>
    <w:rsid w:val="008003F3"/>
    <w:rsid w:val="00804786"/>
    <w:rsid w:val="00821EAE"/>
    <w:rsid w:val="00822715"/>
    <w:rsid w:val="0083208E"/>
    <w:rsid w:val="008403D3"/>
    <w:rsid w:val="00841987"/>
    <w:rsid w:val="00861FAA"/>
    <w:rsid w:val="00866B79"/>
    <w:rsid w:val="0086753C"/>
    <w:rsid w:val="0087263E"/>
    <w:rsid w:val="00873170"/>
    <w:rsid w:val="00881486"/>
    <w:rsid w:val="00886A57"/>
    <w:rsid w:val="00890C70"/>
    <w:rsid w:val="00894816"/>
    <w:rsid w:val="008A4C55"/>
    <w:rsid w:val="008B2BC8"/>
    <w:rsid w:val="008B6186"/>
    <w:rsid w:val="008C4B51"/>
    <w:rsid w:val="008C6C9B"/>
    <w:rsid w:val="008D423B"/>
    <w:rsid w:val="00911C8F"/>
    <w:rsid w:val="00916300"/>
    <w:rsid w:val="00927C0B"/>
    <w:rsid w:val="00934EC8"/>
    <w:rsid w:val="0096002E"/>
    <w:rsid w:val="0097260C"/>
    <w:rsid w:val="00992913"/>
    <w:rsid w:val="00995165"/>
    <w:rsid w:val="009A7BDE"/>
    <w:rsid w:val="009C3A64"/>
    <w:rsid w:val="009C617A"/>
    <w:rsid w:val="009C659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641F"/>
    <w:rsid w:val="00AC50E0"/>
    <w:rsid w:val="00AD4B3F"/>
    <w:rsid w:val="00AD6A36"/>
    <w:rsid w:val="00AF1C6D"/>
    <w:rsid w:val="00AF79FE"/>
    <w:rsid w:val="00B1021B"/>
    <w:rsid w:val="00B14715"/>
    <w:rsid w:val="00B22628"/>
    <w:rsid w:val="00B2427C"/>
    <w:rsid w:val="00B3150D"/>
    <w:rsid w:val="00B47372"/>
    <w:rsid w:val="00B51FCA"/>
    <w:rsid w:val="00B61592"/>
    <w:rsid w:val="00B66AA6"/>
    <w:rsid w:val="00B66EB9"/>
    <w:rsid w:val="00B87484"/>
    <w:rsid w:val="00B9563A"/>
    <w:rsid w:val="00BB4751"/>
    <w:rsid w:val="00BC3A63"/>
    <w:rsid w:val="00BD0ACE"/>
    <w:rsid w:val="00BD34E9"/>
    <w:rsid w:val="00BD4256"/>
    <w:rsid w:val="00BE2689"/>
    <w:rsid w:val="00C06085"/>
    <w:rsid w:val="00C17D43"/>
    <w:rsid w:val="00C22236"/>
    <w:rsid w:val="00C2754C"/>
    <w:rsid w:val="00C32C00"/>
    <w:rsid w:val="00C35A32"/>
    <w:rsid w:val="00C5465E"/>
    <w:rsid w:val="00C568BD"/>
    <w:rsid w:val="00C76446"/>
    <w:rsid w:val="00C82287"/>
    <w:rsid w:val="00C93A0A"/>
    <w:rsid w:val="00CB1C18"/>
    <w:rsid w:val="00CB2CFB"/>
    <w:rsid w:val="00CB3BED"/>
    <w:rsid w:val="00CC7917"/>
    <w:rsid w:val="00CC7C03"/>
    <w:rsid w:val="00CD167D"/>
    <w:rsid w:val="00CD1CBB"/>
    <w:rsid w:val="00CE5E6E"/>
    <w:rsid w:val="00D0094D"/>
    <w:rsid w:val="00D1272A"/>
    <w:rsid w:val="00D15785"/>
    <w:rsid w:val="00D25DAE"/>
    <w:rsid w:val="00D25F8C"/>
    <w:rsid w:val="00D439AE"/>
    <w:rsid w:val="00D517D6"/>
    <w:rsid w:val="00D72703"/>
    <w:rsid w:val="00D74CF6"/>
    <w:rsid w:val="00D862B7"/>
    <w:rsid w:val="00D97AC8"/>
    <w:rsid w:val="00DB4F6E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668"/>
    <w:rsid w:val="00E60DBD"/>
    <w:rsid w:val="00EB776F"/>
    <w:rsid w:val="00ED0FB3"/>
    <w:rsid w:val="00EE2E36"/>
    <w:rsid w:val="00EF2296"/>
    <w:rsid w:val="00EF5B27"/>
    <w:rsid w:val="00EF6928"/>
    <w:rsid w:val="00F0172E"/>
    <w:rsid w:val="00F040B0"/>
    <w:rsid w:val="00F16D8B"/>
    <w:rsid w:val="00F25157"/>
    <w:rsid w:val="00F46745"/>
    <w:rsid w:val="00F72B6F"/>
    <w:rsid w:val="00F90A11"/>
    <w:rsid w:val="00F91C36"/>
    <w:rsid w:val="00F935AB"/>
    <w:rsid w:val="00FA585D"/>
    <w:rsid w:val="00FA5DEE"/>
    <w:rsid w:val="00FA7717"/>
    <w:rsid w:val="00FD1814"/>
    <w:rsid w:val="00FD3FF0"/>
    <w:rsid w:val="00FD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1151"/>
    <w:rsid w:val="00050F06"/>
    <w:rsid w:val="00071A14"/>
    <w:rsid w:val="000946BC"/>
    <w:rsid w:val="000B5137"/>
    <w:rsid w:val="000D111D"/>
    <w:rsid w:val="000D7207"/>
    <w:rsid w:val="0014171C"/>
    <w:rsid w:val="001502DF"/>
    <w:rsid w:val="00170F2D"/>
    <w:rsid w:val="001771CF"/>
    <w:rsid w:val="001C07A5"/>
    <w:rsid w:val="001E3B34"/>
    <w:rsid w:val="002515FF"/>
    <w:rsid w:val="002745DE"/>
    <w:rsid w:val="002A556A"/>
    <w:rsid w:val="002F0350"/>
    <w:rsid w:val="00327EBF"/>
    <w:rsid w:val="00352399"/>
    <w:rsid w:val="003734A2"/>
    <w:rsid w:val="003A6EAC"/>
    <w:rsid w:val="003B7578"/>
    <w:rsid w:val="003D7C92"/>
    <w:rsid w:val="003E1697"/>
    <w:rsid w:val="003F606B"/>
    <w:rsid w:val="004042D5"/>
    <w:rsid w:val="00412AEC"/>
    <w:rsid w:val="004536C1"/>
    <w:rsid w:val="00453B5F"/>
    <w:rsid w:val="00464013"/>
    <w:rsid w:val="0046434A"/>
    <w:rsid w:val="0046738D"/>
    <w:rsid w:val="00495B5B"/>
    <w:rsid w:val="004B2F46"/>
    <w:rsid w:val="004C4B7D"/>
    <w:rsid w:val="005130CB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D58B0"/>
    <w:rsid w:val="006E75B0"/>
    <w:rsid w:val="00782BD9"/>
    <w:rsid w:val="00791D78"/>
    <w:rsid w:val="007B4652"/>
    <w:rsid w:val="007E4133"/>
    <w:rsid w:val="00820CB7"/>
    <w:rsid w:val="008C5E13"/>
    <w:rsid w:val="008D2D22"/>
    <w:rsid w:val="008F230D"/>
    <w:rsid w:val="00904025"/>
    <w:rsid w:val="00914F84"/>
    <w:rsid w:val="00936F4A"/>
    <w:rsid w:val="00952268"/>
    <w:rsid w:val="00974B7C"/>
    <w:rsid w:val="009B7E93"/>
    <w:rsid w:val="009D2A45"/>
    <w:rsid w:val="009F164C"/>
    <w:rsid w:val="00A20B20"/>
    <w:rsid w:val="00A30298"/>
    <w:rsid w:val="00A553E3"/>
    <w:rsid w:val="00AA499B"/>
    <w:rsid w:val="00AB321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44E38"/>
    <w:rsid w:val="00D612B6"/>
    <w:rsid w:val="00DA7628"/>
    <w:rsid w:val="00DC1CBF"/>
    <w:rsid w:val="00DC5487"/>
    <w:rsid w:val="00E34FF8"/>
    <w:rsid w:val="00E50594"/>
    <w:rsid w:val="00E66539"/>
    <w:rsid w:val="00EA2364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FC1585-A8FF-450A-91BE-43A41BFC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363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23</cp:revision>
  <cp:lastPrinted>2018-03-15T14:01:00Z</cp:lastPrinted>
  <dcterms:created xsi:type="dcterms:W3CDTF">2018-03-05T14:25:00Z</dcterms:created>
  <dcterms:modified xsi:type="dcterms:W3CDTF">2018-03-15T14:03:00Z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