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F36D7C" w:rsidRDefault="007F3E7F" w:rsidP="003C43E9">
      <w:pPr>
        <w:pStyle w:val="Heading2"/>
        <w:rPr>
          <w:sz w:val="24"/>
          <w:szCs w:val="24"/>
        </w:rPr>
      </w:pPr>
      <w:r w:rsidRPr="00F36D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DCB5C8" wp14:editId="2E36772C">
                <wp:simplePos x="0" y="0"/>
                <wp:positionH relativeFrom="column">
                  <wp:posOffset>2341245</wp:posOffset>
                </wp:positionH>
                <wp:positionV relativeFrom="paragraph">
                  <wp:posOffset>0</wp:posOffset>
                </wp:positionV>
                <wp:extent cx="4895850" cy="3619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D7C" w:rsidRPr="00F36D7C" w:rsidRDefault="00F36D7C">
                            <w:pPr>
                              <w:rPr>
                                <w:b/>
                              </w:rPr>
                            </w:pPr>
                            <w:r w:rsidRPr="00F36D7C">
                              <w:rPr>
                                <w:b/>
                              </w:rPr>
                              <w:t xml:space="preserve">FANNETT-METAL SCHOOL DISTRICT – </w:t>
                            </w:r>
                            <w:r w:rsidR="00EB3424">
                              <w:rPr>
                                <w:b/>
                              </w:rPr>
                              <w:t>Elementary</w:t>
                            </w:r>
                            <w:r w:rsidR="001D0DA3">
                              <w:rPr>
                                <w:b/>
                              </w:rPr>
                              <w:t xml:space="preserve"> School</w:t>
                            </w:r>
                            <w:r w:rsidR="007D44D7">
                              <w:rPr>
                                <w:b/>
                              </w:rPr>
                              <w:t xml:space="preserve"> – </w:t>
                            </w:r>
                            <w:r w:rsidR="007718F1">
                              <w:rPr>
                                <w:b/>
                              </w:rPr>
                              <w:t>April</w:t>
                            </w:r>
                            <w:r w:rsidR="007F19B1">
                              <w:rPr>
                                <w:b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CB5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35pt;margin-top:0;width:385.5pt;height:2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">
                <v:textbox>
                  <w:txbxContent>
                    <w:p w:rsidR="00F36D7C" w:rsidRPr="00F36D7C" w:rsidRDefault="00F36D7C">
                      <w:pPr>
                        <w:rPr>
                          <w:b/>
                        </w:rPr>
                      </w:pPr>
                      <w:r w:rsidRPr="00F36D7C">
                        <w:rPr>
                          <w:b/>
                        </w:rPr>
                        <w:t xml:space="preserve">FANNETT-METAL SCHOOL DISTRICT – </w:t>
                      </w:r>
                      <w:r w:rsidR="00EB3424">
                        <w:rPr>
                          <w:b/>
                        </w:rPr>
                        <w:t>Elementary</w:t>
                      </w:r>
                      <w:r w:rsidR="001D0DA3">
                        <w:rPr>
                          <w:b/>
                        </w:rPr>
                        <w:t xml:space="preserve"> School</w:t>
                      </w:r>
                      <w:r w:rsidR="007D44D7">
                        <w:rPr>
                          <w:b/>
                        </w:rPr>
                        <w:t xml:space="preserve"> – </w:t>
                      </w:r>
                      <w:r w:rsidR="007718F1">
                        <w:rPr>
                          <w:b/>
                        </w:rPr>
                        <w:t>April</w:t>
                      </w:r>
                      <w:r w:rsidR="007F19B1">
                        <w:rPr>
                          <w:b/>
                        </w:rPr>
                        <w:t xml:space="preserve">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D7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86B1B1" wp14:editId="1C5BCF6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323850"/>
                <wp:effectExtent l="0" t="0" r="1143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A3297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6B1B1" id="_x0000_s1027" type="#_x0000_t202" style="position:absolute;margin-left:474.4pt;margin-top:0;width:525.6pt;height:25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gJsgIAALA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" o:allowincell="f" filled="f" stroked="f">
                <v:textbox inset="0,0,0,0">
                  <w:txbxContent>
                    <w:p w:rsidR="00A3297F" w:rsidRDefault="00A3297F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93124B3" wp14:editId="3D599EED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1D13B" wp14:editId="1DD4A0AC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24B3" id="Text Box 3" o:spid="_x0000_s1029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QWsQIAALA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4051D13B" wp14:editId="1DD4A0AC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7F3E7F">
      <w:r w:rsidRPr="00F36D7C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08DC65" wp14:editId="74FBF0B2">
                <wp:simplePos x="0" y="0"/>
                <wp:positionH relativeFrom="margin">
                  <wp:posOffset>2646045</wp:posOffset>
                </wp:positionH>
                <wp:positionV relativeFrom="paragraph">
                  <wp:posOffset>251460</wp:posOffset>
                </wp:positionV>
                <wp:extent cx="3686175" cy="285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D7C" w:rsidRDefault="00466409">
                            <w:r>
                              <w:t>Fannett-Metal School District is an equal opportunity provider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DC65" id="_x0000_s1029" type="#_x0000_t202" style="position:absolute;margin-left:208.35pt;margin-top:19.8pt;width:290.2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">
                <v:textbox>
                  <w:txbxContent>
                    <w:p w:rsidR="00F36D7C" w:rsidRDefault="00466409">
                      <w:r>
                        <w:t>Fannett-Metal School District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B335A6">
        <w:trPr>
          <w:trHeight w:hRule="exact" w:val="73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632D5">
        <w:trPr>
          <w:trHeight w:hRule="exact" w:val="1495"/>
        </w:trPr>
        <w:tc>
          <w:tcPr>
            <w:tcW w:w="2016" w:type="dxa"/>
          </w:tcPr>
          <w:p w:rsidR="00A3297F" w:rsidRDefault="00B4737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D6C4DE" wp14:editId="744B3D6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3810</wp:posOffset>
                      </wp:positionV>
                      <wp:extent cx="1087120" cy="9144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712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7372" w:rsidRPr="00B47372" w:rsidRDefault="007718F1" w:rsidP="00B47372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24"/>
                                      <w:szCs w:val="2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outline/>
                                      <w:noProof/>
                                      <w:color w:val="FFFFFF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871220" cy="800100"/>
                                        <wp:effectExtent l="0" t="0" r="508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month-of-april-rain[1].p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1220" cy="800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6C4DE" id="Text Box 7" o:spid="_x0000_s1030" type="#_x0000_t202" style="position:absolute;margin-left:.2pt;margin-top:.3pt;width:85.6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" filled="f" stroked="f">
                      <v:textbox>
                        <w:txbxContent>
                          <w:p w:rsidR="00B47372" w:rsidRPr="00B47372" w:rsidRDefault="007718F1" w:rsidP="00B47372">
                            <w:pPr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71220" cy="800100"/>
                                  <wp:effectExtent l="0" t="0" r="508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month-of-april-rain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22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16" w:type="dxa"/>
          </w:tcPr>
          <w:p w:rsidR="00161F2F" w:rsidRDefault="007718F1" w:rsidP="004664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</w:t>
            </w:r>
          </w:p>
          <w:p w:rsidR="007718F1" w:rsidRDefault="007718F1" w:rsidP="00466409">
            <w:pPr>
              <w:jc w:val="center"/>
              <w:rPr>
                <w:sz w:val="16"/>
                <w:szCs w:val="16"/>
              </w:rPr>
            </w:pPr>
          </w:p>
          <w:p w:rsidR="007718F1" w:rsidRDefault="007718F1" w:rsidP="00466409">
            <w:pPr>
              <w:jc w:val="center"/>
              <w:rPr>
                <w:sz w:val="16"/>
                <w:szCs w:val="16"/>
              </w:rPr>
            </w:pPr>
          </w:p>
          <w:p w:rsidR="007718F1" w:rsidRPr="00E60DBD" w:rsidRDefault="007718F1" w:rsidP="004664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161F2F" w:rsidRDefault="007718F1" w:rsidP="00ED71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3</w:t>
            </w:r>
          </w:p>
          <w:p w:rsidR="007718F1" w:rsidRDefault="007718F1" w:rsidP="007718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on a stick</w:t>
            </w:r>
          </w:p>
          <w:p w:rsidR="007718F1" w:rsidRDefault="007718F1" w:rsidP="007718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718F1" w:rsidRDefault="007718F1" w:rsidP="007718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 Bar</w:t>
            </w:r>
          </w:p>
          <w:p w:rsidR="007718F1" w:rsidRDefault="007718F1" w:rsidP="007718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7718F1" w:rsidRDefault="007718F1" w:rsidP="007718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718F1" w:rsidRDefault="007718F1" w:rsidP="007718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7718F1" w:rsidRPr="002632D5" w:rsidRDefault="007718F1" w:rsidP="00ED711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718F1" w:rsidRDefault="007718F1" w:rsidP="007718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April 4 </w:t>
            </w:r>
          </w:p>
          <w:p w:rsidR="007718F1" w:rsidRDefault="007718F1" w:rsidP="007718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&amp; Sausage Patty</w:t>
            </w:r>
          </w:p>
          <w:p w:rsidR="007718F1" w:rsidRDefault="007718F1" w:rsidP="007718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7718F1" w:rsidRDefault="007718F1" w:rsidP="007718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7718F1" w:rsidRDefault="007718F1" w:rsidP="007718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7718F1" w:rsidRDefault="007718F1" w:rsidP="007718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161F2F" w:rsidRDefault="007718F1" w:rsidP="007718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7718F1" w:rsidRPr="00E60DBD" w:rsidRDefault="007718F1" w:rsidP="00161F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632D5" w:rsidRDefault="007718F1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5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161F2F" w:rsidRPr="00E60DBD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A43B30" w:rsidRDefault="007718F1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6</w:t>
            </w:r>
          </w:p>
          <w:p w:rsidR="00A43B30" w:rsidRPr="00887D57" w:rsidRDefault="00DD73FF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Bun</w:t>
            </w:r>
          </w:p>
          <w:p w:rsidR="00A43B30" w:rsidRPr="00887D57" w:rsidRDefault="00A43B30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Or</w:t>
            </w:r>
          </w:p>
          <w:p w:rsidR="00A43B30" w:rsidRPr="00887D57" w:rsidRDefault="00A43B30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Cereal</w:t>
            </w:r>
            <w:r>
              <w:rPr>
                <w:sz w:val="16"/>
                <w:szCs w:val="16"/>
              </w:rPr>
              <w:t xml:space="preserve"> Bar</w:t>
            </w:r>
          </w:p>
          <w:p w:rsidR="00A43B30" w:rsidRPr="00887D57" w:rsidRDefault="00A43B30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A43B30" w:rsidRPr="00887D57" w:rsidRDefault="00A43B30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Fruit / Vegetable</w:t>
            </w:r>
          </w:p>
          <w:p w:rsidR="00A43B30" w:rsidRPr="00887D57" w:rsidRDefault="00A43B30" w:rsidP="00416DA2">
            <w:pPr>
              <w:jc w:val="center"/>
              <w:rPr>
                <w:sz w:val="16"/>
                <w:szCs w:val="16"/>
                <w:vertAlign w:val="superscript"/>
              </w:rPr>
            </w:pPr>
            <w:r w:rsidRPr="00887D57">
              <w:rPr>
                <w:sz w:val="16"/>
                <w:szCs w:val="16"/>
              </w:rPr>
              <w:t>Milk / Juice</w:t>
            </w:r>
          </w:p>
          <w:p w:rsidR="00A43B30" w:rsidRPr="00887D57" w:rsidRDefault="00A43B30" w:rsidP="00416DA2">
            <w:pPr>
              <w:jc w:val="center"/>
              <w:rPr>
                <w:sz w:val="16"/>
                <w:szCs w:val="16"/>
                <w:vertAlign w:val="superscript"/>
              </w:rPr>
            </w:pPr>
          </w:p>
          <w:p w:rsidR="00530E9F" w:rsidRPr="00552617" w:rsidRDefault="00530E9F" w:rsidP="0046640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 w:rsidP="004E6C8E">
            <w:pPr>
              <w:jc w:val="center"/>
            </w:pPr>
          </w:p>
          <w:p w:rsidR="004E6C8E" w:rsidRPr="00281D26" w:rsidRDefault="004E6C8E" w:rsidP="004E6C8E">
            <w:pPr>
              <w:jc w:val="center"/>
            </w:pPr>
            <w:r>
              <w:t>Menu Subject to Change</w:t>
            </w:r>
          </w:p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/>
        </w:tc>
        <w:tc>
          <w:tcPr>
            <w:tcW w:w="2016" w:type="dxa"/>
          </w:tcPr>
          <w:p w:rsidR="00672FE1" w:rsidRDefault="007718F1" w:rsidP="00672F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9</w:t>
            </w:r>
          </w:p>
          <w:p w:rsidR="00A613D7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A613D7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613D7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613D7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A613D7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43B30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A43B30" w:rsidRDefault="00A43B30" w:rsidP="00672FE1">
            <w:pPr>
              <w:jc w:val="center"/>
              <w:rPr>
                <w:sz w:val="16"/>
                <w:szCs w:val="16"/>
              </w:rPr>
            </w:pPr>
          </w:p>
          <w:p w:rsidR="00A43B30" w:rsidRPr="005C22DF" w:rsidRDefault="00A43B30" w:rsidP="00672FE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43B30" w:rsidRDefault="007718F1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10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on a stick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 Bar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2632D5" w:rsidRPr="00E20886" w:rsidRDefault="002632D5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43B30" w:rsidRDefault="007718F1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11</w:t>
            </w:r>
          </w:p>
          <w:p w:rsidR="00A43B30" w:rsidRDefault="00E07C07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</w:t>
            </w:r>
            <w:r w:rsidR="00A43B30">
              <w:rPr>
                <w:sz w:val="16"/>
                <w:szCs w:val="16"/>
              </w:rPr>
              <w:t xml:space="preserve"> &amp; Sausage Patty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19107D" w:rsidRPr="0019107D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A43B30" w:rsidRDefault="007718F1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12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C85DDE" w:rsidRPr="00552617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416DA2" w:rsidRDefault="007718F1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13</w:t>
            </w:r>
          </w:p>
          <w:p w:rsidR="00416DA2" w:rsidRPr="00887D57" w:rsidRDefault="00DD73FF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Bun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Or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Cereal</w:t>
            </w:r>
            <w:r>
              <w:rPr>
                <w:sz w:val="16"/>
                <w:szCs w:val="16"/>
              </w:rPr>
              <w:t xml:space="preserve"> Bar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Fruit / Vegetable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  <w:vertAlign w:val="superscript"/>
              </w:rPr>
            </w:pPr>
            <w:r w:rsidRPr="00887D57">
              <w:rPr>
                <w:sz w:val="16"/>
                <w:szCs w:val="16"/>
              </w:rPr>
              <w:t>Milk / Juice</w:t>
            </w:r>
          </w:p>
          <w:p w:rsidR="00ED7117" w:rsidRPr="00E20886" w:rsidRDefault="00ED7117" w:rsidP="002D4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C6B67" w:rsidRPr="005C22DF" w:rsidRDefault="007718F1" w:rsidP="009126BB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9429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oftball[1]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2D5" w:rsidTr="002632D5">
        <w:trPr>
          <w:trHeight w:hRule="exact" w:val="1500"/>
        </w:trPr>
        <w:tc>
          <w:tcPr>
            <w:tcW w:w="2016" w:type="dxa"/>
          </w:tcPr>
          <w:p w:rsidR="002632D5" w:rsidRPr="001750D4" w:rsidRDefault="002632D5" w:rsidP="002632D5">
            <w:pPr>
              <w:rPr>
                <w:b/>
                <w:sz w:val="16"/>
                <w:szCs w:val="16"/>
                <w:u w:val="single"/>
              </w:rPr>
            </w:pPr>
          </w:p>
          <w:p w:rsidR="002632D5" w:rsidRPr="001750D4" w:rsidRDefault="007718F1" w:rsidP="002632D5">
            <w:pPr>
              <w:rPr>
                <w:b/>
                <w:sz w:val="16"/>
                <w:szCs w:val="16"/>
                <w:vertAlign w:val="subscript"/>
              </w:rPr>
            </w:pPr>
            <w:r>
              <w:rPr>
                <w:b/>
                <w:noProof/>
                <w:sz w:val="16"/>
                <w:szCs w:val="16"/>
                <w:vertAlign w:val="subscript"/>
              </w:rPr>
              <w:drawing>
                <wp:inline distT="0" distB="0" distL="0" distR="0">
                  <wp:extent cx="1143000" cy="8286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aseball_player_low[1]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A43B30" w:rsidRDefault="007718F1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16</w:t>
            </w: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</w:p>
          <w:p w:rsidR="007F19B1" w:rsidRDefault="007F19B1" w:rsidP="00A43B30">
            <w:pPr>
              <w:jc w:val="center"/>
              <w:rPr>
                <w:sz w:val="16"/>
                <w:szCs w:val="16"/>
              </w:rPr>
            </w:pPr>
          </w:p>
          <w:p w:rsidR="008E76AC" w:rsidRPr="007F3E7F" w:rsidRDefault="008E76AC" w:rsidP="007652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43B30" w:rsidRDefault="007718F1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17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on a stick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 Bar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8E76AC" w:rsidRPr="007F3E7F" w:rsidRDefault="008E76AC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43B30" w:rsidRDefault="007718F1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18</w:t>
            </w:r>
          </w:p>
          <w:p w:rsidR="00A43B30" w:rsidRDefault="00E07C07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</w:t>
            </w:r>
            <w:r w:rsidR="00A43B30">
              <w:rPr>
                <w:sz w:val="16"/>
                <w:szCs w:val="16"/>
              </w:rPr>
              <w:t xml:space="preserve"> &amp; Sausage Patty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631DF" w:rsidRPr="007631DF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A43B30" w:rsidRDefault="007718F1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19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631DF" w:rsidRPr="007631DF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416DA2" w:rsidRDefault="007718F1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20</w:t>
            </w:r>
          </w:p>
          <w:p w:rsidR="004E6C8E" w:rsidRPr="00887D57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Bun</w:t>
            </w:r>
          </w:p>
          <w:p w:rsidR="004E6C8E" w:rsidRPr="00887D57" w:rsidRDefault="004E6C8E" w:rsidP="004E6C8E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Or</w:t>
            </w:r>
          </w:p>
          <w:p w:rsidR="004E6C8E" w:rsidRPr="00887D57" w:rsidRDefault="004E6C8E" w:rsidP="004E6C8E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Cereal</w:t>
            </w:r>
            <w:r>
              <w:rPr>
                <w:sz w:val="16"/>
                <w:szCs w:val="16"/>
              </w:rPr>
              <w:t xml:space="preserve"> Bar</w:t>
            </w:r>
          </w:p>
          <w:p w:rsidR="004E6C8E" w:rsidRPr="00887D57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4E6C8E" w:rsidRPr="00887D57" w:rsidRDefault="004E6C8E" w:rsidP="004E6C8E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Fruit / Vegetable</w:t>
            </w:r>
          </w:p>
          <w:p w:rsidR="004E6C8E" w:rsidRPr="00887D57" w:rsidRDefault="004E6C8E" w:rsidP="004E6C8E">
            <w:pPr>
              <w:jc w:val="center"/>
              <w:rPr>
                <w:sz w:val="16"/>
                <w:szCs w:val="16"/>
                <w:vertAlign w:val="superscript"/>
              </w:rPr>
            </w:pPr>
            <w:r w:rsidRPr="00887D57">
              <w:rPr>
                <w:sz w:val="16"/>
                <w:szCs w:val="16"/>
              </w:rPr>
              <w:t>Milk / Juice</w:t>
            </w:r>
          </w:p>
          <w:p w:rsidR="007631DF" w:rsidRDefault="007631DF" w:rsidP="00765261">
            <w:pPr>
              <w:jc w:val="center"/>
              <w:rPr>
                <w:sz w:val="16"/>
                <w:szCs w:val="16"/>
              </w:rPr>
            </w:pP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</w:p>
          <w:p w:rsidR="00765261" w:rsidRPr="00E20886" w:rsidRDefault="00765261" w:rsidP="007652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632D5" w:rsidRDefault="002632D5" w:rsidP="002632D5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B47372" w:rsidRDefault="00B47372" w:rsidP="002C5340">
            <w:pPr>
              <w:jc w:val="center"/>
              <w:rPr>
                <w:sz w:val="16"/>
                <w:szCs w:val="16"/>
              </w:rPr>
            </w:pPr>
          </w:p>
          <w:p w:rsidR="004E6C8E" w:rsidRDefault="004E6C8E" w:rsidP="002C5340">
            <w:pPr>
              <w:jc w:val="center"/>
              <w:rPr>
                <w:b/>
              </w:rPr>
            </w:pPr>
          </w:p>
          <w:p w:rsidR="004E6C8E" w:rsidRPr="004E6C8E" w:rsidRDefault="004E6C8E" w:rsidP="002C5340">
            <w:pPr>
              <w:jc w:val="center"/>
              <w:rPr>
                <w:b/>
              </w:rPr>
            </w:pPr>
            <w:r w:rsidRPr="004E6C8E">
              <w:rPr>
                <w:b/>
              </w:rPr>
              <w:t>No Breakfast on two Hour Delays</w:t>
            </w:r>
          </w:p>
        </w:tc>
        <w:tc>
          <w:tcPr>
            <w:tcW w:w="2016" w:type="dxa"/>
          </w:tcPr>
          <w:p w:rsidR="00A43B30" w:rsidRDefault="007718F1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23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</w:p>
          <w:p w:rsidR="005C2D9E" w:rsidRPr="004923EE" w:rsidRDefault="005C2D9E" w:rsidP="004E6C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43B30" w:rsidRDefault="007718F1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24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on a stick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 Bar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F679FC" w:rsidRPr="004923EE" w:rsidRDefault="00F679FC" w:rsidP="00F679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79FC" w:rsidRDefault="007718F1" w:rsidP="006478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25</w:t>
            </w:r>
          </w:p>
          <w:p w:rsidR="00EB3424" w:rsidRDefault="00E07C07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</w:t>
            </w:r>
            <w:r w:rsidR="00EB3424">
              <w:rPr>
                <w:sz w:val="16"/>
                <w:szCs w:val="16"/>
              </w:rPr>
              <w:t xml:space="preserve"> &amp; Sausage Patty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F679FC" w:rsidRPr="004923EE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416DA2" w:rsidRDefault="007718F1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26</w:t>
            </w:r>
          </w:p>
          <w:p w:rsidR="00416DA2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416DA2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16DA2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416DA2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416DA2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CC1981" w:rsidRPr="004923EE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416DA2" w:rsidRDefault="007718F1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27</w:t>
            </w:r>
          </w:p>
          <w:p w:rsidR="00416DA2" w:rsidRPr="00887D57" w:rsidRDefault="00DD73FF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Bun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Or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Cereal</w:t>
            </w:r>
            <w:r>
              <w:rPr>
                <w:sz w:val="16"/>
                <w:szCs w:val="16"/>
              </w:rPr>
              <w:t xml:space="preserve"> Bar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Fruit / Vegetable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  <w:vertAlign w:val="superscript"/>
              </w:rPr>
            </w:pPr>
            <w:r w:rsidRPr="00887D57">
              <w:rPr>
                <w:sz w:val="16"/>
                <w:szCs w:val="16"/>
              </w:rPr>
              <w:t>Milk / Juice</w:t>
            </w:r>
          </w:p>
          <w:p w:rsidR="00F679FC" w:rsidRPr="004923EE" w:rsidRDefault="00F679FC" w:rsidP="00B33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85DDE" w:rsidRDefault="00C85DDE">
            <w:r>
              <w:t>Elementary</w:t>
            </w:r>
            <w:r w:rsidR="00F24BB2">
              <w:t xml:space="preserve"> </w:t>
            </w:r>
          </w:p>
          <w:p w:rsidR="00D15785" w:rsidRDefault="0019107D">
            <w:r>
              <w:t>Breakfast</w:t>
            </w:r>
            <w:r w:rsidR="00D15785">
              <w:t>-</w:t>
            </w:r>
            <w:r w:rsidR="005A534F">
              <w:t xml:space="preserve">$ </w:t>
            </w:r>
            <w:r w:rsidR="00466409">
              <w:t>1.5</w:t>
            </w:r>
            <w:r>
              <w:t>0</w:t>
            </w:r>
          </w:p>
          <w:p w:rsidR="00D15785" w:rsidRDefault="00D15785">
            <w:r>
              <w:t>Milk -</w:t>
            </w:r>
            <w:r w:rsidR="002A08CE">
              <w:t>$</w:t>
            </w:r>
            <w:r>
              <w:t>.50</w:t>
            </w:r>
          </w:p>
          <w:p w:rsidR="00D15785" w:rsidRDefault="00810018">
            <w:r>
              <w:t>Reduced -$.25</w:t>
            </w:r>
          </w:p>
        </w:tc>
      </w:tr>
      <w:tr w:rsidR="004E6C8E" w:rsidTr="002632D5">
        <w:trPr>
          <w:trHeight w:hRule="exact" w:val="1500"/>
        </w:trPr>
        <w:tc>
          <w:tcPr>
            <w:tcW w:w="2016" w:type="dxa"/>
          </w:tcPr>
          <w:p w:rsidR="004E6C8E" w:rsidRPr="001750D4" w:rsidRDefault="004E6C8E" w:rsidP="004E6C8E">
            <w:pPr>
              <w:rPr>
                <w:b/>
                <w:sz w:val="16"/>
                <w:szCs w:val="16"/>
                <w:u w:val="single"/>
              </w:rPr>
            </w:pPr>
          </w:p>
          <w:p w:rsidR="004E6C8E" w:rsidRPr="001750D4" w:rsidRDefault="004E6C8E" w:rsidP="004E6C8E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4E6C8E" w:rsidRPr="001750D4" w:rsidRDefault="004E6C8E" w:rsidP="004E6C8E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4E6C8E" w:rsidRDefault="007718F1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30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4E6C8E" w:rsidRPr="005C22DF" w:rsidRDefault="004E6C8E" w:rsidP="004E6C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E6C8E" w:rsidRDefault="007718F1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on a stick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 Bar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</w:p>
          <w:p w:rsidR="004E6C8E" w:rsidRPr="004923EE" w:rsidRDefault="004E6C8E" w:rsidP="004E6C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E6C8E" w:rsidRDefault="007718F1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&amp; Sausage Patty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</w:p>
          <w:p w:rsidR="004E6C8E" w:rsidRPr="004923EE" w:rsidRDefault="004E6C8E" w:rsidP="004E6C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E6C8E" w:rsidRDefault="007718F1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3</w:t>
            </w:r>
          </w:p>
          <w:p w:rsidR="007718F1" w:rsidRDefault="007718F1" w:rsidP="007718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7718F1" w:rsidRDefault="007718F1" w:rsidP="007718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718F1" w:rsidRDefault="007718F1" w:rsidP="007718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7718F1" w:rsidRDefault="007718F1" w:rsidP="007718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7718F1" w:rsidRDefault="007718F1" w:rsidP="007718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4E6C8E" w:rsidRDefault="007718F1" w:rsidP="007718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</w:p>
          <w:p w:rsidR="004E6C8E" w:rsidRPr="004923EE" w:rsidRDefault="004E6C8E" w:rsidP="004E6C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E6C8E" w:rsidRDefault="007718F1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4</w:t>
            </w:r>
          </w:p>
          <w:p w:rsidR="007718F1" w:rsidRPr="00887D57" w:rsidRDefault="007718F1" w:rsidP="007718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Bun</w:t>
            </w:r>
          </w:p>
          <w:p w:rsidR="007718F1" w:rsidRPr="00887D57" w:rsidRDefault="007718F1" w:rsidP="007718F1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Or</w:t>
            </w:r>
          </w:p>
          <w:p w:rsidR="007718F1" w:rsidRPr="00887D57" w:rsidRDefault="007718F1" w:rsidP="007718F1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Cereal</w:t>
            </w:r>
            <w:r>
              <w:rPr>
                <w:sz w:val="16"/>
                <w:szCs w:val="16"/>
              </w:rPr>
              <w:t xml:space="preserve"> Bar</w:t>
            </w:r>
          </w:p>
          <w:p w:rsidR="007718F1" w:rsidRPr="00887D57" w:rsidRDefault="007718F1" w:rsidP="007718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7718F1" w:rsidRPr="00887D57" w:rsidRDefault="007718F1" w:rsidP="007718F1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Fruit / Vegetable</w:t>
            </w:r>
          </w:p>
          <w:p w:rsidR="007718F1" w:rsidRPr="00887D57" w:rsidRDefault="007718F1" w:rsidP="007718F1">
            <w:pPr>
              <w:jc w:val="center"/>
              <w:rPr>
                <w:sz w:val="16"/>
                <w:szCs w:val="16"/>
                <w:vertAlign w:val="superscript"/>
              </w:rPr>
            </w:pPr>
            <w:r w:rsidRPr="00887D57">
              <w:rPr>
                <w:sz w:val="16"/>
                <w:szCs w:val="16"/>
              </w:rPr>
              <w:t>Milk / Juice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</w:p>
          <w:p w:rsidR="004E6C8E" w:rsidRPr="00416DA2" w:rsidRDefault="004E6C8E" w:rsidP="004E6C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016" w:type="dxa"/>
          </w:tcPr>
          <w:p w:rsidR="004E6C8E" w:rsidRDefault="007718F1" w:rsidP="004E6C8E">
            <w:r>
              <w:rPr>
                <w:noProof/>
              </w:rPr>
              <w:drawing>
                <wp:inline distT="0" distB="0" distL="0" distR="0">
                  <wp:extent cx="1143000" cy="91059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110-0902-1214-0208_bunch_cartoon_flowers_with_happy_faces[1]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97F" w:rsidRDefault="00D15785">
      <w:r>
        <w:lastRenderedPageBreak/>
        <w:tab/>
      </w:r>
      <w:bookmarkStart w:id="0" w:name="_GoBack"/>
      <w:bookmarkEnd w:id="0"/>
    </w:p>
    <w:p w:rsidR="00A3297F" w:rsidRDefault="00A3297F">
      <w:pPr>
        <w:jc w:val="center"/>
      </w:pPr>
    </w:p>
    <w:sectPr w:rsidR="00A3297F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32B0F"/>
    <w:rsid w:val="00054908"/>
    <w:rsid w:val="00054A9C"/>
    <w:rsid w:val="00082184"/>
    <w:rsid w:val="000B0FFC"/>
    <w:rsid w:val="000C4273"/>
    <w:rsid w:val="00111809"/>
    <w:rsid w:val="0011320A"/>
    <w:rsid w:val="00161F2F"/>
    <w:rsid w:val="0017348F"/>
    <w:rsid w:val="001750D4"/>
    <w:rsid w:val="0019107D"/>
    <w:rsid w:val="001A396D"/>
    <w:rsid w:val="001C63DB"/>
    <w:rsid w:val="001D0DA3"/>
    <w:rsid w:val="00227006"/>
    <w:rsid w:val="00232B44"/>
    <w:rsid w:val="00245DF6"/>
    <w:rsid w:val="002632D5"/>
    <w:rsid w:val="00281D26"/>
    <w:rsid w:val="0028344D"/>
    <w:rsid w:val="002A08CE"/>
    <w:rsid w:val="002B1D57"/>
    <w:rsid w:val="002C5340"/>
    <w:rsid w:val="002D488D"/>
    <w:rsid w:val="002F2560"/>
    <w:rsid w:val="003071CB"/>
    <w:rsid w:val="003122D1"/>
    <w:rsid w:val="00341C16"/>
    <w:rsid w:val="00346F66"/>
    <w:rsid w:val="00391A3E"/>
    <w:rsid w:val="003A164F"/>
    <w:rsid w:val="003B2138"/>
    <w:rsid w:val="003B2413"/>
    <w:rsid w:val="003C43E9"/>
    <w:rsid w:val="003D43A9"/>
    <w:rsid w:val="003E2535"/>
    <w:rsid w:val="00416DA2"/>
    <w:rsid w:val="004173FA"/>
    <w:rsid w:val="004465DA"/>
    <w:rsid w:val="004503ED"/>
    <w:rsid w:val="00460F87"/>
    <w:rsid w:val="00465956"/>
    <w:rsid w:val="00466409"/>
    <w:rsid w:val="0046719A"/>
    <w:rsid w:val="00480E7F"/>
    <w:rsid w:val="00480FFB"/>
    <w:rsid w:val="00487744"/>
    <w:rsid w:val="004923EE"/>
    <w:rsid w:val="00497DCE"/>
    <w:rsid w:val="004B119F"/>
    <w:rsid w:val="004D452B"/>
    <w:rsid w:val="004E2E18"/>
    <w:rsid w:val="004E6C8E"/>
    <w:rsid w:val="004F2E46"/>
    <w:rsid w:val="005078D7"/>
    <w:rsid w:val="00513D79"/>
    <w:rsid w:val="00530E9F"/>
    <w:rsid w:val="00543428"/>
    <w:rsid w:val="00552617"/>
    <w:rsid w:val="00573087"/>
    <w:rsid w:val="005733E8"/>
    <w:rsid w:val="00575AC4"/>
    <w:rsid w:val="005A534F"/>
    <w:rsid w:val="005B4A28"/>
    <w:rsid w:val="005C22DF"/>
    <w:rsid w:val="005C2D9E"/>
    <w:rsid w:val="00622C88"/>
    <w:rsid w:val="006478CA"/>
    <w:rsid w:val="00653C02"/>
    <w:rsid w:val="00672FE1"/>
    <w:rsid w:val="00674327"/>
    <w:rsid w:val="00676AD6"/>
    <w:rsid w:val="006854E6"/>
    <w:rsid w:val="006A7324"/>
    <w:rsid w:val="006B7F74"/>
    <w:rsid w:val="006C1DFF"/>
    <w:rsid w:val="006C3105"/>
    <w:rsid w:val="006D6B82"/>
    <w:rsid w:val="006D6BA3"/>
    <w:rsid w:val="006E5940"/>
    <w:rsid w:val="006F5F80"/>
    <w:rsid w:val="006F70E3"/>
    <w:rsid w:val="00744D99"/>
    <w:rsid w:val="007631DF"/>
    <w:rsid w:val="00765261"/>
    <w:rsid w:val="007718F1"/>
    <w:rsid w:val="00773274"/>
    <w:rsid w:val="007749E8"/>
    <w:rsid w:val="007A5767"/>
    <w:rsid w:val="007D40AE"/>
    <w:rsid w:val="007D44D7"/>
    <w:rsid w:val="007E2258"/>
    <w:rsid w:val="007F1790"/>
    <w:rsid w:val="007F19B1"/>
    <w:rsid w:val="007F3E7F"/>
    <w:rsid w:val="00810018"/>
    <w:rsid w:val="0083208E"/>
    <w:rsid w:val="00841987"/>
    <w:rsid w:val="00887D57"/>
    <w:rsid w:val="00893BA3"/>
    <w:rsid w:val="008B2BC8"/>
    <w:rsid w:val="008E3591"/>
    <w:rsid w:val="008E76AC"/>
    <w:rsid w:val="00911C8F"/>
    <w:rsid w:val="009126BB"/>
    <w:rsid w:val="00916300"/>
    <w:rsid w:val="009B7EFD"/>
    <w:rsid w:val="009C3A64"/>
    <w:rsid w:val="009C617A"/>
    <w:rsid w:val="00A0554B"/>
    <w:rsid w:val="00A206EE"/>
    <w:rsid w:val="00A3297F"/>
    <w:rsid w:val="00A43B30"/>
    <w:rsid w:val="00A54279"/>
    <w:rsid w:val="00A57756"/>
    <w:rsid w:val="00A613D7"/>
    <w:rsid w:val="00A620CA"/>
    <w:rsid w:val="00A86FA0"/>
    <w:rsid w:val="00AB641F"/>
    <w:rsid w:val="00AC2C9F"/>
    <w:rsid w:val="00B1021B"/>
    <w:rsid w:val="00B12C61"/>
    <w:rsid w:val="00B222A5"/>
    <w:rsid w:val="00B335A6"/>
    <w:rsid w:val="00B47372"/>
    <w:rsid w:val="00B62C7D"/>
    <w:rsid w:val="00B66AA6"/>
    <w:rsid w:val="00B66EB9"/>
    <w:rsid w:val="00B72A69"/>
    <w:rsid w:val="00B9563A"/>
    <w:rsid w:val="00BE2A43"/>
    <w:rsid w:val="00C32C56"/>
    <w:rsid w:val="00C35A32"/>
    <w:rsid w:val="00C727B1"/>
    <w:rsid w:val="00C82287"/>
    <w:rsid w:val="00C85DDE"/>
    <w:rsid w:val="00CA73E5"/>
    <w:rsid w:val="00CC1981"/>
    <w:rsid w:val="00CC6352"/>
    <w:rsid w:val="00CC6B67"/>
    <w:rsid w:val="00CC7C03"/>
    <w:rsid w:val="00CE5E6E"/>
    <w:rsid w:val="00CF1638"/>
    <w:rsid w:val="00D15785"/>
    <w:rsid w:val="00D541BC"/>
    <w:rsid w:val="00D912A1"/>
    <w:rsid w:val="00D914FD"/>
    <w:rsid w:val="00DB6A04"/>
    <w:rsid w:val="00DD4E4D"/>
    <w:rsid w:val="00DD73FF"/>
    <w:rsid w:val="00E07C07"/>
    <w:rsid w:val="00E20886"/>
    <w:rsid w:val="00E25E18"/>
    <w:rsid w:val="00E60DBD"/>
    <w:rsid w:val="00E701E9"/>
    <w:rsid w:val="00E94127"/>
    <w:rsid w:val="00E978C7"/>
    <w:rsid w:val="00EB3424"/>
    <w:rsid w:val="00EB776F"/>
    <w:rsid w:val="00ED7117"/>
    <w:rsid w:val="00F1430A"/>
    <w:rsid w:val="00F24BB2"/>
    <w:rsid w:val="00F36D7C"/>
    <w:rsid w:val="00F40D57"/>
    <w:rsid w:val="00F679FC"/>
    <w:rsid w:val="00F90A11"/>
    <w:rsid w:val="00FA0A83"/>
    <w:rsid w:val="00FB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B5B22E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2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gif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20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220EC4-5F37-4908-9F41-36B43274D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11</TotalTime>
  <Pages>2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4</cp:revision>
  <cp:lastPrinted>2017-08-10T13:14:00Z</cp:lastPrinted>
  <dcterms:created xsi:type="dcterms:W3CDTF">2018-03-15T12:36:00Z</dcterms:created>
  <dcterms:modified xsi:type="dcterms:W3CDTF">2018-03-15T13:22:00Z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