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515D4C">
                                  <w:rPr>
                                    <w:sz w:val="28"/>
                                    <w:szCs w:val="28"/>
                                  </w:rPr>
                                  <w:t xml:space="preserve"> March</w:t>
                                </w:r>
                                <w:r w:rsidR="00735785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FD511D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515D4C">
                            <w:rPr>
                              <w:sz w:val="28"/>
                              <w:szCs w:val="28"/>
                            </w:rPr>
                            <w:t xml:space="preserve"> March</w:t>
                          </w:r>
                          <w:r w:rsidR="00735785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FD511D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515D4C">
            <w:r>
              <w:rPr>
                <w:noProof/>
              </w:rPr>
              <w:drawing>
                <wp:inline distT="0" distB="0" distL="0" distR="0">
                  <wp:extent cx="1171575" cy="8858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rch_10080c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92" cy="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730081" w:rsidRDefault="00730081" w:rsidP="00EA7018">
            <w:pPr>
              <w:jc w:val="center"/>
              <w:rPr>
                <w:sz w:val="16"/>
                <w:szCs w:val="16"/>
              </w:rPr>
            </w:pPr>
          </w:p>
          <w:p w:rsidR="00730081" w:rsidRDefault="00730081" w:rsidP="00EA7018">
            <w:pPr>
              <w:jc w:val="center"/>
              <w:rPr>
                <w:sz w:val="16"/>
                <w:szCs w:val="16"/>
              </w:rPr>
            </w:pPr>
          </w:p>
          <w:p w:rsidR="00730081" w:rsidRPr="00E60DBD" w:rsidRDefault="00730081" w:rsidP="00EA70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30081" w:rsidRPr="0058351C" w:rsidRDefault="00730081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30081" w:rsidRPr="00E60DBD" w:rsidRDefault="00730081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8351C" w:rsidRDefault="00515D4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</w:t>
            </w:r>
          </w:p>
          <w:p w:rsidR="00730081" w:rsidRDefault="0073008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730081" w:rsidRDefault="002819F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730081" w:rsidRDefault="0073008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30081" w:rsidRDefault="00977DA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 Pizza </w:t>
            </w:r>
          </w:p>
          <w:p w:rsidR="00730081" w:rsidRDefault="00515D4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730081" w:rsidRDefault="00515D4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730081" w:rsidRPr="00E60DBD" w:rsidRDefault="0073008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8351C" w:rsidRDefault="00515D4C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2</w:t>
            </w:r>
          </w:p>
          <w:p w:rsidR="005F7979" w:rsidRDefault="00515D4C" w:rsidP="00515D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5F7979" w:rsidRDefault="005F7979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F7979" w:rsidRDefault="00515D4C" w:rsidP="00515D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5F7979" w:rsidRDefault="00121CF7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Broccoli </w:t>
            </w:r>
            <w:r w:rsidR="00A431E7">
              <w:rPr>
                <w:sz w:val="16"/>
                <w:szCs w:val="16"/>
              </w:rPr>
              <w:t>w/ Cheese</w:t>
            </w:r>
            <w:bookmarkStart w:id="0" w:name="_GoBack"/>
            <w:bookmarkEnd w:id="0"/>
          </w:p>
          <w:p w:rsidR="005F7979" w:rsidRP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3B37E5" w:rsidRPr="001750D4" w:rsidRDefault="003B37E5" w:rsidP="003B37E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A3297F" w:rsidRPr="002522BC" w:rsidRDefault="003B37E5" w:rsidP="003B37E5"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515D4C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5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5F7979" w:rsidRDefault="00FD511D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F7979" w:rsidRDefault="00FE364D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3746" w:rsidRDefault="00515D4C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6</w:t>
            </w:r>
          </w:p>
          <w:p w:rsidR="005C4EC0" w:rsidRDefault="00315DC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&amp; Cheese Soup</w:t>
            </w:r>
          </w:p>
          <w:p w:rsidR="005F7979" w:rsidRDefault="00977DA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977DAB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5F7979" w:rsidRDefault="006C517C" w:rsidP="006C51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  <w:r w:rsidR="00977DAB">
              <w:rPr>
                <w:sz w:val="16"/>
                <w:szCs w:val="16"/>
              </w:rPr>
              <w:t xml:space="preserve"> Beans</w:t>
            </w:r>
          </w:p>
          <w:p w:rsidR="005F7979" w:rsidRDefault="00977DAB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C22DF" w:rsidRPr="00E20886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515D4C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7</w:t>
            </w:r>
          </w:p>
          <w:p w:rsidR="00121CF7" w:rsidRDefault="00121CF7" w:rsidP="00121C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Broccoli</w:t>
            </w:r>
          </w:p>
          <w:p w:rsidR="00121CF7" w:rsidRDefault="00121CF7" w:rsidP="00121C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Teriyaki w/ Rice</w:t>
            </w:r>
          </w:p>
          <w:p w:rsidR="00121CF7" w:rsidRDefault="00121CF7" w:rsidP="00121C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121CF7" w:rsidRDefault="00121CF7" w:rsidP="00121C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5F7979" w:rsidRDefault="00C044BD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77DAB" w:rsidRDefault="00977DAB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  <w:r w:rsidR="00C044BD">
              <w:rPr>
                <w:sz w:val="16"/>
                <w:szCs w:val="16"/>
              </w:rPr>
              <w:t>/ Eggroll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5F79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36637" w:rsidRPr="00552617" w:rsidRDefault="00515D4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8</w:t>
            </w:r>
          </w:p>
          <w:p w:rsidR="005F7979" w:rsidRDefault="00515D4C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  <w:r w:rsidR="00CA4402">
              <w:rPr>
                <w:sz w:val="16"/>
                <w:szCs w:val="16"/>
              </w:rPr>
              <w:t xml:space="preserve"> </w:t>
            </w:r>
          </w:p>
          <w:p w:rsidR="005F7979" w:rsidRDefault="00515D4C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W/ Roll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6C517C" w:rsidRDefault="006C517C" w:rsidP="006C51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5F7979" w:rsidRDefault="006C517C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w/ Dip</w:t>
            </w:r>
          </w:p>
          <w:p w:rsidR="0029275C" w:rsidRPr="00552617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6C517C" w:rsidRDefault="00515D4C" w:rsidP="005C4E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9</w:t>
            </w:r>
          </w:p>
          <w:p w:rsidR="00577B93" w:rsidRDefault="00577B9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Sliders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121CF7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5F7979" w:rsidRDefault="005A44E2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Broccoli </w:t>
            </w:r>
            <w:r w:rsidR="005C4EC0">
              <w:rPr>
                <w:sz w:val="16"/>
                <w:szCs w:val="16"/>
              </w:rPr>
              <w:t>w/ Cheese</w:t>
            </w:r>
          </w:p>
          <w:p w:rsidR="005F7979" w:rsidRDefault="00FE364D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3F04F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F04F9" w:rsidRDefault="003F04F9" w:rsidP="00E36637">
            <w:pPr>
              <w:jc w:val="center"/>
              <w:rPr>
                <w:sz w:val="16"/>
                <w:szCs w:val="16"/>
              </w:rPr>
            </w:pPr>
          </w:p>
          <w:p w:rsidR="003F04F9" w:rsidRPr="003F04F9" w:rsidRDefault="003F04F9" w:rsidP="001D22D2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7741B7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 xml:space="preserve">Chef </w:t>
            </w:r>
            <w:r w:rsidR="00F0172E">
              <w:rPr>
                <w:b/>
                <w:noProof/>
                <w:sz w:val="16"/>
                <w:szCs w:val="16"/>
              </w:rPr>
              <w:t>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6C517C">
        <w:trPr>
          <w:trHeight w:hRule="exact" w:val="1558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3B37E5" w:rsidP="0048760D">
            <w:pPr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noProof/>
                <w:sz w:val="16"/>
                <w:szCs w:val="16"/>
                <w:vertAlign w:val="subscript"/>
              </w:rPr>
              <w:drawing>
                <wp:inline distT="0" distB="0" distL="0" distR="0">
                  <wp:extent cx="1069975" cy="8274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ringAhead-DayLightSavings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E36637" w:rsidRDefault="006C517C" w:rsidP="00977D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12</w:t>
            </w:r>
          </w:p>
          <w:p w:rsidR="00977DAB" w:rsidRDefault="002819F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  <w:r w:rsidR="001C5ADB">
              <w:rPr>
                <w:sz w:val="16"/>
                <w:szCs w:val="16"/>
              </w:rPr>
              <w:t xml:space="preserve"> </w:t>
            </w:r>
          </w:p>
          <w:p w:rsidR="001C5ADB" w:rsidRDefault="001C5AD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 w/ gravy</w:t>
            </w:r>
          </w:p>
          <w:p w:rsidR="00977DAB" w:rsidRDefault="00977DA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77DAB" w:rsidRDefault="00121C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Cowboy Burger</w:t>
            </w:r>
          </w:p>
          <w:p w:rsidR="00977DAB" w:rsidRDefault="00121C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  <w:r w:rsidR="00977DAB">
              <w:rPr>
                <w:sz w:val="16"/>
                <w:szCs w:val="16"/>
              </w:rPr>
              <w:t xml:space="preserve"> </w:t>
            </w:r>
          </w:p>
          <w:p w:rsidR="00977DAB" w:rsidRDefault="001C5AD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Grape Tomatoes</w:t>
            </w:r>
          </w:p>
          <w:p w:rsidR="00977DAB" w:rsidRDefault="00977DA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793031" w:rsidRDefault="00793031" w:rsidP="00283746">
            <w:pPr>
              <w:jc w:val="center"/>
              <w:rPr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6C517C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13</w:t>
            </w:r>
          </w:p>
          <w:p w:rsidR="005F7979" w:rsidRPr="00D23FDD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General Tso’s Chicken </w:t>
            </w:r>
          </w:p>
          <w:p w:rsidR="005F7979" w:rsidRPr="00D23FDD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W/G roll</w:t>
            </w:r>
          </w:p>
          <w:p w:rsidR="005F7979" w:rsidRPr="00D23FDD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>Or</w:t>
            </w:r>
          </w:p>
          <w:p w:rsidR="005F7979" w:rsidRPr="00D23FDD" w:rsidRDefault="00B00803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Grilled Ham &amp; Cheese </w:t>
            </w:r>
          </w:p>
          <w:p w:rsidR="005F7979" w:rsidRPr="00D23FDD" w:rsidRDefault="00010BF3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5F7979" w:rsidRPr="00D23FDD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Rice</w:t>
            </w:r>
            <w:r w:rsidR="005A44E2">
              <w:rPr>
                <w:sz w:val="16"/>
                <w:szCs w:val="16"/>
              </w:rPr>
              <w:t xml:space="preserve"> / Fortune Cookie</w:t>
            </w:r>
          </w:p>
          <w:p w:rsidR="00084B20" w:rsidRPr="00084B20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Choice of Fruit / Milk</w:t>
            </w:r>
          </w:p>
        </w:tc>
        <w:tc>
          <w:tcPr>
            <w:tcW w:w="2016" w:type="dxa"/>
          </w:tcPr>
          <w:p w:rsidR="0048760D" w:rsidRDefault="006C517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14</w:t>
            </w:r>
          </w:p>
          <w:p w:rsidR="002819F5" w:rsidRDefault="00315DC4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Loaded Potato Soup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Cheesesteak 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5F7979" w:rsidRDefault="00793031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51FCA" w:rsidRPr="00E36637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6C517C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15</w:t>
            </w:r>
          </w:p>
          <w:p w:rsidR="00F13EFB" w:rsidRDefault="002819F5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F13EFB" w:rsidRDefault="002819F5" w:rsidP="002819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Goldfish Crackers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Bun</w:t>
            </w:r>
          </w:p>
          <w:p w:rsidR="00F13EFB" w:rsidRDefault="002819F5" w:rsidP="002819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/ Romaine Salad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61619" w:rsidRPr="00934EC8" w:rsidRDefault="00D61619" w:rsidP="00F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6C517C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16</w:t>
            </w:r>
          </w:p>
          <w:p w:rsidR="00C044BD" w:rsidRDefault="00C044BD" w:rsidP="00C044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Buffalo Chicken Pizza </w:t>
            </w:r>
          </w:p>
          <w:p w:rsidR="00C044BD" w:rsidRDefault="00C044BD" w:rsidP="00ED6C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C2ECA" w:rsidRDefault="006C517C" w:rsidP="00ED6C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5C2ECA" w:rsidRDefault="00121CF7" w:rsidP="00121C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 Potatoes</w:t>
            </w:r>
          </w:p>
          <w:p w:rsidR="00121CF7" w:rsidRDefault="00121CF7" w:rsidP="00121C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121CF7" w:rsidRDefault="00121CF7" w:rsidP="00121C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Fruit/Milk</w:t>
            </w:r>
          </w:p>
          <w:p w:rsidR="00972AA1" w:rsidRPr="00934EC8" w:rsidRDefault="00972AA1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9F2E29" w:rsidP="0048760D">
            <w:r>
              <w:rPr>
                <w:noProof/>
              </w:rPr>
              <w:drawing>
                <wp:inline distT="0" distB="0" distL="0" distR="0">
                  <wp:extent cx="1143000" cy="79121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acts-about-st-patricks-day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632B3D" w:rsidRDefault="00B47372" w:rsidP="00F13EF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2016" w:type="dxa"/>
          </w:tcPr>
          <w:p w:rsidR="00315DC4" w:rsidRDefault="006C517C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FE364D">
              <w:rPr>
                <w:sz w:val="16"/>
                <w:szCs w:val="16"/>
              </w:rPr>
              <w:t xml:space="preserve"> 19</w:t>
            </w:r>
          </w:p>
          <w:p w:rsidR="00315DC4" w:rsidRDefault="00121CF7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121CF7" w:rsidRDefault="00121CF7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121CF7" w:rsidRDefault="00121CF7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  <w:r w:rsidR="009467A1">
              <w:rPr>
                <w:sz w:val="16"/>
                <w:szCs w:val="16"/>
              </w:rPr>
              <w:t xml:space="preserve"> on Pretzel Bun</w:t>
            </w:r>
          </w:p>
          <w:p w:rsidR="00121CF7" w:rsidRDefault="00121CF7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121CF7" w:rsidRDefault="00121CF7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on the Cob</w:t>
            </w:r>
          </w:p>
          <w:p w:rsidR="00121CF7" w:rsidRDefault="00121CF7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Fruit/Milk</w:t>
            </w:r>
          </w:p>
          <w:p w:rsidR="00934EC8" w:rsidRDefault="006C517C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315DC4" w:rsidRPr="00315DC4" w:rsidRDefault="00315DC4" w:rsidP="008003F3">
            <w:pPr>
              <w:jc w:val="center"/>
              <w:rPr>
                <w:sz w:val="16"/>
                <w:szCs w:val="16"/>
              </w:rPr>
            </w:pPr>
          </w:p>
          <w:p w:rsidR="00315DC4" w:rsidRPr="00315DC4" w:rsidRDefault="00315DC4" w:rsidP="008003F3">
            <w:pPr>
              <w:jc w:val="center"/>
              <w:rPr>
                <w:sz w:val="16"/>
                <w:szCs w:val="16"/>
              </w:rPr>
            </w:pPr>
          </w:p>
          <w:p w:rsidR="00977DAB" w:rsidRDefault="00977DAB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977DAB" w:rsidRPr="00977DAB" w:rsidRDefault="00977DAB" w:rsidP="00315DC4">
            <w:pPr>
              <w:rPr>
                <w:sz w:val="16"/>
                <w:szCs w:val="16"/>
              </w:rPr>
            </w:pP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FE364D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20</w:t>
            </w:r>
          </w:p>
          <w:p w:rsidR="005C2ECA" w:rsidRDefault="00121CF7" w:rsidP="00315D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Bacon &amp; Cheddar Chicken Sandwich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Tacos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5C2ECA" w:rsidRPr="000C39B5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20EF2" w:rsidRDefault="00FE364D" w:rsidP="00A02E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21</w:t>
            </w:r>
          </w:p>
          <w:p w:rsidR="00D7179B" w:rsidRDefault="00C044BD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Chicken</w:t>
            </w:r>
            <w:r w:rsidR="00C50CEF">
              <w:rPr>
                <w:sz w:val="16"/>
                <w:szCs w:val="16"/>
              </w:rPr>
              <w:t xml:space="preserve"> </w:t>
            </w:r>
          </w:p>
          <w:p w:rsidR="00A20EF2" w:rsidRDefault="00C044BD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A02EE5" w:rsidRDefault="00A02EE5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02EE5" w:rsidRDefault="005C2D9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</w:t>
            </w:r>
            <w:r w:rsidR="00C50CEF">
              <w:rPr>
                <w:sz w:val="16"/>
                <w:szCs w:val="16"/>
              </w:rPr>
              <w:t xml:space="preserve"> Wrap</w:t>
            </w:r>
          </w:p>
          <w:p w:rsidR="00A20EF2" w:rsidRDefault="00577B93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A20EF2" w:rsidRDefault="00577B93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A20EF2" w:rsidRPr="004923EE" w:rsidRDefault="00A20EF2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FE364D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22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Rib B Q Sandwich</w:t>
            </w:r>
          </w:p>
          <w:p w:rsidR="00F13EFB" w:rsidRDefault="00121CF7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Peanut butter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20EF2" w:rsidRPr="004923EE" w:rsidRDefault="00A20EF2" w:rsidP="00F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FE364D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23</w:t>
            </w:r>
          </w:p>
          <w:p w:rsidR="00A20EF2" w:rsidRDefault="00A20EF2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A20EF2" w:rsidRDefault="00A20EF2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20EF2" w:rsidRDefault="00C50CEF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A20EF2" w:rsidRDefault="005A44E2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Potato Wedges</w:t>
            </w:r>
          </w:p>
          <w:p w:rsidR="000C39B5" w:rsidRDefault="00121CF7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0C39B5" w:rsidRDefault="000C39B5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20EF2" w:rsidRPr="004923EE" w:rsidRDefault="00A20EF2" w:rsidP="00A20E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0152C8">
              <w:t>2.70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93048E" w:rsidRDefault="00FE364D" w:rsidP="001372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26</w:t>
            </w:r>
          </w:p>
          <w:p w:rsidR="003F04F9" w:rsidRDefault="00315DC4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Tetrazzini</w:t>
            </w:r>
          </w:p>
          <w:p w:rsidR="00793031" w:rsidRDefault="002819F5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Garlic Bread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93031" w:rsidRDefault="00C50CEF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F04F9" w:rsidRPr="00B51FCA" w:rsidRDefault="003F04F9" w:rsidP="00084B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FE36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27</w:t>
            </w:r>
          </w:p>
          <w:p w:rsidR="00BE4788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Walking Taco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Or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Fish Nuggets</w:t>
            </w:r>
          </w:p>
          <w:p w:rsidR="00793031" w:rsidRPr="00793031" w:rsidRDefault="00577B93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</w:t>
            </w:r>
            <w:r w:rsidR="00793031" w:rsidRPr="00793031">
              <w:rPr>
                <w:sz w:val="16"/>
                <w:szCs w:val="16"/>
              </w:rPr>
              <w:t xml:space="preserve"> Roll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Refried Beans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Baby Carrots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Choice of Fruit / Milk</w:t>
            </w:r>
          </w:p>
          <w:p w:rsidR="003F04F9" w:rsidRDefault="003F04F9" w:rsidP="00084B20">
            <w:pPr>
              <w:jc w:val="center"/>
              <w:rPr>
                <w:sz w:val="14"/>
                <w:szCs w:val="14"/>
              </w:rPr>
            </w:pPr>
          </w:p>
          <w:p w:rsidR="003F04F9" w:rsidRPr="003F04F9" w:rsidRDefault="003F04F9" w:rsidP="003F04F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D54D5" w:rsidRDefault="00FE364D" w:rsidP="00FE3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C197B">
              <w:rPr>
                <w:sz w:val="16"/>
                <w:szCs w:val="16"/>
              </w:rPr>
              <w:t xml:space="preserve"> 28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  <w:r w:rsidR="00C044BD">
              <w:rPr>
                <w:sz w:val="16"/>
                <w:szCs w:val="16"/>
              </w:rPr>
              <w:t xml:space="preserve"> Sliders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93031" w:rsidRDefault="005C2ECA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Panini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793031" w:rsidRDefault="00B721EF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Tatar Tots</w:t>
            </w:r>
            <w:r w:rsidR="00793031">
              <w:rPr>
                <w:sz w:val="16"/>
                <w:szCs w:val="16"/>
              </w:rPr>
              <w:t xml:space="preserve"> </w:t>
            </w:r>
          </w:p>
          <w:p w:rsidR="0093048E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23BA" w:rsidRDefault="00AC23BA" w:rsidP="00084B20">
            <w:pPr>
              <w:jc w:val="center"/>
              <w:rPr>
                <w:sz w:val="16"/>
                <w:szCs w:val="16"/>
              </w:rPr>
            </w:pPr>
          </w:p>
          <w:p w:rsidR="00AC23BA" w:rsidRPr="00B51FCA" w:rsidRDefault="00AC23BA" w:rsidP="00084B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84B20" w:rsidRDefault="00FE364D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:rsidR="00AC23BA" w:rsidRDefault="00AC23BA" w:rsidP="00AC23BA">
            <w:pPr>
              <w:jc w:val="center"/>
              <w:rPr>
                <w:sz w:val="16"/>
                <w:szCs w:val="16"/>
              </w:rPr>
            </w:pPr>
          </w:p>
          <w:p w:rsidR="00FE364D" w:rsidRDefault="00FE364D" w:rsidP="00AC23BA">
            <w:pPr>
              <w:jc w:val="center"/>
              <w:rPr>
                <w:sz w:val="16"/>
                <w:szCs w:val="16"/>
              </w:rPr>
            </w:pPr>
          </w:p>
          <w:p w:rsidR="00FE364D" w:rsidRDefault="00FE364D" w:rsidP="00AC23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AC23BA" w:rsidRPr="00B51FCA" w:rsidRDefault="00AC23BA" w:rsidP="00AC23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23BA" w:rsidRDefault="00FE364D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30</w:t>
            </w:r>
          </w:p>
          <w:p w:rsidR="00AC23BA" w:rsidRDefault="00AC23BA" w:rsidP="00FE364D">
            <w:pPr>
              <w:jc w:val="center"/>
              <w:rPr>
                <w:sz w:val="16"/>
                <w:szCs w:val="16"/>
              </w:rPr>
            </w:pPr>
          </w:p>
          <w:p w:rsidR="00FE364D" w:rsidRDefault="00FE364D" w:rsidP="00FE364D">
            <w:pPr>
              <w:jc w:val="center"/>
              <w:rPr>
                <w:sz w:val="16"/>
                <w:szCs w:val="16"/>
              </w:rPr>
            </w:pPr>
          </w:p>
          <w:p w:rsidR="00FE364D" w:rsidRPr="00B51FCA" w:rsidRDefault="00FE364D" w:rsidP="00FE3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411C4F" w:rsidRPr="00B51FCA" w:rsidRDefault="009F2E29" w:rsidP="00411C4F">
            <w:pPr>
              <w:jc w:val="center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43000" cy="8858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ppy-easter-bunny-with-eggs-facebook-timeline-cover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E6E" w:rsidRPr="00B51FCA" w:rsidRDefault="00CE5E6E" w:rsidP="00411C4F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9F2E29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0BF3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4B20"/>
    <w:rsid w:val="00093D17"/>
    <w:rsid w:val="000C39B5"/>
    <w:rsid w:val="000C4273"/>
    <w:rsid w:val="000D638D"/>
    <w:rsid w:val="000E436B"/>
    <w:rsid w:val="0011320A"/>
    <w:rsid w:val="00121CF7"/>
    <w:rsid w:val="00130366"/>
    <w:rsid w:val="001372C4"/>
    <w:rsid w:val="00137F84"/>
    <w:rsid w:val="001531A1"/>
    <w:rsid w:val="00162AF9"/>
    <w:rsid w:val="00163B9E"/>
    <w:rsid w:val="001750D4"/>
    <w:rsid w:val="00186CBA"/>
    <w:rsid w:val="001C5ADB"/>
    <w:rsid w:val="001C63DB"/>
    <w:rsid w:val="001D22D2"/>
    <w:rsid w:val="001E352D"/>
    <w:rsid w:val="002116E0"/>
    <w:rsid w:val="002178A9"/>
    <w:rsid w:val="00227006"/>
    <w:rsid w:val="00241419"/>
    <w:rsid w:val="00250E6E"/>
    <w:rsid w:val="002522BC"/>
    <w:rsid w:val="00260359"/>
    <w:rsid w:val="00276BCA"/>
    <w:rsid w:val="002806BB"/>
    <w:rsid w:val="002819F5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15DC4"/>
    <w:rsid w:val="00341B3D"/>
    <w:rsid w:val="00346F66"/>
    <w:rsid w:val="00355051"/>
    <w:rsid w:val="003B2138"/>
    <w:rsid w:val="003B2413"/>
    <w:rsid w:val="003B2A3F"/>
    <w:rsid w:val="003B37E5"/>
    <w:rsid w:val="003C43E9"/>
    <w:rsid w:val="003C4DBD"/>
    <w:rsid w:val="003E2535"/>
    <w:rsid w:val="003E7DEA"/>
    <w:rsid w:val="003E7F1E"/>
    <w:rsid w:val="003F04F9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158FB"/>
    <w:rsid w:val="00515D4C"/>
    <w:rsid w:val="00540343"/>
    <w:rsid w:val="00543428"/>
    <w:rsid w:val="00551BF5"/>
    <w:rsid w:val="00552617"/>
    <w:rsid w:val="00554AD2"/>
    <w:rsid w:val="0055728B"/>
    <w:rsid w:val="00573087"/>
    <w:rsid w:val="005733E8"/>
    <w:rsid w:val="00577B93"/>
    <w:rsid w:val="0058351C"/>
    <w:rsid w:val="00586FEC"/>
    <w:rsid w:val="00592B3E"/>
    <w:rsid w:val="005A19A4"/>
    <w:rsid w:val="005A44E2"/>
    <w:rsid w:val="005A534F"/>
    <w:rsid w:val="005A5A11"/>
    <w:rsid w:val="005B4A28"/>
    <w:rsid w:val="005B6106"/>
    <w:rsid w:val="005B767D"/>
    <w:rsid w:val="005C22DF"/>
    <w:rsid w:val="005C2D90"/>
    <w:rsid w:val="005C2ECA"/>
    <w:rsid w:val="005C4EC0"/>
    <w:rsid w:val="005D54D5"/>
    <w:rsid w:val="005D6429"/>
    <w:rsid w:val="005F1CF7"/>
    <w:rsid w:val="005F25FD"/>
    <w:rsid w:val="005F7979"/>
    <w:rsid w:val="00603ECE"/>
    <w:rsid w:val="006106A5"/>
    <w:rsid w:val="00610EA1"/>
    <w:rsid w:val="006200F2"/>
    <w:rsid w:val="00632B3D"/>
    <w:rsid w:val="00637F28"/>
    <w:rsid w:val="00645E19"/>
    <w:rsid w:val="00653C02"/>
    <w:rsid w:val="00662690"/>
    <w:rsid w:val="00676219"/>
    <w:rsid w:val="00676AD6"/>
    <w:rsid w:val="00677937"/>
    <w:rsid w:val="006854E6"/>
    <w:rsid w:val="00685DA2"/>
    <w:rsid w:val="006A03AE"/>
    <w:rsid w:val="006A7324"/>
    <w:rsid w:val="006B42DE"/>
    <w:rsid w:val="006C197B"/>
    <w:rsid w:val="006C1DFF"/>
    <w:rsid w:val="006C517C"/>
    <w:rsid w:val="006C6347"/>
    <w:rsid w:val="006D6B82"/>
    <w:rsid w:val="006F70E3"/>
    <w:rsid w:val="0070564A"/>
    <w:rsid w:val="00730081"/>
    <w:rsid w:val="00735785"/>
    <w:rsid w:val="007741B7"/>
    <w:rsid w:val="00774237"/>
    <w:rsid w:val="0077431A"/>
    <w:rsid w:val="0078443C"/>
    <w:rsid w:val="00785F04"/>
    <w:rsid w:val="00793031"/>
    <w:rsid w:val="00795F99"/>
    <w:rsid w:val="007A25CA"/>
    <w:rsid w:val="007B6798"/>
    <w:rsid w:val="007D5E25"/>
    <w:rsid w:val="007E13EF"/>
    <w:rsid w:val="008003F3"/>
    <w:rsid w:val="00802B97"/>
    <w:rsid w:val="00804786"/>
    <w:rsid w:val="0083208E"/>
    <w:rsid w:val="008403D3"/>
    <w:rsid w:val="00840B81"/>
    <w:rsid w:val="00841987"/>
    <w:rsid w:val="00861FAA"/>
    <w:rsid w:val="00886A57"/>
    <w:rsid w:val="00890C70"/>
    <w:rsid w:val="008B2BC8"/>
    <w:rsid w:val="008B6186"/>
    <w:rsid w:val="008C276B"/>
    <w:rsid w:val="008C6C9B"/>
    <w:rsid w:val="008D54B1"/>
    <w:rsid w:val="00904612"/>
    <w:rsid w:val="00905F87"/>
    <w:rsid w:val="00911C8F"/>
    <w:rsid w:val="00916300"/>
    <w:rsid w:val="009178FB"/>
    <w:rsid w:val="0093048E"/>
    <w:rsid w:val="00934EC8"/>
    <w:rsid w:val="009467A1"/>
    <w:rsid w:val="0096002E"/>
    <w:rsid w:val="0097013F"/>
    <w:rsid w:val="0097260C"/>
    <w:rsid w:val="00972AA1"/>
    <w:rsid w:val="00977DAB"/>
    <w:rsid w:val="00995165"/>
    <w:rsid w:val="009A7BDE"/>
    <w:rsid w:val="009C3A64"/>
    <w:rsid w:val="009C617A"/>
    <w:rsid w:val="009E4A16"/>
    <w:rsid w:val="009F21DB"/>
    <w:rsid w:val="009F2E29"/>
    <w:rsid w:val="00A02EE5"/>
    <w:rsid w:val="00A15C64"/>
    <w:rsid w:val="00A20EF2"/>
    <w:rsid w:val="00A3297F"/>
    <w:rsid w:val="00A431E7"/>
    <w:rsid w:val="00A51D81"/>
    <w:rsid w:val="00A54279"/>
    <w:rsid w:val="00A54481"/>
    <w:rsid w:val="00A57756"/>
    <w:rsid w:val="00A64282"/>
    <w:rsid w:val="00A70DEA"/>
    <w:rsid w:val="00A812BB"/>
    <w:rsid w:val="00A952CF"/>
    <w:rsid w:val="00A965D0"/>
    <w:rsid w:val="00AB641F"/>
    <w:rsid w:val="00AC0A3A"/>
    <w:rsid w:val="00AC23BA"/>
    <w:rsid w:val="00AC50E0"/>
    <w:rsid w:val="00AF79FE"/>
    <w:rsid w:val="00B00803"/>
    <w:rsid w:val="00B1021B"/>
    <w:rsid w:val="00B23F48"/>
    <w:rsid w:val="00B3150D"/>
    <w:rsid w:val="00B47372"/>
    <w:rsid w:val="00B51FCA"/>
    <w:rsid w:val="00B61592"/>
    <w:rsid w:val="00B66AA6"/>
    <w:rsid w:val="00B66EB9"/>
    <w:rsid w:val="00B721EF"/>
    <w:rsid w:val="00B9563A"/>
    <w:rsid w:val="00BA0356"/>
    <w:rsid w:val="00BB6537"/>
    <w:rsid w:val="00BC3A63"/>
    <w:rsid w:val="00BD0ACE"/>
    <w:rsid w:val="00BD2858"/>
    <w:rsid w:val="00BD4256"/>
    <w:rsid w:val="00BE2689"/>
    <w:rsid w:val="00BE4788"/>
    <w:rsid w:val="00BF6542"/>
    <w:rsid w:val="00C044BD"/>
    <w:rsid w:val="00C06085"/>
    <w:rsid w:val="00C17D43"/>
    <w:rsid w:val="00C2754C"/>
    <w:rsid w:val="00C356FB"/>
    <w:rsid w:val="00C35A32"/>
    <w:rsid w:val="00C50CEF"/>
    <w:rsid w:val="00C82287"/>
    <w:rsid w:val="00C93A0A"/>
    <w:rsid w:val="00CA4402"/>
    <w:rsid w:val="00CB1C18"/>
    <w:rsid w:val="00CB2CFB"/>
    <w:rsid w:val="00CC7C03"/>
    <w:rsid w:val="00CD167D"/>
    <w:rsid w:val="00CD1CBB"/>
    <w:rsid w:val="00CE5E6E"/>
    <w:rsid w:val="00D15785"/>
    <w:rsid w:val="00D23FDD"/>
    <w:rsid w:val="00D25F8C"/>
    <w:rsid w:val="00D517D6"/>
    <w:rsid w:val="00D60F0F"/>
    <w:rsid w:val="00D61619"/>
    <w:rsid w:val="00D7179B"/>
    <w:rsid w:val="00D74CF6"/>
    <w:rsid w:val="00D97AC8"/>
    <w:rsid w:val="00DA7564"/>
    <w:rsid w:val="00DC3D70"/>
    <w:rsid w:val="00DD4A6B"/>
    <w:rsid w:val="00DD5D2D"/>
    <w:rsid w:val="00DF32D4"/>
    <w:rsid w:val="00E20886"/>
    <w:rsid w:val="00E24466"/>
    <w:rsid w:val="00E36637"/>
    <w:rsid w:val="00E47CA4"/>
    <w:rsid w:val="00E54668"/>
    <w:rsid w:val="00E60DBD"/>
    <w:rsid w:val="00EA7018"/>
    <w:rsid w:val="00EB776F"/>
    <w:rsid w:val="00ED0FB3"/>
    <w:rsid w:val="00ED6C78"/>
    <w:rsid w:val="00EE097A"/>
    <w:rsid w:val="00EE2E36"/>
    <w:rsid w:val="00EF5B27"/>
    <w:rsid w:val="00F0172E"/>
    <w:rsid w:val="00F13EFB"/>
    <w:rsid w:val="00F16D8B"/>
    <w:rsid w:val="00F46745"/>
    <w:rsid w:val="00F90A11"/>
    <w:rsid w:val="00FA25CA"/>
    <w:rsid w:val="00FA585D"/>
    <w:rsid w:val="00FA7717"/>
    <w:rsid w:val="00FD1814"/>
    <w:rsid w:val="00FD511D"/>
    <w:rsid w:val="00FE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520C6C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064B1"/>
    <w:rsid w:val="000344BA"/>
    <w:rsid w:val="00071A14"/>
    <w:rsid w:val="000946BC"/>
    <w:rsid w:val="000B5137"/>
    <w:rsid w:val="000D041C"/>
    <w:rsid w:val="000E448A"/>
    <w:rsid w:val="00124E7E"/>
    <w:rsid w:val="0014171C"/>
    <w:rsid w:val="001502DF"/>
    <w:rsid w:val="001771CF"/>
    <w:rsid w:val="001C07A5"/>
    <w:rsid w:val="002228DC"/>
    <w:rsid w:val="00223383"/>
    <w:rsid w:val="002515FF"/>
    <w:rsid w:val="002745DE"/>
    <w:rsid w:val="002A556A"/>
    <w:rsid w:val="002C6AA0"/>
    <w:rsid w:val="002C7B2A"/>
    <w:rsid w:val="00352399"/>
    <w:rsid w:val="00352B3E"/>
    <w:rsid w:val="003734A2"/>
    <w:rsid w:val="00386EDC"/>
    <w:rsid w:val="003A6EAC"/>
    <w:rsid w:val="003F606B"/>
    <w:rsid w:val="004007D7"/>
    <w:rsid w:val="004401CF"/>
    <w:rsid w:val="0044311B"/>
    <w:rsid w:val="004536C1"/>
    <w:rsid w:val="00464013"/>
    <w:rsid w:val="0046434A"/>
    <w:rsid w:val="0046738D"/>
    <w:rsid w:val="00495B5B"/>
    <w:rsid w:val="004B2F46"/>
    <w:rsid w:val="004B59AC"/>
    <w:rsid w:val="004C7AE8"/>
    <w:rsid w:val="004F47BE"/>
    <w:rsid w:val="005606FF"/>
    <w:rsid w:val="005B7079"/>
    <w:rsid w:val="005E34B9"/>
    <w:rsid w:val="00643F30"/>
    <w:rsid w:val="00667C73"/>
    <w:rsid w:val="00672559"/>
    <w:rsid w:val="006A32EB"/>
    <w:rsid w:val="006B0F2F"/>
    <w:rsid w:val="006D58B0"/>
    <w:rsid w:val="006E75B0"/>
    <w:rsid w:val="007939DA"/>
    <w:rsid w:val="007A6A4B"/>
    <w:rsid w:val="007E4133"/>
    <w:rsid w:val="00864AD0"/>
    <w:rsid w:val="008C5E13"/>
    <w:rsid w:val="008D2D22"/>
    <w:rsid w:val="008D5B6E"/>
    <w:rsid w:val="00904025"/>
    <w:rsid w:val="00922D73"/>
    <w:rsid w:val="00922E04"/>
    <w:rsid w:val="00936F4A"/>
    <w:rsid w:val="00947206"/>
    <w:rsid w:val="00952268"/>
    <w:rsid w:val="00974B7C"/>
    <w:rsid w:val="00A108D4"/>
    <w:rsid w:val="00A20B20"/>
    <w:rsid w:val="00A4185C"/>
    <w:rsid w:val="00AA499B"/>
    <w:rsid w:val="00AC1913"/>
    <w:rsid w:val="00AD3FE3"/>
    <w:rsid w:val="00AF18F4"/>
    <w:rsid w:val="00B04EA8"/>
    <w:rsid w:val="00B55885"/>
    <w:rsid w:val="00B57AC4"/>
    <w:rsid w:val="00B65E4A"/>
    <w:rsid w:val="00B96E44"/>
    <w:rsid w:val="00BB59F0"/>
    <w:rsid w:val="00BB7A9F"/>
    <w:rsid w:val="00BC3670"/>
    <w:rsid w:val="00C134D2"/>
    <w:rsid w:val="00C42CE0"/>
    <w:rsid w:val="00C6113E"/>
    <w:rsid w:val="00CA22E2"/>
    <w:rsid w:val="00CE385F"/>
    <w:rsid w:val="00D163BD"/>
    <w:rsid w:val="00D612B6"/>
    <w:rsid w:val="00DB03BC"/>
    <w:rsid w:val="00DC1CBF"/>
    <w:rsid w:val="00E16DFA"/>
    <w:rsid w:val="00E34FF8"/>
    <w:rsid w:val="00E50594"/>
    <w:rsid w:val="00E66539"/>
    <w:rsid w:val="00E924FB"/>
    <w:rsid w:val="00EA2364"/>
    <w:rsid w:val="00ED5E93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B5971-4EDF-47F0-8883-38F69171E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193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19</cp:revision>
  <cp:lastPrinted>2018-02-13T15:04:00Z</cp:lastPrinted>
  <dcterms:created xsi:type="dcterms:W3CDTF">2018-02-08T15:36:00Z</dcterms:created>
  <dcterms:modified xsi:type="dcterms:W3CDTF">2018-02-14T14:36:00Z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