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183CC1">
                                  <w:rPr>
                                    <w:sz w:val="28"/>
                                    <w:szCs w:val="28"/>
                                  </w:rPr>
                                  <w:t xml:space="preserve"> March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B22628">
                                  <w:rPr>
                                    <w:sz w:val="28"/>
                                    <w:szCs w:val="28"/>
                                  </w:rPr>
                                  <w:t>2018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183CC1">
                            <w:rPr>
                              <w:sz w:val="28"/>
                              <w:szCs w:val="28"/>
                            </w:rPr>
                            <w:t xml:space="preserve"> March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B22628">
                            <w:rPr>
                              <w:sz w:val="28"/>
                              <w:szCs w:val="28"/>
                            </w:rPr>
                            <w:t>2018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183CC1">
            <w:r>
              <w:rPr>
                <w:noProof/>
              </w:rPr>
              <w:drawing>
                <wp:inline distT="0" distB="0" distL="0" distR="0">
                  <wp:extent cx="1143000" cy="8763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rch-saint-patricks-luck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Pr="00E60DBD" w:rsidRDefault="00992913" w:rsidP="00992913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992913" w:rsidRPr="00992913" w:rsidRDefault="00992913" w:rsidP="00AD6A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A4C55" w:rsidRPr="00E60DBD" w:rsidRDefault="008A4C55" w:rsidP="008A4C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A4C55" w:rsidRDefault="00183CC1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AD6A36">
              <w:rPr>
                <w:sz w:val="16"/>
                <w:szCs w:val="16"/>
              </w:rPr>
              <w:t xml:space="preserve"> 1</w:t>
            </w:r>
          </w:p>
          <w:p w:rsidR="008A4C55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Macaroni &amp; Cheese </w:t>
            </w:r>
          </w:p>
          <w:p w:rsidR="008A4C55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W/G Roll </w:t>
            </w:r>
          </w:p>
          <w:p w:rsidR="008A4C55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A4C55" w:rsidRDefault="007E298E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8A4C55" w:rsidRDefault="007E298E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8A4C55" w:rsidRDefault="007E298E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3B7A6E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A4C55" w:rsidRPr="00E60DBD" w:rsidRDefault="008A4C55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25157" w:rsidRDefault="00183CC1" w:rsidP="00F25157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March</w:t>
            </w:r>
            <w:r w:rsidR="00AD6A36">
              <w:rPr>
                <w:sz w:val="24"/>
                <w:szCs w:val="24"/>
                <w:vertAlign w:val="superscript"/>
              </w:rPr>
              <w:t xml:space="preserve"> 2</w:t>
            </w:r>
          </w:p>
          <w:p w:rsidR="008A4C55" w:rsidRPr="00326535" w:rsidRDefault="007E298E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Pepperoni Pizza</w:t>
            </w:r>
            <w:r w:rsidR="008A4C55" w:rsidRPr="00326535">
              <w:rPr>
                <w:sz w:val="16"/>
                <w:szCs w:val="16"/>
              </w:rPr>
              <w:t xml:space="preserve"> 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 xml:space="preserve">Or </w:t>
            </w:r>
          </w:p>
          <w:p w:rsidR="008A4C55" w:rsidRPr="00326535" w:rsidRDefault="007E298E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8A4C55" w:rsidRPr="00326535" w:rsidRDefault="007E298E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8A4C55" w:rsidRPr="00326535" w:rsidRDefault="007E298E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Spinach Salad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Choice of Fruit / Milk</w:t>
            </w:r>
          </w:p>
          <w:p w:rsidR="00992913" w:rsidRDefault="00992913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8A4C55" w:rsidRDefault="008A4C55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861FAA" w:rsidRDefault="00992913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97260C" w:rsidRDefault="0097260C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552617" w:rsidRDefault="00992913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C22236" w:rsidRPr="002522BC" w:rsidRDefault="00C22236" w:rsidP="00C22236">
            <w:pPr>
              <w:jc w:val="center"/>
              <w:rPr>
                <w:b/>
                <w:sz w:val="24"/>
                <w:szCs w:val="24"/>
              </w:rPr>
            </w:pPr>
          </w:p>
          <w:p w:rsidR="00F935AB" w:rsidRPr="001750D4" w:rsidRDefault="00F935AB" w:rsidP="00F935AB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C22236" w:rsidRPr="002522BC" w:rsidRDefault="00F935AB" w:rsidP="00F935AB"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C22236" w:rsidRDefault="00183CC1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067033">
              <w:rPr>
                <w:sz w:val="16"/>
                <w:szCs w:val="16"/>
              </w:rPr>
              <w:t xml:space="preserve"> 5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Stuffed Shells 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22236" w:rsidRDefault="00F040B0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Cheeses</w:t>
            </w:r>
            <w:r w:rsidR="00C22236">
              <w:rPr>
                <w:sz w:val="16"/>
                <w:szCs w:val="16"/>
              </w:rPr>
              <w:t>teak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 w/ Dip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5C22DF" w:rsidRDefault="00C22236" w:rsidP="00C22236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183CC1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067033">
              <w:rPr>
                <w:sz w:val="16"/>
                <w:szCs w:val="16"/>
              </w:rPr>
              <w:t xml:space="preserve"> 6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Sticks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Sloppy Joe Sandwich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C22236" w:rsidRDefault="007908A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Cucumbers 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E20886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183CC1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067033">
              <w:rPr>
                <w:sz w:val="16"/>
                <w:szCs w:val="16"/>
              </w:rPr>
              <w:t xml:space="preserve"> 7</w:t>
            </w:r>
          </w:p>
          <w:p w:rsidR="00C22236" w:rsidRPr="00326535" w:rsidRDefault="00C22236" w:rsidP="00C22236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Chicken Alfredo</w:t>
            </w:r>
          </w:p>
          <w:p w:rsidR="00C22236" w:rsidRPr="00326535" w:rsidRDefault="00C22236" w:rsidP="00C22236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Bread Stick</w:t>
            </w:r>
          </w:p>
          <w:p w:rsidR="00C22236" w:rsidRPr="00326535" w:rsidRDefault="00C22236" w:rsidP="00C22236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Or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 w/ Roll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E36637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183CC1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067033">
              <w:rPr>
                <w:sz w:val="16"/>
                <w:szCs w:val="16"/>
              </w:rPr>
              <w:t xml:space="preserve"> 8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 Macaroni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22236" w:rsidRDefault="00BD34E9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 on Pretzel Bun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C22236" w:rsidRPr="00552617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183CC1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067033">
              <w:rPr>
                <w:sz w:val="16"/>
                <w:szCs w:val="16"/>
              </w:rPr>
              <w:t xml:space="preserve"> 9</w:t>
            </w:r>
          </w:p>
          <w:p w:rsidR="00C22236" w:rsidRDefault="00821EAE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</w:t>
            </w:r>
            <w:r w:rsidR="007E298E">
              <w:rPr>
                <w:sz w:val="16"/>
                <w:szCs w:val="16"/>
              </w:rPr>
              <w:t>se Pizza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22236" w:rsidRDefault="007E298E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 Sliders</w:t>
            </w:r>
          </w:p>
          <w:p w:rsidR="005B56F8" w:rsidRDefault="005B56F8" w:rsidP="005B56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Peanut butter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C22236" w:rsidRPr="00326535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E35224" w:rsidRDefault="00C22236" w:rsidP="00C22236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B30D0" w:rsidRPr="00003344" w:rsidRDefault="004B30D0" w:rsidP="004B30D0">
            <w:pPr>
              <w:rPr>
                <w:b/>
                <w:sz w:val="16"/>
                <w:szCs w:val="16"/>
              </w:rPr>
            </w:pPr>
            <w:r w:rsidRPr="00003344">
              <w:rPr>
                <w:b/>
                <w:sz w:val="16"/>
                <w:szCs w:val="16"/>
              </w:rPr>
              <w:t>Pre-K Alternative</w:t>
            </w:r>
          </w:p>
          <w:p w:rsidR="00C22236" w:rsidRDefault="007E298E" w:rsidP="004B30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</w:t>
            </w:r>
            <w:r w:rsidR="00BD34E9">
              <w:rPr>
                <w:sz w:val="16"/>
                <w:szCs w:val="16"/>
              </w:rPr>
              <w:t>h 8</w:t>
            </w:r>
            <w:r w:rsidR="0018564E">
              <w:rPr>
                <w:sz w:val="16"/>
                <w:szCs w:val="16"/>
                <w:vertAlign w:val="superscript"/>
              </w:rPr>
              <w:t>th</w:t>
            </w:r>
            <w:r w:rsidR="004B30D0">
              <w:rPr>
                <w:sz w:val="16"/>
                <w:szCs w:val="16"/>
              </w:rPr>
              <w:t xml:space="preserve"> – PB &amp; J Sandwich</w:t>
            </w:r>
          </w:p>
          <w:p w:rsidR="007E298E" w:rsidRPr="005C22DF" w:rsidRDefault="007E298E" w:rsidP="004B30D0">
            <w:pPr>
              <w:rPr>
                <w:sz w:val="16"/>
                <w:szCs w:val="16"/>
              </w:rPr>
            </w:pP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C22236" w:rsidRPr="001750D4" w:rsidRDefault="00C22236" w:rsidP="00C22236">
            <w:pPr>
              <w:rPr>
                <w:b/>
                <w:sz w:val="16"/>
                <w:szCs w:val="16"/>
                <w:u w:val="single"/>
              </w:rPr>
            </w:pPr>
          </w:p>
          <w:p w:rsidR="00C22236" w:rsidRPr="001750D4" w:rsidRDefault="00F935AB" w:rsidP="00C22236">
            <w:pPr>
              <w:rPr>
                <w:b/>
                <w:sz w:val="16"/>
                <w:szCs w:val="16"/>
                <w:vertAlign w:val="subscript"/>
              </w:rPr>
            </w:pPr>
            <w:r>
              <w:rPr>
                <w:b/>
                <w:noProof/>
                <w:sz w:val="16"/>
                <w:szCs w:val="16"/>
                <w:vertAlign w:val="subscript"/>
              </w:rPr>
              <w:drawing>
                <wp:inline distT="0" distB="0" distL="0" distR="0">
                  <wp:extent cx="1143000" cy="8572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pring_forward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67033" w:rsidRPr="00821EAE" w:rsidRDefault="00183CC1" w:rsidP="00821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067033">
              <w:rPr>
                <w:sz w:val="16"/>
                <w:szCs w:val="16"/>
              </w:rPr>
              <w:t xml:space="preserve"> 12</w:t>
            </w:r>
          </w:p>
          <w:p w:rsidR="00067033" w:rsidRPr="00821EAE" w:rsidRDefault="00067033" w:rsidP="00067033">
            <w:pPr>
              <w:jc w:val="center"/>
              <w:rPr>
                <w:sz w:val="16"/>
                <w:szCs w:val="16"/>
              </w:rPr>
            </w:pPr>
            <w:r w:rsidRPr="00821EAE">
              <w:rPr>
                <w:sz w:val="16"/>
                <w:szCs w:val="16"/>
              </w:rPr>
              <w:t>BBQ Rib Sandwich</w:t>
            </w:r>
          </w:p>
          <w:p w:rsidR="00067033" w:rsidRPr="00821EAE" w:rsidRDefault="00067033" w:rsidP="00067033">
            <w:pPr>
              <w:jc w:val="center"/>
              <w:rPr>
                <w:sz w:val="16"/>
                <w:szCs w:val="16"/>
              </w:rPr>
            </w:pPr>
            <w:r w:rsidRPr="00821EAE">
              <w:rPr>
                <w:sz w:val="16"/>
                <w:szCs w:val="16"/>
              </w:rPr>
              <w:t>Or</w:t>
            </w:r>
          </w:p>
          <w:p w:rsidR="00067033" w:rsidRPr="00821EAE" w:rsidRDefault="00067033" w:rsidP="00067033">
            <w:pPr>
              <w:jc w:val="center"/>
              <w:rPr>
                <w:sz w:val="16"/>
                <w:szCs w:val="16"/>
              </w:rPr>
            </w:pPr>
            <w:r w:rsidRPr="00821EAE">
              <w:rPr>
                <w:sz w:val="16"/>
                <w:szCs w:val="16"/>
              </w:rPr>
              <w:t>Turkey &amp; Cheese</w:t>
            </w:r>
          </w:p>
          <w:p w:rsidR="00067033" w:rsidRPr="00821EAE" w:rsidRDefault="00BD34E9" w:rsidP="00067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Pretzel Bun</w:t>
            </w:r>
          </w:p>
          <w:p w:rsidR="00067033" w:rsidRPr="00821EAE" w:rsidRDefault="00067033" w:rsidP="00067033">
            <w:pPr>
              <w:jc w:val="center"/>
              <w:rPr>
                <w:sz w:val="16"/>
                <w:szCs w:val="16"/>
              </w:rPr>
            </w:pPr>
            <w:r w:rsidRPr="00821EAE">
              <w:rPr>
                <w:sz w:val="16"/>
                <w:szCs w:val="16"/>
              </w:rPr>
              <w:t>Sweet Potato Wedges</w:t>
            </w:r>
          </w:p>
          <w:p w:rsidR="00067033" w:rsidRPr="00821EAE" w:rsidRDefault="00866B79" w:rsidP="00067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  <w:r w:rsidR="00067033" w:rsidRPr="00821EAE">
              <w:rPr>
                <w:sz w:val="16"/>
                <w:szCs w:val="16"/>
              </w:rPr>
              <w:t xml:space="preserve"> </w:t>
            </w:r>
          </w:p>
          <w:p w:rsidR="00C22236" w:rsidRPr="0048760D" w:rsidRDefault="00067033" w:rsidP="00067033">
            <w:pPr>
              <w:jc w:val="center"/>
              <w:rPr>
                <w:sz w:val="16"/>
                <w:szCs w:val="16"/>
              </w:rPr>
            </w:pPr>
            <w:r w:rsidRPr="00821EAE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821EAE" w:rsidRDefault="00183CC1" w:rsidP="00821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067033">
              <w:rPr>
                <w:sz w:val="16"/>
                <w:szCs w:val="16"/>
              </w:rPr>
              <w:t xml:space="preserve"> 13</w:t>
            </w:r>
          </w:p>
          <w:p w:rsidR="00821EAE" w:rsidRDefault="00821EAE" w:rsidP="00821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 &amp; Cheese Soup</w:t>
            </w:r>
          </w:p>
          <w:p w:rsidR="00C22236" w:rsidRDefault="00AD6A36" w:rsidP="00C22236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Krabby</w:t>
            </w:r>
            <w:proofErr w:type="spellEnd"/>
            <w:r>
              <w:rPr>
                <w:sz w:val="16"/>
                <w:szCs w:val="16"/>
              </w:rPr>
              <w:t xml:space="preserve"> Patty</w:t>
            </w:r>
          </w:p>
          <w:p w:rsidR="007F4094" w:rsidRDefault="007F4094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F4094" w:rsidRDefault="007E298E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Ham &amp; Cheese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C22236" w:rsidRDefault="006D10B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FD3FF0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183CC1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067033">
              <w:rPr>
                <w:sz w:val="16"/>
                <w:szCs w:val="16"/>
              </w:rPr>
              <w:t xml:space="preserve"> 14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22236" w:rsidRDefault="007E298E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C22236" w:rsidRDefault="004B3979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C22236" w:rsidRDefault="004B3979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C22236" w:rsidRPr="00E36637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183CC1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March </w:t>
            </w:r>
            <w:r w:rsidR="00067033">
              <w:rPr>
                <w:sz w:val="16"/>
                <w:szCs w:val="16"/>
              </w:rPr>
              <w:t>15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&amp; Meatballs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F4094" w:rsidRDefault="00821EAE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Sandwich</w:t>
            </w:r>
          </w:p>
          <w:p w:rsidR="00C22236" w:rsidRDefault="005B56F8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</w:t>
            </w:r>
          </w:p>
          <w:p w:rsidR="006D10B2" w:rsidRDefault="006D10B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Northern Beans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934EC8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183CC1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067033">
              <w:rPr>
                <w:sz w:val="16"/>
                <w:szCs w:val="16"/>
              </w:rPr>
              <w:t xml:space="preserve"> 16</w:t>
            </w:r>
          </w:p>
          <w:p w:rsidR="00C22236" w:rsidRDefault="007E298E" w:rsidP="00067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Cheese </w:t>
            </w:r>
            <w:r w:rsidR="005B56F8">
              <w:rPr>
                <w:sz w:val="16"/>
                <w:szCs w:val="16"/>
              </w:rPr>
              <w:t>Pizza</w:t>
            </w:r>
          </w:p>
          <w:p w:rsidR="005B56F8" w:rsidRDefault="005B56F8" w:rsidP="00067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B56F8" w:rsidRDefault="007E298E" w:rsidP="00067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067033" w:rsidRDefault="004C63E4" w:rsidP="00067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Smiley Fries</w:t>
            </w:r>
          </w:p>
          <w:p w:rsidR="004C63E4" w:rsidRDefault="004C63E4" w:rsidP="00067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4C63E4" w:rsidRDefault="004C63E4" w:rsidP="00067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067033" w:rsidRPr="00934EC8" w:rsidRDefault="00067033" w:rsidP="005B56F8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67033" w:rsidRPr="00D1272A" w:rsidRDefault="008D423B" w:rsidP="00C22236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86423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atricksDayHappy[1]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C22236" w:rsidRDefault="00C22236" w:rsidP="004C63E4">
            <w:pPr>
              <w:jc w:val="center"/>
              <w:rPr>
                <w:sz w:val="24"/>
                <w:szCs w:val="24"/>
              </w:rPr>
            </w:pPr>
          </w:p>
          <w:p w:rsidR="004C63E4" w:rsidRPr="004C63E4" w:rsidRDefault="004C63E4" w:rsidP="004C63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C22236" w:rsidRPr="007E298E" w:rsidRDefault="007E298E" w:rsidP="007E29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</w:t>
            </w:r>
            <w:r w:rsidR="00183CC1" w:rsidRPr="007E298E">
              <w:rPr>
                <w:sz w:val="16"/>
                <w:szCs w:val="16"/>
              </w:rPr>
              <w:t>March</w:t>
            </w:r>
            <w:r w:rsidR="00067033" w:rsidRPr="007E298E">
              <w:rPr>
                <w:sz w:val="16"/>
                <w:szCs w:val="16"/>
              </w:rPr>
              <w:t xml:space="preserve"> 19</w:t>
            </w:r>
          </w:p>
          <w:p w:rsidR="00821EAE" w:rsidRDefault="00821EAE" w:rsidP="007E29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821EAE" w:rsidRDefault="00821EAE" w:rsidP="007E29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21EAE" w:rsidRDefault="00821EAE" w:rsidP="007E29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</w:t>
            </w:r>
            <w:r w:rsidR="00BD34E9"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imp Poppers</w:t>
            </w:r>
          </w:p>
          <w:p w:rsidR="00821EAE" w:rsidRDefault="00821EAE" w:rsidP="007E29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821EAE" w:rsidRDefault="00821EAE" w:rsidP="007E29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Fries</w:t>
            </w:r>
          </w:p>
          <w:p w:rsidR="00821EAE" w:rsidRDefault="00821EAE" w:rsidP="007E29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 on the Cob</w:t>
            </w:r>
          </w:p>
          <w:p w:rsidR="007E298E" w:rsidRDefault="00821EAE" w:rsidP="007E29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Fruit/Milk </w:t>
            </w:r>
          </w:p>
          <w:p w:rsidR="00821EAE" w:rsidRPr="00067033" w:rsidRDefault="00821EAE" w:rsidP="007E298E">
            <w:pPr>
              <w:jc w:val="center"/>
              <w:rPr>
                <w:sz w:val="16"/>
                <w:szCs w:val="16"/>
              </w:rPr>
            </w:pPr>
          </w:p>
          <w:p w:rsidR="00B87484" w:rsidRPr="002900AA" w:rsidRDefault="00B87484" w:rsidP="00C2223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C22236" w:rsidRDefault="00183CC1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March </w:t>
            </w:r>
            <w:r w:rsidR="00067033">
              <w:rPr>
                <w:sz w:val="16"/>
                <w:szCs w:val="16"/>
              </w:rPr>
              <w:t>20</w:t>
            </w:r>
          </w:p>
          <w:p w:rsidR="00BD34E9" w:rsidRDefault="00BD34E9" w:rsidP="00B874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</w:t>
            </w:r>
          </w:p>
          <w:p w:rsidR="00C22236" w:rsidRPr="00B87484" w:rsidRDefault="00BD34E9" w:rsidP="00B874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W</w:t>
            </w:r>
            <w:r w:rsidR="004B3979">
              <w:rPr>
                <w:sz w:val="16"/>
                <w:szCs w:val="16"/>
              </w:rPr>
              <w:t>/ Roll</w:t>
            </w:r>
          </w:p>
          <w:p w:rsidR="004B3979" w:rsidRDefault="00B87484" w:rsidP="005B56F8">
            <w:pPr>
              <w:jc w:val="center"/>
              <w:rPr>
                <w:sz w:val="16"/>
                <w:szCs w:val="16"/>
              </w:rPr>
            </w:pPr>
            <w:r w:rsidRPr="00B87484">
              <w:rPr>
                <w:sz w:val="16"/>
                <w:szCs w:val="16"/>
              </w:rPr>
              <w:t>Or</w:t>
            </w:r>
            <w:r w:rsidR="00731D6C">
              <w:rPr>
                <w:sz w:val="16"/>
                <w:szCs w:val="16"/>
              </w:rPr>
              <w:br/>
            </w:r>
            <w:r w:rsidR="004B30D0">
              <w:rPr>
                <w:sz w:val="16"/>
                <w:szCs w:val="16"/>
              </w:rPr>
              <w:t>Soft Shell Taco</w:t>
            </w:r>
          </w:p>
          <w:p w:rsidR="00B87484" w:rsidRPr="00B87484" w:rsidRDefault="000F0A09" w:rsidP="004B3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Sliced Tomatoes</w:t>
            </w:r>
          </w:p>
          <w:p w:rsidR="00B87484" w:rsidRPr="00B87484" w:rsidRDefault="00B87484" w:rsidP="00B87484">
            <w:pPr>
              <w:jc w:val="center"/>
              <w:rPr>
                <w:sz w:val="16"/>
                <w:szCs w:val="16"/>
              </w:rPr>
            </w:pPr>
            <w:r w:rsidRPr="00B87484">
              <w:rPr>
                <w:sz w:val="16"/>
                <w:szCs w:val="16"/>
              </w:rPr>
              <w:t>Baked Beans</w:t>
            </w:r>
          </w:p>
          <w:p w:rsidR="00B87484" w:rsidRPr="00163B9E" w:rsidRDefault="00B87484" w:rsidP="00B87484">
            <w:pPr>
              <w:jc w:val="center"/>
              <w:rPr>
                <w:sz w:val="14"/>
                <w:szCs w:val="14"/>
              </w:rPr>
            </w:pPr>
            <w:r w:rsidRPr="00B87484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5B56F8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21</w:t>
            </w:r>
          </w:p>
          <w:p w:rsidR="002900AA" w:rsidRDefault="00866B79" w:rsidP="00C568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</w:t>
            </w:r>
            <w:r w:rsidR="00C568BD">
              <w:rPr>
                <w:sz w:val="16"/>
                <w:szCs w:val="16"/>
              </w:rPr>
              <w:t>oup</w:t>
            </w:r>
          </w:p>
          <w:p w:rsidR="002900AA" w:rsidRDefault="002900A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</w:t>
            </w:r>
          </w:p>
          <w:p w:rsidR="00C568BD" w:rsidRDefault="00C568BD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C568BD" w:rsidRDefault="007E298E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Sloppy Joe Sandwich</w:t>
            </w:r>
          </w:p>
          <w:p w:rsidR="002900AA" w:rsidRDefault="004B3979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2900AA" w:rsidRDefault="002900AA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2900AA" w:rsidRPr="004923EE" w:rsidRDefault="002900AA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5B56F8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March </w:t>
            </w:r>
            <w:r w:rsidR="00067033">
              <w:rPr>
                <w:sz w:val="16"/>
                <w:szCs w:val="16"/>
              </w:rPr>
              <w:t>22</w:t>
            </w:r>
          </w:p>
          <w:p w:rsidR="002900AA" w:rsidRDefault="00AD6A36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Roast Turkey</w:t>
            </w:r>
          </w:p>
          <w:p w:rsidR="00AD6A36" w:rsidRDefault="005B56F8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w/ Gravy </w:t>
            </w:r>
          </w:p>
          <w:p w:rsidR="002900AA" w:rsidRDefault="002900AA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900AA" w:rsidRDefault="007E298E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2900AA" w:rsidRDefault="00AD6A36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2900AA" w:rsidRDefault="00866B79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  <w:r w:rsidR="005B56F8">
              <w:rPr>
                <w:sz w:val="16"/>
                <w:szCs w:val="16"/>
              </w:rPr>
              <w:t xml:space="preserve"> / Stuffing</w:t>
            </w:r>
          </w:p>
          <w:p w:rsidR="002900AA" w:rsidRPr="002900AA" w:rsidRDefault="002900AA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</w:tc>
        <w:tc>
          <w:tcPr>
            <w:tcW w:w="2016" w:type="dxa"/>
          </w:tcPr>
          <w:p w:rsidR="00C22236" w:rsidRDefault="005B56F8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067033">
              <w:rPr>
                <w:sz w:val="16"/>
                <w:szCs w:val="16"/>
              </w:rPr>
              <w:t xml:space="preserve"> 23</w:t>
            </w:r>
          </w:p>
          <w:p w:rsidR="002900AA" w:rsidRDefault="007E298E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Bread Pizza</w:t>
            </w:r>
          </w:p>
          <w:p w:rsidR="007E298E" w:rsidRDefault="007E298E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E298E" w:rsidRDefault="007E298E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C22236" w:rsidRDefault="00821EAE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Sweet Potato Fries</w:t>
            </w:r>
          </w:p>
          <w:p w:rsidR="00821EAE" w:rsidRDefault="00BD34E9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BD34E9" w:rsidRPr="004923EE" w:rsidRDefault="00BD34E9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Fruit/Milk</w:t>
            </w:r>
          </w:p>
        </w:tc>
        <w:tc>
          <w:tcPr>
            <w:tcW w:w="2016" w:type="dxa"/>
          </w:tcPr>
          <w:p w:rsidR="00C22236" w:rsidRDefault="00C22236" w:rsidP="00C22236">
            <w:r>
              <w:t>Middle/HS Lunch-</w:t>
            </w:r>
          </w:p>
          <w:p w:rsidR="00C22236" w:rsidRDefault="00C22236" w:rsidP="00C22236">
            <w:r>
              <w:t>$ 2.55</w:t>
            </w:r>
          </w:p>
          <w:p w:rsidR="00C22236" w:rsidRDefault="00C22236" w:rsidP="00C22236">
            <w:r>
              <w:t>Milk - .50</w:t>
            </w:r>
          </w:p>
          <w:p w:rsidR="00C22236" w:rsidRDefault="00C22236" w:rsidP="00C22236">
            <w:r>
              <w:t>Reduced - .40</w:t>
            </w:r>
          </w:p>
          <w:p w:rsidR="00C22236" w:rsidRDefault="00C22236" w:rsidP="00C22236"/>
        </w:tc>
        <w:bookmarkStart w:id="0" w:name="_GoBack"/>
        <w:bookmarkEnd w:id="0"/>
      </w:tr>
      <w:tr w:rsidR="00C22236" w:rsidRPr="00B51FCA" w:rsidTr="00241419">
        <w:trPr>
          <w:trHeight w:hRule="exact" w:val="1500"/>
        </w:trPr>
        <w:tc>
          <w:tcPr>
            <w:tcW w:w="2016" w:type="dxa"/>
          </w:tcPr>
          <w:p w:rsidR="00C22236" w:rsidRPr="00B51FCA" w:rsidRDefault="00C22236" w:rsidP="00C22236">
            <w:pPr>
              <w:jc w:val="center"/>
              <w:rPr>
                <w:b/>
                <w:i/>
              </w:rPr>
            </w:pPr>
          </w:p>
          <w:p w:rsidR="00C22236" w:rsidRPr="00B51FCA" w:rsidRDefault="00C22236" w:rsidP="00C22236">
            <w:pPr>
              <w:jc w:val="center"/>
              <w:rPr>
                <w:b/>
                <w:i/>
              </w:rPr>
            </w:pPr>
          </w:p>
          <w:p w:rsidR="00C22236" w:rsidRPr="00B51FCA" w:rsidRDefault="00C22236" w:rsidP="00C22236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C22236" w:rsidRDefault="005B56F8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067033">
              <w:rPr>
                <w:sz w:val="16"/>
                <w:szCs w:val="16"/>
              </w:rPr>
              <w:t xml:space="preserve"> 26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22236" w:rsidRDefault="004B3979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C22236" w:rsidRDefault="002476FE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2476FE" w:rsidRDefault="002476FE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2476FE" w:rsidRPr="00B51FCA" w:rsidRDefault="002476FE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5B56F8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067033">
              <w:rPr>
                <w:sz w:val="16"/>
                <w:szCs w:val="16"/>
              </w:rPr>
              <w:t xml:space="preserve"> 27</w:t>
            </w:r>
          </w:p>
          <w:p w:rsidR="00FD63FD" w:rsidRDefault="00821EAE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Sweet &amp; Sour Chicken</w:t>
            </w:r>
          </w:p>
          <w:p w:rsidR="00B2427C" w:rsidRDefault="00FD63FD" w:rsidP="00FD63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2476FE" w:rsidRDefault="002476FE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476FE" w:rsidRDefault="00821EAE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Wrap</w:t>
            </w:r>
          </w:p>
          <w:p w:rsidR="002476FE" w:rsidRDefault="00FD63FD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  <w:r w:rsidR="00821EAE">
              <w:rPr>
                <w:sz w:val="16"/>
                <w:szCs w:val="16"/>
              </w:rPr>
              <w:t xml:space="preserve"> / Rice</w:t>
            </w:r>
          </w:p>
          <w:p w:rsidR="002476FE" w:rsidRDefault="00FD63FD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Baby Carrots </w:t>
            </w:r>
          </w:p>
          <w:p w:rsidR="002476FE" w:rsidRDefault="002476FE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</w:p>
          <w:p w:rsidR="00C22236" w:rsidRPr="00B51FCA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21EAE" w:rsidRDefault="005B56F8" w:rsidP="00821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067033">
              <w:rPr>
                <w:sz w:val="16"/>
                <w:szCs w:val="16"/>
              </w:rPr>
              <w:t xml:space="preserve"> 28</w:t>
            </w:r>
          </w:p>
          <w:p w:rsidR="002476FE" w:rsidRDefault="00B14715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</w:t>
            </w:r>
          </w:p>
          <w:p w:rsidR="00B14715" w:rsidRDefault="00B14715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Goldfish Crakers</w:t>
            </w:r>
          </w:p>
          <w:p w:rsidR="002476FE" w:rsidRDefault="002476FE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476FE" w:rsidRDefault="002476FE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W/ Roll</w:t>
            </w:r>
          </w:p>
          <w:p w:rsidR="002476FE" w:rsidRDefault="00FD63FD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  <w:r w:rsidR="006D10B2">
              <w:rPr>
                <w:sz w:val="16"/>
                <w:szCs w:val="16"/>
              </w:rPr>
              <w:t xml:space="preserve"> </w:t>
            </w:r>
          </w:p>
          <w:p w:rsidR="002476FE" w:rsidRDefault="00FD63FD" w:rsidP="00124D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Sliced Tomatoes</w:t>
            </w:r>
          </w:p>
          <w:p w:rsidR="00C22236" w:rsidRDefault="002476FE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</w:p>
          <w:p w:rsidR="00C22236" w:rsidRPr="00B51FCA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5B56F8" w:rsidP="005B56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29</w:t>
            </w:r>
          </w:p>
          <w:p w:rsidR="00C22236" w:rsidRDefault="00C22236" w:rsidP="005B56F8">
            <w:pPr>
              <w:jc w:val="center"/>
              <w:rPr>
                <w:sz w:val="16"/>
                <w:szCs w:val="16"/>
              </w:rPr>
            </w:pPr>
          </w:p>
          <w:p w:rsidR="005B56F8" w:rsidRDefault="005B56F8" w:rsidP="005B56F8">
            <w:pPr>
              <w:jc w:val="center"/>
              <w:rPr>
                <w:sz w:val="16"/>
                <w:szCs w:val="16"/>
              </w:rPr>
            </w:pPr>
          </w:p>
          <w:p w:rsidR="005B56F8" w:rsidRDefault="005B56F8" w:rsidP="005B56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:rsidR="00C22236" w:rsidRDefault="00C22236" w:rsidP="005B56F8">
            <w:pPr>
              <w:jc w:val="center"/>
              <w:rPr>
                <w:sz w:val="16"/>
                <w:szCs w:val="16"/>
              </w:rPr>
            </w:pPr>
          </w:p>
          <w:p w:rsidR="00C22236" w:rsidRPr="00B51FCA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B3979" w:rsidRDefault="00067033" w:rsidP="004B3979">
            <w:pPr>
              <w:jc w:val="center"/>
              <w:rPr>
                <w:sz w:val="16"/>
                <w:szCs w:val="16"/>
              </w:rPr>
            </w:pPr>
            <w:r>
              <w:rPr>
                <w:sz w:val="24"/>
                <w:szCs w:val="24"/>
                <w:vertAlign w:val="superscript"/>
              </w:rPr>
              <w:t>Ma</w:t>
            </w:r>
            <w:r w:rsidR="005B56F8">
              <w:rPr>
                <w:sz w:val="24"/>
                <w:szCs w:val="24"/>
                <w:vertAlign w:val="superscript"/>
              </w:rPr>
              <w:t>rch 30</w:t>
            </w:r>
            <w:r w:rsidR="004B3979" w:rsidRPr="00326535">
              <w:rPr>
                <w:sz w:val="16"/>
                <w:szCs w:val="16"/>
              </w:rPr>
              <w:t xml:space="preserve"> </w:t>
            </w:r>
          </w:p>
          <w:p w:rsidR="00C22236" w:rsidRDefault="00C22236" w:rsidP="005B56F8">
            <w:pPr>
              <w:jc w:val="center"/>
              <w:rPr>
                <w:sz w:val="16"/>
                <w:szCs w:val="16"/>
              </w:rPr>
            </w:pPr>
          </w:p>
          <w:p w:rsidR="005B56F8" w:rsidRDefault="005B56F8" w:rsidP="005B56F8">
            <w:pPr>
              <w:jc w:val="center"/>
              <w:rPr>
                <w:sz w:val="16"/>
                <w:szCs w:val="16"/>
              </w:rPr>
            </w:pPr>
          </w:p>
          <w:p w:rsidR="005B56F8" w:rsidRPr="00B51FCA" w:rsidRDefault="005B56F8" w:rsidP="005B56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C22236" w:rsidRPr="008D423B" w:rsidRDefault="008D423B" w:rsidP="00C222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08685" cy="952500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ransparent-happy-easter-with-bunny-clipart-picture[1]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2236" w:rsidRPr="00B51FCA" w:rsidRDefault="00C22236" w:rsidP="00C22236">
            <w:pPr>
              <w:jc w:val="center"/>
              <w:rPr>
                <w:b/>
                <w:i/>
                <w:noProof/>
              </w:rPr>
            </w:pPr>
          </w:p>
          <w:p w:rsidR="00C22236" w:rsidRPr="00B51FCA" w:rsidRDefault="00C22236" w:rsidP="00C22236">
            <w:pPr>
              <w:jc w:val="center"/>
              <w:rPr>
                <w:b/>
                <w:i/>
              </w:rPr>
            </w:pPr>
          </w:p>
        </w:tc>
      </w:tr>
    </w:tbl>
    <w:p w:rsidR="00A3297F" w:rsidRPr="00B51FCA" w:rsidRDefault="008D423B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3344"/>
    <w:rsid w:val="000134BD"/>
    <w:rsid w:val="00031507"/>
    <w:rsid w:val="00031EDE"/>
    <w:rsid w:val="00044508"/>
    <w:rsid w:val="000539EA"/>
    <w:rsid w:val="00054908"/>
    <w:rsid w:val="00067033"/>
    <w:rsid w:val="0007420F"/>
    <w:rsid w:val="000772BF"/>
    <w:rsid w:val="000834B0"/>
    <w:rsid w:val="00093D17"/>
    <w:rsid w:val="000B0ABD"/>
    <w:rsid w:val="000C4273"/>
    <w:rsid w:val="000D638D"/>
    <w:rsid w:val="000E436B"/>
    <w:rsid w:val="000F0A09"/>
    <w:rsid w:val="0011320A"/>
    <w:rsid w:val="00124DF2"/>
    <w:rsid w:val="001267C4"/>
    <w:rsid w:val="00137F84"/>
    <w:rsid w:val="001531A1"/>
    <w:rsid w:val="00163B9E"/>
    <w:rsid w:val="001750D4"/>
    <w:rsid w:val="00183CC1"/>
    <w:rsid w:val="0018564E"/>
    <w:rsid w:val="00186CBA"/>
    <w:rsid w:val="00197052"/>
    <w:rsid w:val="001C0B49"/>
    <w:rsid w:val="001C63DB"/>
    <w:rsid w:val="001E352D"/>
    <w:rsid w:val="00227006"/>
    <w:rsid w:val="00241419"/>
    <w:rsid w:val="002476FE"/>
    <w:rsid w:val="00250E6E"/>
    <w:rsid w:val="002522BC"/>
    <w:rsid w:val="0025638B"/>
    <w:rsid w:val="002602B5"/>
    <w:rsid w:val="00276BCA"/>
    <w:rsid w:val="002806BB"/>
    <w:rsid w:val="00281D26"/>
    <w:rsid w:val="0028344D"/>
    <w:rsid w:val="0028362F"/>
    <w:rsid w:val="00283746"/>
    <w:rsid w:val="002900AA"/>
    <w:rsid w:val="0029275C"/>
    <w:rsid w:val="002A503A"/>
    <w:rsid w:val="002B54B0"/>
    <w:rsid w:val="002C5340"/>
    <w:rsid w:val="002F2560"/>
    <w:rsid w:val="00302773"/>
    <w:rsid w:val="003071CB"/>
    <w:rsid w:val="00326535"/>
    <w:rsid w:val="00346F66"/>
    <w:rsid w:val="00355051"/>
    <w:rsid w:val="003B2138"/>
    <w:rsid w:val="003B2413"/>
    <w:rsid w:val="003B7A6E"/>
    <w:rsid w:val="003C43E9"/>
    <w:rsid w:val="003C4DBD"/>
    <w:rsid w:val="003E2535"/>
    <w:rsid w:val="003E7F1E"/>
    <w:rsid w:val="003F50F8"/>
    <w:rsid w:val="00400ABB"/>
    <w:rsid w:val="00411C4F"/>
    <w:rsid w:val="0041589D"/>
    <w:rsid w:val="00415D3C"/>
    <w:rsid w:val="004173FA"/>
    <w:rsid w:val="00422B88"/>
    <w:rsid w:val="004268EC"/>
    <w:rsid w:val="004304C0"/>
    <w:rsid w:val="004465DA"/>
    <w:rsid w:val="004503ED"/>
    <w:rsid w:val="00451017"/>
    <w:rsid w:val="00455319"/>
    <w:rsid w:val="00460F87"/>
    <w:rsid w:val="0048760D"/>
    <w:rsid w:val="00487744"/>
    <w:rsid w:val="004923EE"/>
    <w:rsid w:val="004A4AB3"/>
    <w:rsid w:val="004A6088"/>
    <w:rsid w:val="004B30D0"/>
    <w:rsid w:val="004B3979"/>
    <w:rsid w:val="004B446D"/>
    <w:rsid w:val="004B685C"/>
    <w:rsid w:val="004C63E4"/>
    <w:rsid w:val="004D35CF"/>
    <w:rsid w:val="004D452B"/>
    <w:rsid w:val="004D70EF"/>
    <w:rsid w:val="004E2E18"/>
    <w:rsid w:val="004F2E46"/>
    <w:rsid w:val="005014E8"/>
    <w:rsid w:val="0050680D"/>
    <w:rsid w:val="005078D7"/>
    <w:rsid w:val="00507C2A"/>
    <w:rsid w:val="00513D79"/>
    <w:rsid w:val="00540343"/>
    <w:rsid w:val="00543428"/>
    <w:rsid w:val="00551BF5"/>
    <w:rsid w:val="00552617"/>
    <w:rsid w:val="00554AD2"/>
    <w:rsid w:val="0055728B"/>
    <w:rsid w:val="00573087"/>
    <w:rsid w:val="005733E8"/>
    <w:rsid w:val="00586FEC"/>
    <w:rsid w:val="00592B3E"/>
    <w:rsid w:val="005A19A4"/>
    <w:rsid w:val="005A534F"/>
    <w:rsid w:val="005A5A11"/>
    <w:rsid w:val="005B4A28"/>
    <w:rsid w:val="005B56F8"/>
    <w:rsid w:val="005B6106"/>
    <w:rsid w:val="005B767D"/>
    <w:rsid w:val="005C22DF"/>
    <w:rsid w:val="005D6429"/>
    <w:rsid w:val="005F1CF7"/>
    <w:rsid w:val="005F25FD"/>
    <w:rsid w:val="00603ECE"/>
    <w:rsid w:val="006106A5"/>
    <w:rsid w:val="006200F2"/>
    <w:rsid w:val="00637F28"/>
    <w:rsid w:val="00653C02"/>
    <w:rsid w:val="00662690"/>
    <w:rsid w:val="00676AD6"/>
    <w:rsid w:val="006854E6"/>
    <w:rsid w:val="00685DA2"/>
    <w:rsid w:val="006A03AE"/>
    <w:rsid w:val="006A7324"/>
    <w:rsid w:val="006C1DFF"/>
    <w:rsid w:val="006C6347"/>
    <w:rsid w:val="006D10B2"/>
    <w:rsid w:val="006D6B82"/>
    <w:rsid w:val="006F70E3"/>
    <w:rsid w:val="0070564A"/>
    <w:rsid w:val="00715AE3"/>
    <w:rsid w:val="00731D6C"/>
    <w:rsid w:val="00736D29"/>
    <w:rsid w:val="00774237"/>
    <w:rsid w:val="0077431A"/>
    <w:rsid w:val="007908A2"/>
    <w:rsid w:val="007919DD"/>
    <w:rsid w:val="007B6798"/>
    <w:rsid w:val="007E298E"/>
    <w:rsid w:val="007F4094"/>
    <w:rsid w:val="008003F3"/>
    <w:rsid w:val="00804786"/>
    <w:rsid w:val="00821EAE"/>
    <w:rsid w:val="00822715"/>
    <w:rsid w:val="0083208E"/>
    <w:rsid w:val="008403D3"/>
    <w:rsid w:val="00841987"/>
    <w:rsid w:val="00861FAA"/>
    <w:rsid w:val="00866B79"/>
    <w:rsid w:val="0086753C"/>
    <w:rsid w:val="00873170"/>
    <w:rsid w:val="00886A57"/>
    <w:rsid w:val="00890C70"/>
    <w:rsid w:val="00894816"/>
    <w:rsid w:val="008A4C55"/>
    <w:rsid w:val="008B2BC8"/>
    <w:rsid w:val="008B6186"/>
    <w:rsid w:val="008C6C9B"/>
    <w:rsid w:val="008D423B"/>
    <w:rsid w:val="00911C8F"/>
    <w:rsid w:val="00916300"/>
    <w:rsid w:val="00927C0B"/>
    <w:rsid w:val="00934EC8"/>
    <w:rsid w:val="0096002E"/>
    <w:rsid w:val="0097260C"/>
    <w:rsid w:val="00992913"/>
    <w:rsid w:val="00995165"/>
    <w:rsid w:val="009A7BDE"/>
    <w:rsid w:val="009C3A64"/>
    <w:rsid w:val="009C617A"/>
    <w:rsid w:val="009C659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70DEA"/>
    <w:rsid w:val="00A812BB"/>
    <w:rsid w:val="00A92CAA"/>
    <w:rsid w:val="00A952CF"/>
    <w:rsid w:val="00AB641F"/>
    <w:rsid w:val="00AC50E0"/>
    <w:rsid w:val="00AD6A36"/>
    <w:rsid w:val="00AF1C6D"/>
    <w:rsid w:val="00AF79FE"/>
    <w:rsid w:val="00B1021B"/>
    <w:rsid w:val="00B14715"/>
    <w:rsid w:val="00B22628"/>
    <w:rsid w:val="00B2427C"/>
    <w:rsid w:val="00B3150D"/>
    <w:rsid w:val="00B47372"/>
    <w:rsid w:val="00B51FCA"/>
    <w:rsid w:val="00B61592"/>
    <w:rsid w:val="00B66AA6"/>
    <w:rsid w:val="00B66EB9"/>
    <w:rsid w:val="00B87484"/>
    <w:rsid w:val="00B9563A"/>
    <w:rsid w:val="00BB4751"/>
    <w:rsid w:val="00BC3A63"/>
    <w:rsid w:val="00BD0ACE"/>
    <w:rsid w:val="00BD34E9"/>
    <w:rsid w:val="00BD4256"/>
    <w:rsid w:val="00BE2689"/>
    <w:rsid w:val="00C06085"/>
    <w:rsid w:val="00C17D43"/>
    <w:rsid w:val="00C22236"/>
    <w:rsid w:val="00C2754C"/>
    <w:rsid w:val="00C32C00"/>
    <w:rsid w:val="00C35A32"/>
    <w:rsid w:val="00C568BD"/>
    <w:rsid w:val="00C76446"/>
    <w:rsid w:val="00C82287"/>
    <w:rsid w:val="00C93A0A"/>
    <w:rsid w:val="00CB1C18"/>
    <w:rsid w:val="00CB2CFB"/>
    <w:rsid w:val="00CC7C03"/>
    <w:rsid w:val="00CD167D"/>
    <w:rsid w:val="00CD1CBB"/>
    <w:rsid w:val="00CE5E6E"/>
    <w:rsid w:val="00D1272A"/>
    <w:rsid w:val="00D15785"/>
    <w:rsid w:val="00D25DAE"/>
    <w:rsid w:val="00D25F8C"/>
    <w:rsid w:val="00D517D6"/>
    <w:rsid w:val="00D72703"/>
    <w:rsid w:val="00D74CF6"/>
    <w:rsid w:val="00D862B7"/>
    <w:rsid w:val="00D97AC8"/>
    <w:rsid w:val="00DC3D70"/>
    <w:rsid w:val="00DD4A6B"/>
    <w:rsid w:val="00DD5D2D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668"/>
    <w:rsid w:val="00E60DBD"/>
    <w:rsid w:val="00EB776F"/>
    <w:rsid w:val="00ED0FB3"/>
    <w:rsid w:val="00EE2E36"/>
    <w:rsid w:val="00EF5B27"/>
    <w:rsid w:val="00F0172E"/>
    <w:rsid w:val="00F040B0"/>
    <w:rsid w:val="00F16D8B"/>
    <w:rsid w:val="00F25157"/>
    <w:rsid w:val="00F46745"/>
    <w:rsid w:val="00F72B6F"/>
    <w:rsid w:val="00F90A11"/>
    <w:rsid w:val="00F935AB"/>
    <w:rsid w:val="00FA585D"/>
    <w:rsid w:val="00FA5DEE"/>
    <w:rsid w:val="00FA7717"/>
    <w:rsid w:val="00FD1814"/>
    <w:rsid w:val="00FD3FF0"/>
    <w:rsid w:val="00FD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231D0F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50F06"/>
    <w:rsid w:val="00071A14"/>
    <w:rsid w:val="000946BC"/>
    <w:rsid w:val="000B5137"/>
    <w:rsid w:val="000D7207"/>
    <w:rsid w:val="0014171C"/>
    <w:rsid w:val="001502DF"/>
    <w:rsid w:val="001771CF"/>
    <w:rsid w:val="001C07A5"/>
    <w:rsid w:val="001E3B34"/>
    <w:rsid w:val="002515FF"/>
    <w:rsid w:val="002745DE"/>
    <w:rsid w:val="002A556A"/>
    <w:rsid w:val="002F0350"/>
    <w:rsid w:val="00327EBF"/>
    <w:rsid w:val="00352399"/>
    <w:rsid w:val="003734A2"/>
    <w:rsid w:val="003A6EAC"/>
    <w:rsid w:val="003B7578"/>
    <w:rsid w:val="003D7C92"/>
    <w:rsid w:val="003E1697"/>
    <w:rsid w:val="003F606B"/>
    <w:rsid w:val="004042D5"/>
    <w:rsid w:val="00412AEC"/>
    <w:rsid w:val="004536C1"/>
    <w:rsid w:val="00453B5F"/>
    <w:rsid w:val="00464013"/>
    <w:rsid w:val="0046434A"/>
    <w:rsid w:val="0046738D"/>
    <w:rsid w:val="00495B5B"/>
    <w:rsid w:val="004B2F46"/>
    <w:rsid w:val="004C4B7D"/>
    <w:rsid w:val="005E0DAE"/>
    <w:rsid w:val="005E34B9"/>
    <w:rsid w:val="0062249E"/>
    <w:rsid w:val="00643F30"/>
    <w:rsid w:val="006630FA"/>
    <w:rsid w:val="00667C73"/>
    <w:rsid w:val="00672559"/>
    <w:rsid w:val="006A32EB"/>
    <w:rsid w:val="006B4592"/>
    <w:rsid w:val="006D58B0"/>
    <w:rsid w:val="006E75B0"/>
    <w:rsid w:val="00791D78"/>
    <w:rsid w:val="007B4652"/>
    <w:rsid w:val="007E4133"/>
    <w:rsid w:val="00820CB7"/>
    <w:rsid w:val="008C5E13"/>
    <w:rsid w:val="008D2D22"/>
    <w:rsid w:val="00904025"/>
    <w:rsid w:val="00914F84"/>
    <w:rsid w:val="00936F4A"/>
    <w:rsid w:val="00952268"/>
    <w:rsid w:val="00974B7C"/>
    <w:rsid w:val="009F164C"/>
    <w:rsid w:val="00A20B20"/>
    <w:rsid w:val="00A30298"/>
    <w:rsid w:val="00A553E3"/>
    <w:rsid w:val="00AA499B"/>
    <w:rsid w:val="00AB321B"/>
    <w:rsid w:val="00AC1913"/>
    <w:rsid w:val="00AD3FE3"/>
    <w:rsid w:val="00AF18F4"/>
    <w:rsid w:val="00B04EA8"/>
    <w:rsid w:val="00B247D8"/>
    <w:rsid w:val="00B55885"/>
    <w:rsid w:val="00B57AC4"/>
    <w:rsid w:val="00B65E4A"/>
    <w:rsid w:val="00B8184F"/>
    <w:rsid w:val="00BB59F0"/>
    <w:rsid w:val="00BB7A9F"/>
    <w:rsid w:val="00BC3670"/>
    <w:rsid w:val="00C134D2"/>
    <w:rsid w:val="00C42CE0"/>
    <w:rsid w:val="00C900B3"/>
    <w:rsid w:val="00CA22E2"/>
    <w:rsid w:val="00CB1038"/>
    <w:rsid w:val="00CC2DB2"/>
    <w:rsid w:val="00CC76D0"/>
    <w:rsid w:val="00D44E38"/>
    <w:rsid w:val="00D612B6"/>
    <w:rsid w:val="00DA7628"/>
    <w:rsid w:val="00DC1CBF"/>
    <w:rsid w:val="00DC5487"/>
    <w:rsid w:val="00E34FF8"/>
    <w:rsid w:val="00E50594"/>
    <w:rsid w:val="00E66539"/>
    <w:rsid w:val="00EA2364"/>
    <w:rsid w:val="00EF4FC7"/>
    <w:rsid w:val="00F069E6"/>
    <w:rsid w:val="00F261FE"/>
    <w:rsid w:val="00F45A57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404BDF-F03C-424D-9E7C-B3D393EAC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61</TotalTime>
  <Pages>1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13</cp:revision>
  <cp:lastPrinted>2018-02-13T15:59:00Z</cp:lastPrinted>
  <dcterms:created xsi:type="dcterms:W3CDTF">2018-02-13T13:28:00Z</dcterms:created>
  <dcterms:modified xsi:type="dcterms:W3CDTF">2018-02-14T14:32:00Z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