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73F950C" wp14:editId="7D45A7A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6381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EndPr/>
                            <w:sdtContent>
                              <w:p w:rsidR="00A3297F" w:rsidRDefault="003C43E9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4D452B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- High School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/ Middle School</w:t>
                                </w:r>
                                <w:r w:rsidR="006C197B">
                                  <w:rPr>
                                    <w:sz w:val="28"/>
                                    <w:szCs w:val="28"/>
                                  </w:rPr>
                                  <w:t xml:space="preserve"> February</w:t>
                                </w:r>
                                <w:r w:rsidR="00735785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FD511D">
                                  <w:rPr>
                                    <w:sz w:val="28"/>
                                    <w:szCs w:val="28"/>
                                  </w:rPr>
                                  <w:t>2018</w:t>
                                </w:r>
                              </w:p>
                            </w:sdtContent>
                          </w:sdt>
                          <w:p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Pr="00551BF5" w:rsidRDefault="00D74CF6" w:rsidP="00137F84">
                            <w:pPr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3F95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50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jaqwIAAKk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EndPr/>
                      <w:sdtContent>
                        <w:p w:rsidR="00A3297F" w:rsidRDefault="003C43E9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4D452B" w:rsidRPr="00BC3A63">
                            <w:rPr>
                              <w:sz w:val="28"/>
                              <w:szCs w:val="28"/>
                            </w:rPr>
                            <w:t xml:space="preserve"> - High School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/ Middle School</w:t>
                          </w:r>
                          <w:r w:rsidR="006C197B">
                            <w:rPr>
                              <w:sz w:val="28"/>
                              <w:szCs w:val="28"/>
                            </w:rPr>
                            <w:t xml:space="preserve"> February</w:t>
                          </w:r>
                          <w:r w:rsidR="00735785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FD511D">
                            <w:rPr>
                              <w:sz w:val="28"/>
                              <w:szCs w:val="28"/>
                            </w:rPr>
                            <w:t>2018</w:t>
                          </w:r>
                        </w:p>
                      </w:sdtContent>
                    </w:sdt>
                    <w:p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Pr="00551BF5" w:rsidRDefault="00D74CF6" w:rsidP="00137F84">
                      <w:pPr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44DA0075" wp14:editId="7A50749F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4D107" wp14:editId="1C73AC59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A0075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2124D107" wp14:editId="1C73AC59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A3297F" w:rsidRDefault="006C197B">
            <w:r>
              <w:rPr>
                <w:noProof/>
              </w:rPr>
              <w:drawing>
                <wp:inline distT="0" distB="0" distL="0" distR="0">
                  <wp:extent cx="1143000" cy="89979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422c648e6ed498d8d79179da1fd6de8[2]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730081" w:rsidRDefault="00730081" w:rsidP="00EA7018">
            <w:pPr>
              <w:jc w:val="center"/>
              <w:rPr>
                <w:sz w:val="16"/>
                <w:szCs w:val="16"/>
              </w:rPr>
            </w:pPr>
          </w:p>
          <w:p w:rsidR="00730081" w:rsidRDefault="00730081" w:rsidP="00EA7018">
            <w:pPr>
              <w:jc w:val="center"/>
              <w:rPr>
                <w:sz w:val="16"/>
                <w:szCs w:val="16"/>
              </w:rPr>
            </w:pPr>
          </w:p>
          <w:p w:rsidR="00730081" w:rsidRPr="00E60DBD" w:rsidRDefault="00730081" w:rsidP="00EA70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730081" w:rsidRPr="0058351C" w:rsidRDefault="00730081" w:rsidP="00554A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730081" w:rsidRPr="00E60DBD" w:rsidRDefault="00730081" w:rsidP="00554A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58351C" w:rsidRDefault="006C197B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</w:t>
            </w:r>
          </w:p>
          <w:p w:rsidR="00730081" w:rsidRDefault="00730081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Spaghetti &amp; Meatballs</w:t>
            </w:r>
          </w:p>
          <w:p w:rsidR="00730081" w:rsidRDefault="00730081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</w:p>
          <w:p w:rsidR="00730081" w:rsidRDefault="00730081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730081" w:rsidRDefault="00977DAB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Cheese Pizza </w:t>
            </w:r>
          </w:p>
          <w:p w:rsidR="00730081" w:rsidRDefault="00977DAB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Romaine Salad</w:t>
            </w:r>
          </w:p>
          <w:p w:rsidR="00730081" w:rsidRDefault="00730081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:rsidR="00730081" w:rsidRPr="00E60DBD" w:rsidRDefault="00730081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58351C" w:rsidRDefault="006C197B" w:rsidP="0058351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</w:t>
            </w:r>
          </w:p>
          <w:p w:rsidR="005F7979" w:rsidRDefault="005F7979" w:rsidP="0058351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Shrimp Poppers</w:t>
            </w:r>
          </w:p>
          <w:p w:rsidR="005F7979" w:rsidRDefault="005F7979" w:rsidP="0058351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:rsidR="005F7979" w:rsidRDefault="005F7979" w:rsidP="0058351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5F7979" w:rsidRDefault="005F7979" w:rsidP="0058351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:rsidR="005F7979" w:rsidRDefault="005F7979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5F7979" w:rsidRDefault="005F7979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5F7979" w:rsidRPr="005F7979" w:rsidRDefault="005F7979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281D26" w:rsidRDefault="00281D26">
            <w:r>
              <w:t>Offer verses serve -</w:t>
            </w:r>
          </w:p>
          <w:p w:rsidR="00281D26" w:rsidRDefault="00281D26">
            <w:r>
              <w:t>Students must take</w:t>
            </w:r>
          </w:p>
          <w:p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241419" w:rsidRPr="002522BC" w:rsidRDefault="006C197B" w:rsidP="0024141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143000" cy="92392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uperbowl6[1].gif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297F" w:rsidRPr="002522BC" w:rsidRDefault="00A3297F" w:rsidP="002522BC"/>
        </w:tc>
        <w:tc>
          <w:tcPr>
            <w:tcW w:w="2016" w:type="dxa"/>
          </w:tcPr>
          <w:p w:rsidR="0048760D" w:rsidRDefault="006C197B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5</w:t>
            </w:r>
          </w:p>
          <w:p w:rsidR="005F7979" w:rsidRDefault="005F7979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 Bowl</w:t>
            </w:r>
          </w:p>
          <w:p w:rsidR="005F7979" w:rsidRDefault="005F7979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W/G Roll</w:t>
            </w:r>
          </w:p>
          <w:p w:rsidR="005F7979" w:rsidRDefault="005F7979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5F7979" w:rsidRDefault="005F7979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Hamburger</w:t>
            </w:r>
          </w:p>
          <w:p w:rsidR="005F7979" w:rsidRDefault="00FD511D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5F7979" w:rsidRDefault="005F7979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</w:t>
            </w:r>
          </w:p>
          <w:p w:rsidR="005F7979" w:rsidRDefault="005F7979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551BF5" w:rsidRDefault="00551BF5" w:rsidP="00551BF5">
            <w:pPr>
              <w:jc w:val="center"/>
              <w:rPr>
                <w:sz w:val="16"/>
                <w:szCs w:val="16"/>
              </w:rPr>
            </w:pPr>
          </w:p>
          <w:p w:rsidR="00551BF5" w:rsidRPr="005C22DF" w:rsidRDefault="00551BF5" w:rsidP="00551BF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283746" w:rsidRDefault="006C197B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6</w:t>
            </w:r>
          </w:p>
          <w:p w:rsidR="005F7979" w:rsidRDefault="00977DAB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Spicy Chicken Patty</w:t>
            </w:r>
          </w:p>
          <w:p w:rsidR="005F7979" w:rsidRDefault="005F7979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5F7979" w:rsidRDefault="00977DAB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&amp; Cheese Hoagie</w:t>
            </w:r>
          </w:p>
          <w:p w:rsidR="005F7979" w:rsidRDefault="00977DAB" w:rsidP="00977DA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5F7979" w:rsidRDefault="00977DAB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5C22DF" w:rsidRPr="00E20886" w:rsidRDefault="005F7979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6C197B" w:rsidP="0099516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7</w:t>
            </w:r>
          </w:p>
          <w:p w:rsidR="005F7979" w:rsidRDefault="005C2ECA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Stuffed Shells w/ Roll</w:t>
            </w:r>
          </w:p>
          <w:p w:rsidR="00977DAB" w:rsidRDefault="00977DAB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977DAB" w:rsidRDefault="005C2ECA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 Sub</w:t>
            </w:r>
          </w:p>
          <w:p w:rsidR="005F7979" w:rsidRDefault="005F7979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977DAB" w:rsidRDefault="00977DAB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Romaine Salad</w:t>
            </w:r>
          </w:p>
          <w:p w:rsidR="005F7979" w:rsidRDefault="005F7979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29275C" w:rsidRPr="0029275C" w:rsidRDefault="0029275C" w:rsidP="005F797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E36637" w:rsidRPr="00552617" w:rsidRDefault="006C197B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8</w:t>
            </w:r>
          </w:p>
          <w:p w:rsidR="005F7979" w:rsidRDefault="00CA4402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Roast Turkey </w:t>
            </w:r>
          </w:p>
          <w:p w:rsidR="005F7979" w:rsidRDefault="005F7979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W/ Gravy</w:t>
            </w:r>
          </w:p>
          <w:p w:rsidR="005F7979" w:rsidRDefault="005F7979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5F7979" w:rsidRDefault="005F7979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Sandwich</w:t>
            </w:r>
          </w:p>
          <w:p w:rsidR="005F7979" w:rsidRDefault="00CA4402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Potatoes</w:t>
            </w:r>
          </w:p>
          <w:p w:rsidR="005F7979" w:rsidRDefault="00CA4402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 / Stuffing</w:t>
            </w:r>
          </w:p>
          <w:p w:rsidR="0029275C" w:rsidRPr="00552617" w:rsidRDefault="005F7979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DA7564" w:rsidRDefault="006C197B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9</w:t>
            </w:r>
          </w:p>
          <w:p w:rsidR="00577B93" w:rsidRDefault="00577B93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 Sliders</w:t>
            </w:r>
          </w:p>
          <w:p w:rsidR="005F7979" w:rsidRDefault="005F7979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5F7979" w:rsidRDefault="005F7979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Stromboli</w:t>
            </w:r>
          </w:p>
          <w:p w:rsidR="005F7979" w:rsidRDefault="005A44E2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  <w:r w:rsidR="005C2ECA">
              <w:rPr>
                <w:sz w:val="16"/>
                <w:szCs w:val="16"/>
              </w:rPr>
              <w:t xml:space="preserve"> w/ Cheese</w:t>
            </w:r>
            <w:r>
              <w:rPr>
                <w:sz w:val="16"/>
                <w:szCs w:val="16"/>
              </w:rPr>
              <w:t xml:space="preserve"> </w:t>
            </w:r>
          </w:p>
          <w:p w:rsidR="005F7979" w:rsidRDefault="007D5E25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Spinach Salad</w:t>
            </w:r>
          </w:p>
          <w:p w:rsidR="003F04F9" w:rsidRDefault="005F7979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3F04F9" w:rsidRDefault="003F04F9" w:rsidP="00E36637">
            <w:pPr>
              <w:jc w:val="center"/>
              <w:rPr>
                <w:sz w:val="16"/>
                <w:szCs w:val="16"/>
              </w:rPr>
            </w:pPr>
          </w:p>
          <w:p w:rsidR="003F04F9" w:rsidRPr="003F04F9" w:rsidRDefault="003F04F9" w:rsidP="001D22D2">
            <w:pPr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0172E" w:rsidRPr="000134BD" w:rsidRDefault="00F0172E" w:rsidP="00F0172E">
            <w:pPr>
              <w:jc w:val="center"/>
              <w:rPr>
                <w:b/>
                <w:noProof/>
                <w:sz w:val="16"/>
                <w:szCs w:val="16"/>
              </w:rPr>
            </w:pPr>
            <w:r w:rsidRPr="000134BD">
              <w:rPr>
                <w:b/>
                <w:noProof/>
                <w:sz w:val="16"/>
                <w:szCs w:val="16"/>
              </w:rPr>
              <w:t>Daily Entrée options include:</w:t>
            </w:r>
          </w:p>
          <w:p w:rsidR="00F0172E" w:rsidRPr="000134BD" w:rsidRDefault="007741B7" w:rsidP="00F0172E">
            <w:pPr>
              <w:jc w:val="center"/>
              <w:rPr>
                <w:b/>
                <w:noProof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t xml:space="preserve">Chef </w:t>
            </w:r>
            <w:r w:rsidR="00F0172E">
              <w:rPr>
                <w:b/>
                <w:noProof/>
                <w:sz w:val="16"/>
                <w:szCs w:val="16"/>
              </w:rPr>
              <w:t>Salad</w:t>
            </w:r>
            <w:r w:rsidR="00F0172E" w:rsidRPr="000134BD">
              <w:rPr>
                <w:b/>
                <w:noProof/>
                <w:sz w:val="16"/>
                <w:szCs w:val="16"/>
              </w:rPr>
              <w:t xml:space="preserve"> with whole grain roll Or Whole grain P B &amp; J sandwich</w:t>
            </w:r>
          </w:p>
          <w:p w:rsidR="005C22DF" w:rsidRPr="005C22DF" w:rsidRDefault="00F0172E" w:rsidP="00F0172E">
            <w:pPr>
              <w:jc w:val="center"/>
              <w:rPr>
                <w:sz w:val="16"/>
                <w:szCs w:val="16"/>
              </w:rPr>
            </w:pPr>
            <w:r w:rsidRPr="000134BD">
              <w:rPr>
                <w:b/>
                <w:noProof/>
                <w:sz w:val="16"/>
                <w:szCs w:val="16"/>
              </w:rPr>
              <w:t>Fruit</w:t>
            </w:r>
            <w:r>
              <w:rPr>
                <w:b/>
                <w:noProof/>
                <w:sz w:val="16"/>
                <w:szCs w:val="16"/>
              </w:rPr>
              <w:t>, Vegetable</w:t>
            </w:r>
            <w:r w:rsidRPr="000134BD">
              <w:rPr>
                <w:b/>
                <w:noProof/>
                <w:sz w:val="16"/>
                <w:szCs w:val="16"/>
              </w:rPr>
              <w:t xml:space="preserve"> &amp; milk are included</w:t>
            </w:r>
          </w:p>
        </w:tc>
      </w:tr>
      <w:tr w:rsidR="0048760D" w:rsidTr="00241419">
        <w:trPr>
          <w:trHeight w:hRule="exact" w:val="1500"/>
        </w:trPr>
        <w:tc>
          <w:tcPr>
            <w:tcW w:w="2016" w:type="dxa"/>
          </w:tcPr>
          <w:p w:rsidR="0048760D" w:rsidRPr="001750D4" w:rsidRDefault="0048760D" w:rsidP="0048760D">
            <w:pPr>
              <w:rPr>
                <w:b/>
                <w:sz w:val="16"/>
                <w:szCs w:val="16"/>
                <w:u w:val="single"/>
              </w:rPr>
            </w:pPr>
          </w:p>
          <w:p w:rsidR="0048760D" w:rsidRPr="001750D4" w:rsidRDefault="0048760D" w:rsidP="0048760D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:rsidR="0048760D" w:rsidRPr="001750D4" w:rsidRDefault="0048760D" w:rsidP="0048760D">
            <w:pPr>
              <w:rPr>
                <w:b/>
                <w:sz w:val="16"/>
                <w:szCs w:val="16"/>
                <w:vertAlign w:val="subscript"/>
              </w:rPr>
            </w:pPr>
            <w:r w:rsidRPr="001750D4">
              <w:rPr>
                <w:sz w:val="16"/>
                <w:szCs w:val="16"/>
              </w:rPr>
              <w:t>served with 1% milk, fat free chocolate, fat free vanilla, fat free strawberry and skim</w:t>
            </w:r>
          </w:p>
        </w:tc>
        <w:tc>
          <w:tcPr>
            <w:tcW w:w="2016" w:type="dxa"/>
          </w:tcPr>
          <w:p w:rsidR="00E36637" w:rsidRDefault="006C197B" w:rsidP="00977DA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12</w:t>
            </w:r>
          </w:p>
          <w:p w:rsidR="00977DAB" w:rsidRDefault="001C5ADB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Hot Roast Beef </w:t>
            </w:r>
          </w:p>
          <w:p w:rsidR="001C5ADB" w:rsidRDefault="001C5ADB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Sandwich w/ gravy</w:t>
            </w:r>
          </w:p>
          <w:p w:rsidR="00977DAB" w:rsidRDefault="00977DAB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977DAB" w:rsidRDefault="00977DAB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:rsidR="00977DAB" w:rsidRDefault="00577B93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Scalloped Potatoes</w:t>
            </w:r>
            <w:r w:rsidR="00977DAB">
              <w:rPr>
                <w:sz w:val="16"/>
                <w:szCs w:val="16"/>
              </w:rPr>
              <w:t xml:space="preserve"> </w:t>
            </w:r>
          </w:p>
          <w:p w:rsidR="00977DAB" w:rsidRDefault="001C5ADB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Grape Tomatoes</w:t>
            </w:r>
          </w:p>
          <w:p w:rsidR="00977DAB" w:rsidRDefault="00977DAB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793031" w:rsidRDefault="00793031" w:rsidP="00283746">
            <w:pPr>
              <w:jc w:val="center"/>
              <w:rPr>
                <w:sz w:val="16"/>
                <w:szCs w:val="16"/>
              </w:rPr>
            </w:pPr>
          </w:p>
          <w:p w:rsidR="0041589D" w:rsidRDefault="0041589D" w:rsidP="00283746">
            <w:pPr>
              <w:jc w:val="center"/>
              <w:rPr>
                <w:sz w:val="16"/>
                <w:szCs w:val="16"/>
              </w:rPr>
            </w:pPr>
          </w:p>
          <w:p w:rsidR="0041589D" w:rsidRPr="0048760D" w:rsidRDefault="0041589D" w:rsidP="002837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8003F3" w:rsidRDefault="006C197B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13</w:t>
            </w:r>
          </w:p>
          <w:p w:rsidR="005F7979" w:rsidRPr="00D23FDD" w:rsidRDefault="005F7979" w:rsidP="005F7979">
            <w:pPr>
              <w:jc w:val="center"/>
              <w:rPr>
                <w:sz w:val="16"/>
                <w:szCs w:val="16"/>
              </w:rPr>
            </w:pPr>
            <w:r w:rsidRPr="00D23FDD">
              <w:rPr>
                <w:sz w:val="16"/>
                <w:szCs w:val="16"/>
              </w:rPr>
              <w:t xml:space="preserve">General Tso’s Chicken </w:t>
            </w:r>
          </w:p>
          <w:p w:rsidR="005F7979" w:rsidRPr="00D23FDD" w:rsidRDefault="005F7979" w:rsidP="005F7979">
            <w:pPr>
              <w:jc w:val="center"/>
              <w:rPr>
                <w:sz w:val="16"/>
                <w:szCs w:val="16"/>
              </w:rPr>
            </w:pPr>
            <w:r w:rsidRPr="00D23FDD">
              <w:rPr>
                <w:sz w:val="16"/>
                <w:szCs w:val="16"/>
              </w:rPr>
              <w:t xml:space="preserve"> W/G roll</w:t>
            </w:r>
          </w:p>
          <w:p w:rsidR="005F7979" w:rsidRPr="00D23FDD" w:rsidRDefault="005F7979" w:rsidP="005F7979">
            <w:pPr>
              <w:jc w:val="center"/>
              <w:rPr>
                <w:sz w:val="16"/>
                <w:szCs w:val="16"/>
              </w:rPr>
            </w:pPr>
            <w:r w:rsidRPr="00D23FDD">
              <w:rPr>
                <w:sz w:val="16"/>
                <w:szCs w:val="16"/>
              </w:rPr>
              <w:t>Or</w:t>
            </w:r>
          </w:p>
          <w:p w:rsidR="005F7979" w:rsidRPr="00D23FDD" w:rsidRDefault="00840B81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Hot Dog</w:t>
            </w:r>
          </w:p>
          <w:p w:rsidR="005F7979" w:rsidRPr="00D23FDD" w:rsidRDefault="00010BF3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:rsidR="005F7979" w:rsidRPr="00D23FDD" w:rsidRDefault="005F7979" w:rsidP="005F7979">
            <w:pPr>
              <w:jc w:val="center"/>
              <w:rPr>
                <w:sz w:val="16"/>
                <w:szCs w:val="16"/>
              </w:rPr>
            </w:pPr>
            <w:r w:rsidRPr="00D23FDD">
              <w:rPr>
                <w:sz w:val="16"/>
                <w:szCs w:val="16"/>
              </w:rPr>
              <w:t xml:space="preserve"> Rice</w:t>
            </w:r>
            <w:r w:rsidR="005A44E2">
              <w:rPr>
                <w:sz w:val="16"/>
                <w:szCs w:val="16"/>
              </w:rPr>
              <w:t xml:space="preserve"> / Fortune Cookie</w:t>
            </w:r>
          </w:p>
          <w:p w:rsidR="00084B20" w:rsidRPr="00084B20" w:rsidRDefault="005F7979" w:rsidP="005F7979">
            <w:pPr>
              <w:jc w:val="center"/>
              <w:rPr>
                <w:sz w:val="16"/>
                <w:szCs w:val="16"/>
              </w:rPr>
            </w:pPr>
            <w:r w:rsidRPr="00D23FDD">
              <w:rPr>
                <w:sz w:val="16"/>
                <w:szCs w:val="16"/>
              </w:rPr>
              <w:t xml:space="preserve"> Choice of Fruit / Milk</w:t>
            </w:r>
          </w:p>
        </w:tc>
        <w:tc>
          <w:tcPr>
            <w:tcW w:w="2016" w:type="dxa"/>
          </w:tcPr>
          <w:p w:rsidR="0048760D" w:rsidRDefault="006C197B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14</w:t>
            </w:r>
          </w:p>
          <w:p w:rsidR="005F7979" w:rsidRDefault="005F7979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Cheesesteak </w:t>
            </w:r>
          </w:p>
          <w:p w:rsidR="005F7979" w:rsidRDefault="005F7979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5F7979" w:rsidRDefault="005F7979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Pulled Pork Sandwich</w:t>
            </w:r>
          </w:p>
          <w:p w:rsidR="005F7979" w:rsidRDefault="005F7979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5F7979" w:rsidRDefault="00793031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B51FCA" w:rsidRPr="00E36637" w:rsidRDefault="005F7979" w:rsidP="005F79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6C197B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15</w:t>
            </w:r>
          </w:p>
          <w:p w:rsidR="00F13EFB" w:rsidRDefault="00F13EFB" w:rsidP="00F13E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Pork &amp; Sauerkraut</w:t>
            </w:r>
          </w:p>
          <w:p w:rsidR="00F13EFB" w:rsidRDefault="00F13EFB" w:rsidP="00F13E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</w:p>
          <w:p w:rsidR="00F13EFB" w:rsidRDefault="00F13EFB" w:rsidP="00F13E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  <w:bookmarkStart w:id="0" w:name="_GoBack"/>
            <w:bookmarkEnd w:id="0"/>
          </w:p>
          <w:p w:rsidR="00F13EFB" w:rsidRDefault="00F13EFB" w:rsidP="00F13E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Turkey &amp; Cheese </w:t>
            </w:r>
          </w:p>
          <w:p w:rsidR="00F13EFB" w:rsidRDefault="00F13EFB" w:rsidP="00F13E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Pretzel Bun</w:t>
            </w:r>
          </w:p>
          <w:p w:rsidR="00F13EFB" w:rsidRDefault="00F13EFB" w:rsidP="00F13E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Potato/ Tomato</w:t>
            </w:r>
          </w:p>
          <w:p w:rsidR="00F13EFB" w:rsidRDefault="00F13EFB" w:rsidP="00F13E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D61619" w:rsidRPr="00934EC8" w:rsidRDefault="00D61619" w:rsidP="00F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6C197B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16</w:t>
            </w:r>
          </w:p>
          <w:p w:rsidR="005F7979" w:rsidRDefault="005F7979" w:rsidP="00ED6C78">
            <w:pPr>
              <w:jc w:val="center"/>
              <w:rPr>
                <w:sz w:val="16"/>
                <w:szCs w:val="16"/>
              </w:rPr>
            </w:pPr>
          </w:p>
          <w:p w:rsidR="005C2ECA" w:rsidRDefault="005C2ECA" w:rsidP="00ED6C78">
            <w:pPr>
              <w:jc w:val="center"/>
              <w:rPr>
                <w:sz w:val="16"/>
                <w:szCs w:val="16"/>
              </w:rPr>
            </w:pPr>
          </w:p>
          <w:p w:rsidR="005C2ECA" w:rsidRDefault="005C2ECA" w:rsidP="00ED6C7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  <w:p w:rsidR="00972AA1" w:rsidRPr="00934EC8" w:rsidRDefault="00972AA1" w:rsidP="00E3663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6C197B" w:rsidP="0048760D">
            <w:r>
              <w:rPr>
                <w:noProof/>
              </w:rPr>
              <w:drawing>
                <wp:inline distT="0" distB="0" distL="0" distR="0">
                  <wp:extent cx="810260" cy="952500"/>
                  <wp:effectExtent l="0" t="0" r="889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Happy-Valentine-s-Day-je-CF-9F-CF-9Fis-groupies-E2-99-A0-29071197-404-475[2]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B47372" w:rsidRPr="001750D4" w:rsidRDefault="00B47372" w:rsidP="00F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934EC8" w:rsidRDefault="006C197B" w:rsidP="00D23F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19</w:t>
            </w:r>
          </w:p>
          <w:p w:rsidR="008003F3" w:rsidRDefault="008003F3" w:rsidP="008003F3">
            <w:pPr>
              <w:jc w:val="center"/>
              <w:rPr>
                <w:b/>
                <w:sz w:val="16"/>
                <w:szCs w:val="16"/>
              </w:rPr>
            </w:pPr>
          </w:p>
          <w:p w:rsidR="00977DAB" w:rsidRDefault="00977DAB" w:rsidP="008003F3">
            <w:pPr>
              <w:jc w:val="center"/>
              <w:rPr>
                <w:b/>
                <w:sz w:val="16"/>
                <w:szCs w:val="16"/>
              </w:rPr>
            </w:pPr>
          </w:p>
          <w:p w:rsidR="00977DAB" w:rsidRPr="00977DAB" w:rsidRDefault="00977DAB" w:rsidP="008003F3">
            <w:pPr>
              <w:jc w:val="center"/>
              <w:rPr>
                <w:sz w:val="16"/>
                <w:szCs w:val="16"/>
              </w:rPr>
            </w:pPr>
            <w:r w:rsidRPr="00977DAB">
              <w:rPr>
                <w:sz w:val="16"/>
                <w:szCs w:val="16"/>
              </w:rPr>
              <w:t>NO SCHOOL</w:t>
            </w:r>
          </w:p>
          <w:p w:rsidR="008003F3" w:rsidRPr="00CB1C18" w:rsidRDefault="008003F3" w:rsidP="008003F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6C197B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20</w:t>
            </w:r>
          </w:p>
          <w:p w:rsidR="008D54B1" w:rsidRDefault="005C2ECA" w:rsidP="005C2E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Popcorn Chicken</w:t>
            </w:r>
          </w:p>
          <w:p w:rsidR="005C2ECA" w:rsidRDefault="005C2ECA" w:rsidP="005C2E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Roll</w:t>
            </w:r>
          </w:p>
          <w:p w:rsidR="005C2ECA" w:rsidRDefault="005C2ECA" w:rsidP="005C2E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5C2ECA" w:rsidRDefault="005C2ECA" w:rsidP="005C2E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Tacos</w:t>
            </w:r>
          </w:p>
          <w:p w:rsidR="005C2ECA" w:rsidRDefault="005C2ECA" w:rsidP="005C2E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5C2ECA" w:rsidRDefault="005C2ECA" w:rsidP="005C2E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Romaine Salad</w:t>
            </w:r>
          </w:p>
          <w:p w:rsidR="005C2ECA" w:rsidRPr="000C39B5" w:rsidRDefault="005C2ECA" w:rsidP="005C2E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A20EF2" w:rsidRDefault="006C197B" w:rsidP="00A02EE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21</w:t>
            </w:r>
          </w:p>
          <w:p w:rsidR="00D7179B" w:rsidRDefault="00C50CEF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Mini Meatloaf </w:t>
            </w:r>
          </w:p>
          <w:p w:rsidR="00A20EF2" w:rsidRDefault="00C50CEF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gravy</w:t>
            </w:r>
          </w:p>
          <w:p w:rsidR="00A02EE5" w:rsidRDefault="00A02EE5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02EE5" w:rsidRDefault="00C50CEF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&amp; Cheese Wrap</w:t>
            </w:r>
          </w:p>
          <w:p w:rsidR="00A20EF2" w:rsidRDefault="00577B93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:rsidR="00A20EF2" w:rsidRDefault="00577B93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Potatoes</w:t>
            </w:r>
          </w:p>
          <w:p w:rsidR="00A20EF2" w:rsidRPr="004923EE" w:rsidRDefault="00A20EF2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6C197B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22</w:t>
            </w:r>
          </w:p>
          <w:p w:rsidR="00F13EFB" w:rsidRDefault="00F13EFB" w:rsidP="00F13E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Tomato Soup</w:t>
            </w:r>
          </w:p>
          <w:p w:rsidR="00F13EFB" w:rsidRDefault="00F13EFB" w:rsidP="00F13E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Cheese Sandwich</w:t>
            </w:r>
          </w:p>
          <w:p w:rsidR="00F13EFB" w:rsidRDefault="00F13EFB" w:rsidP="00F13E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F13EFB" w:rsidRDefault="00F13EFB" w:rsidP="00F13E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Rib B Q Sandwich</w:t>
            </w:r>
          </w:p>
          <w:p w:rsidR="00F13EFB" w:rsidRDefault="00F13EFB" w:rsidP="00F13E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Romaine Salad</w:t>
            </w:r>
          </w:p>
          <w:p w:rsidR="00F13EFB" w:rsidRDefault="00F13EFB" w:rsidP="00F13E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F13EFB" w:rsidRDefault="00F13EFB" w:rsidP="00F13E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A20EF2" w:rsidRPr="004923EE" w:rsidRDefault="00A20EF2" w:rsidP="00F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6C197B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23</w:t>
            </w:r>
          </w:p>
          <w:p w:rsidR="00A20EF2" w:rsidRDefault="00A20EF2" w:rsidP="00A20E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Pepperoni Pizza</w:t>
            </w:r>
          </w:p>
          <w:p w:rsidR="00A20EF2" w:rsidRDefault="00A20EF2" w:rsidP="00A20E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20EF2" w:rsidRDefault="00C50CEF" w:rsidP="00A20E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Sloppy Joe Sandwich</w:t>
            </w:r>
          </w:p>
          <w:p w:rsidR="00A20EF2" w:rsidRDefault="005A44E2" w:rsidP="00A20E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Sweet Potato Wedges</w:t>
            </w:r>
          </w:p>
          <w:p w:rsidR="000C39B5" w:rsidRDefault="00B721EF" w:rsidP="00A20E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Navy Beans</w:t>
            </w:r>
          </w:p>
          <w:p w:rsidR="000C39B5" w:rsidRDefault="000C39B5" w:rsidP="00A20E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A20EF2" w:rsidRPr="004923EE" w:rsidRDefault="00A20EF2" w:rsidP="00A20E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3297F" w:rsidRDefault="00D15785">
            <w:r>
              <w:t>Middle/HS Lunch-</w:t>
            </w:r>
          </w:p>
          <w:p w:rsidR="00D15785" w:rsidRDefault="005A534F">
            <w:r>
              <w:t xml:space="preserve">$ </w:t>
            </w:r>
            <w:r w:rsidR="000152C8">
              <w:t>2.70</w:t>
            </w:r>
          </w:p>
          <w:p w:rsidR="00D15785" w:rsidRDefault="00D15785">
            <w:r>
              <w:t>Milk - .50</w:t>
            </w:r>
          </w:p>
          <w:p w:rsidR="00D15785" w:rsidRDefault="00E60DBD">
            <w:r>
              <w:t>Reduced - .40</w:t>
            </w:r>
          </w:p>
          <w:p w:rsidR="00D15785" w:rsidRDefault="00D15785"/>
        </w:tc>
      </w:tr>
      <w:tr w:rsidR="00A3297F" w:rsidRPr="00B51FCA" w:rsidTr="00241419">
        <w:trPr>
          <w:trHeight w:hRule="exact" w:val="1500"/>
        </w:trPr>
        <w:tc>
          <w:tcPr>
            <w:tcW w:w="2016" w:type="dxa"/>
          </w:tcPr>
          <w:p w:rsidR="00241419" w:rsidRPr="00B51FCA" w:rsidRDefault="00241419" w:rsidP="00CC7C03">
            <w:pPr>
              <w:jc w:val="center"/>
              <w:rPr>
                <w:b/>
                <w:i/>
              </w:rPr>
            </w:pPr>
          </w:p>
          <w:p w:rsidR="00241419" w:rsidRPr="00B51FCA" w:rsidRDefault="00241419" w:rsidP="00CC7C03">
            <w:pPr>
              <w:jc w:val="center"/>
              <w:rPr>
                <w:b/>
                <w:i/>
              </w:rPr>
            </w:pPr>
          </w:p>
          <w:p w:rsidR="00A3297F" w:rsidRPr="00B51FCA" w:rsidRDefault="00241419" w:rsidP="00CC7C03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</w:rPr>
              <w:t>No breakfast on two hour delays</w:t>
            </w:r>
          </w:p>
        </w:tc>
        <w:tc>
          <w:tcPr>
            <w:tcW w:w="2016" w:type="dxa"/>
          </w:tcPr>
          <w:p w:rsidR="0093048E" w:rsidRDefault="006C197B" w:rsidP="001372C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26</w:t>
            </w:r>
          </w:p>
          <w:p w:rsidR="003F04F9" w:rsidRDefault="00793031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Lasagna</w:t>
            </w:r>
          </w:p>
          <w:p w:rsidR="00793031" w:rsidRDefault="00793031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</w:p>
          <w:p w:rsidR="00793031" w:rsidRDefault="00793031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793031" w:rsidRDefault="00C50CEF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Hamburger</w:t>
            </w:r>
          </w:p>
          <w:p w:rsidR="00793031" w:rsidRDefault="00793031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Romaine salad</w:t>
            </w:r>
          </w:p>
          <w:p w:rsidR="00793031" w:rsidRDefault="00793031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793031" w:rsidRDefault="00793031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3F04F9" w:rsidRPr="00B51FCA" w:rsidRDefault="003F04F9" w:rsidP="00084B2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8003F3" w:rsidRDefault="006C197B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27</w:t>
            </w:r>
          </w:p>
          <w:p w:rsidR="00BE4788" w:rsidRPr="00793031" w:rsidRDefault="00793031" w:rsidP="00084B20">
            <w:pPr>
              <w:jc w:val="center"/>
              <w:rPr>
                <w:sz w:val="16"/>
                <w:szCs w:val="16"/>
              </w:rPr>
            </w:pPr>
            <w:r w:rsidRPr="00793031">
              <w:rPr>
                <w:sz w:val="16"/>
                <w:szCs w:val="16"/>
              </w:rPr>
              <w:t>Walking Taco</w:t>
            </w:r>
          </w:p>
          <w:p w:rsidR="00793031" w:rsidRPr="00793031" w:rsidRDefault="00793031" w:rsidP="00084B20">
            <w:pPr>
              <w:jc w:val="center"/>
              <w:rPr>
                <w:sz w:val="16"/>
                <w:szCs w:val="16"/>
              </w:rPr>
            </w:pPr>
            <w:r w:rsidRPr="00793031">
              <w:rPr>
                <w:sz w:val="16"/>
                <w:szCs w:val="16"/>
              </w:rPr>
              <w:t>Or</w:t>
            </w:r>
          </w:p>
          <w:p w:rsidR="00793031" w:rsidRPr="00793031" w:rsidRDefault="00793031" w:rsidP="00084B20">
            <w:pPr>
              <w:jc w:val="center"/>
              <w:rPr>
                <w:sz w:val="16"/>
                <w:szCs w:val="16"/>
              </w:rPr>
            </w:pPr>
            <w:r w:rsidRPr="00793031">
              <w:rPr>
                <w:sz w:val="16"/>
                <w:szCs w:val="16"/>
              </w:rPr>
              <w:t>Fish Nuggets</w:t>
            </w:r>
          </w:p>
          <w:p w:rsidR="00793031" w:rsidRPr="00793031" w:rsidRDefault="00577B93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</w:t>
            </w:r>
            <w:r w:rsidR="00793031" w:rsidRPr="00793031">
              <w:rPr>
                <w:sz w:val="16"/>
                <w:szCs w:val="16"/>
              </w:rPr>
              <w:t xml:space="preserve"> Roll</w:t>
            </w:r>
          </w:p>
          <w:p w:rsidR="00793031" w:rsidRPr="00793031" w:rsidRDefault="00793031" w:rsidP="00084B20">
            <w:pPr>
              <w:jc w:val="center"/>
              <w:rPr>
                <w:sz w:val="16"/>
                <w:szCs w:val="16"/>
              </w:rPr>
            </w:pPr>
            <w:r w:rsidRPr="00793031">
              <w:rPr>
                <w:sz w:val="16"/>
                <w:szCs w:val="16"/>
              </w:rPr>
              <w:t>Refried Beans</w:t>
            </w:r>
          </w:p>
          <w:p w:rsidR="00793031" w:rsidRPr="00793031" w:rsidRDefault="00793031" w:rsidP="00084B20">
            <w:pPr>
              <w:jc w:val="center"/>
              <w:rPr>
                <w:sz w:val="16"/>
                <w:szCs w:val="16"/>
              </w:rPr>
            </w:pPr>
            <w:r w:rsidRPr="00793031">
              <w:rPr>
                <w:sz w:val="16"/>
                <w:szCs w:val="16"/>
              </w:rPr>
              <w:t>Baby Carrots</w:t>
            </w:r>
          </w:p>
          <w:p w:rsidR="00793031" w:rsidRPr="00793031" w:rsidRDefault="00793031" w:rsidP="00084B20">
            <w:pPr>
              <w:jc w:val="center"/>
              <w:rPr>
                <w:sz w:val="16"/>
                <w:szCs w:val="16"/>
              </w:rPr>
            </w:pPr>
            <w:r w:rsidRPr="00793031">
              <w:rPr>
                <w:sz w:val="16"/>
                <w:szCs w:val="16"/>
              </w:rPr>
              <w:t>Choice of Fruit / Milk</w:t>
            </w:r>
          </w:p>
          <w:p w:rsidR="003F04F9" w:rsidRDefault="003F04F9" w:rsidP="00084B20">
            <w:pPr>
              <w:jc w:val="center"/>
              <w:rPr>
                <w:sz w:val="14"/>
                <w:szCs w:val="14"/>
              </w:rPr>
            </w:pPr>
          </w:p>
          <w:p w:rsidR="003F04F9" w:rsidRPr="003F04F9" w:rsidRDefault="003F04F9" w:rsidP="003F04F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6F70E3" w:rsidRDefault="006C197B" w:rsidP="00934E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28</w:t>
            </w:r>
          </w:p>
          <w:p w:rsidR="001C5ADB" w:rsidRDefault="001C5ADB" w:rsidP="00934E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Noodle Soup</w:t>
            </w:r>
          </w:p>
          <w:p w:rsidR="00793031" w:rsidRDefault="00793031" w:rsidP="0079303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</w:t>
            </w:r>
          </w:p>
          <w:p w:rsidR="00793031" w:rsidRDefault="00793031" w:rsidP="0079303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793031" w:rsidRDefault="005C2ECA" w:rsidP="0079303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 &amp; Cheese Panini</w:t>
            </w:r>
          </w:p>
          <w:p w:rsidR="00793031" w:rsidRDefault="00793031" w:rsidP="0079303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793031" w:rsidRDefault="00B721EF" w:rsidP="0079303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Tatar Tots</w:t>
            </w:r>
            <w:r w:rsidR="00793031">
              <w:rPr>
                <w:sz w:val="16"/>
                <w:szCs w:val="16"/>
              </w:rPr>
              <w:t xml:space="preserve"> </w:t>
            </w:r>
          </w:p>
          <w:p w:rsidR="0093048E" w:rsidRDefault="00793031" w:rsidP="0079303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AC23BA" w:rsidRDefault="00AC23BA" w:rsidP="00084B20">
            <w:pPr>
              <w:jc w:val="center"/>
              <w:rPr>
                <w:sz w:val="16"/>
                <w:szCs w:val="16"/>
              </w:rPr>
            </w:pPr>
          </w:p>
          <w:p w:rsidR="00AC23BA" w:rsidRPr="00B51FCA" w:rsidRDefault="00AC23BA" w:rsidP="00084B2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084B20" w:rsidRDefault="006C197B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1</w:t>
            </w:r>
          </w:p>
          <w:p w:rsidR="00793031" w:rsidRDefault="00793031" w:rsidP="0079303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Spaghetti &amp; Meatballs</w:t>
            </w:r>
          </w:p>
          <w:p w:rsidR="00793031" w:rsidRDefault="00793031" w:rsidP="0079303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</w:p>
          <w:p w:rsidR="00793031" w:rsidRDefault="00793031" w:rsidP="0079303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793031" w:rsidRDefault="00C50CEF" w:rsidP="0079303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Stromboli</w:t>
            </w:r>
          </w:p>
          <w:p w:rsidR="00793031" w:rsidRDefault="00793031" w:rsidP="0079303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793031" w:rsidRDefault="00577B93" w:rsidP="0079303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Green Beans</w:t>
            </w:r>
          </w:p>
          <w:p w:rsidR="00BE4788" w:rsidRDefault="00793031" w:rsidP="0079303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AC23BA" w:rsidRDefault="00AC23BA" w:rsidP="00AC23BA">
            <w:pPr>
              <w:jc w:val="center"/>
              <w:rPr>
                <w:sz w:val="16"/>
                <w:szCs w:val="16"/>
              </w:rPr>
            </w:pPr>
          </w:p>
          <w:p w:rsidR="00AC23BA" w:rsidRPr="00B51FCA" w:rsidRDefault="00AC23BA" w:rsidP="00AC23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C23BA" w:rsidRDefault="001C5ADB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2</w:t>
            </w:r>
          </w:p>
          <w:p w:rsidR="001C5ADB" w:rsidRDefault="00577B93" w:rsidP="00577B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Nacho Grande</w:t>
            </w:r>
          </w:p>
          <w:p w:rsidR="00577B93" w:rsidRDefault="00577B93" w:rsidP="00577B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577B93" w:rsidRDefault="00577B93" w:rsidP="00577B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:rsidR="00577B93" w:rsidRDefault="005C2ECA" w:rsidP="00577B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</w:t>
            </w:r>
          </w:p>
          <w:p w:rsidR="00577B93" w:rsidRDefault="00577B93" w:rsidP="00577B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 w/ Cheese</w:t>
            </w:r>
          </w:p>
          <w:p w:rsidR="00577B93" w:rsidRDefault="00577B93" w:rsidP="00577B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AC23BA" w:rsidRPr="00B51FCA" w:rsidRDefault="00AC23BA" w:rsidP="00084B2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11C4F" w:rsidRPr="00B51FCA" w:rsidRDefault="00411C4F" w:rsidP="00411C4F">
            <w:pPr>
              <w:jc w:val="center"/>
              <w:rPr>
                <w:b/>
                <w:i/>
                <w:noProof/>
              </w:rPr>
            </w:pPr>
          </w:p>
          <w:p w:rsidR="00411C4F" w:rsidRPr="00B51FCA" w:rsidRDefault="00411C4F" w:rsidP="00411C4F">
            <w:pPr>
              <w:jc w:val="center"/>
              <w:rPr>
                <w:b/>
                <w:i/>
                <w:noProof/>
              </w:rPr>
            </w:pPr>
          </w:p>
          <w:p w:rsidR="00CE5E6E" w:rsidRPr="00B51FCA" w:rsidRDefault="00411C4F" w:rsidP="00411C4F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  <w:noProof/>
              </w:rPr>
              <w:t>Menu subject to change</w:t>
            </w:r>
          </w:p>
        </w:tc>
      </w:tr>
    </w:tbl>
    <w:p w:rsidR="00A3297F" w:rsidRPr="00B51FCA" w:rsidRDefault="00A3297F">
      <w:pPr>
        <w:jc w:val="center"/>
        <w:rPr>
          <w:i/>
        </w:rPr>
      </w:pP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10BF3"/>
    <w:rsid w:val="000134BD"/>
    <w:rsid w:val="000152C8"/>
    <w:rsid w:val="00031507"/>
    <w:rsid w:val="00031EDE"/>
    <w:rsid w:val="00044508"/>
    <w:rsid w:val="000539EA"/>
    <w:rsid w:val="00054908"/>
    <w:rsid w:val="000772BF"/>
    <w:rsid w:val="000834B0"/>
    <w:rsid w:val="00084B20"/>
    <w:rsid w:val="00093D17"/>
    <w:rsid w:val="000C39B5"/>
    <w:rsid w:val="000C4273"/>
    <w:rsid w:val="000D638D"/>
    <w:rsid w:val="000E436B"/>
    <w:rsid w:val="0011320A"/>
    <w:rsid w:val="00130366"/>
    <w:rsid w:val="001372C4"/>
    <w:rsid w:val="00137F84"/>
    <w:rsid w:val="001531A1"/>
    <w:rsid w:val="00162AF9"/>
    <w:rsid w:val="00163B9E"/>
    <w:rsid w:val="001750D4"/>
    <w:rsid w:val="00186CBA"/>
    <w:rsid w:val="001C5ADB"/>
    <w:rsid w:val="001C63DB"/>
    <w:rsid w:val="001D22D2"/>
    <w:rsid w:val="001E352D"/>
    <w:rsid w:val="002116E0"/>
    <w:rsid w:val="002178A9"/>
    <w:rsid w:val="00227006"/>
    <w:rsid w:val="00241419"/>
    <w:rsid w:val="00250E6E"/>
    <w:rsid w:val="002522BC"/>
    <w:rsid w:val="00276BCA"/>
    <w:rsid w:val="002806BB"/>
    <w:rsid w:val="00281D26"/>
    <w:rsid w:val="0028344D"/>
    <w:rsid w:val="0028362F"/>
    <w:rsid w:val="00283746"/>
    <w:rsid w:val="0029275C"/>
    <w:rsid w:val="002A503A"/>
    <w:rsid w:val="002C5340"/>
    <w:rsid w:val="002F2560"/>
    <w:rsid w:val="00302773"/>
    <w:rsid w:val="003071CB"/>
    <w:rsid w:val="00341B3D"/>
    <w:rsid w:val="00346F66"/>
    <w:rsid w:val="00355051"/>
    <w:rsid w:val="003B2138"/>
    <w:rsid w:val="003B2413"/>
    <w:rsid w:val="003B2A3F"/>
    <w:rsid w:val="003C43E9"/>
    <w:rsid w:val="003C4DBD"/>
    <w:rsid w:val="003E2535"/>
    <w:rsid w:val="003E7DEA"/>
    <w:rsid w:val="003E7F1E"/>
    <w:rsid w:val="003F04F9"/>
    <w:rsid w:val="003F50F8"/>
    <w:rsid w:val="00405CB0"/>
    <w:rsid w:val="00411C4F"/>
    <w:rsid w:val="0041589D"/>
    <w:rsid w:val="00415D3C"/>
    <w:rsid w:val="004173FA"/>
    <w:rsid w:val="00422B88"/>
    <w:rsid w:val="004268EC"/>
    <w:rsid w:val="004304C0"/>
    <w:rsid w:val="004465DA"/>
    <w:rsid w:val="004503ED"/>
    <w:rsid w:val="00451017"/>
    <w:rsid w:val="00455319"/>
    <w:rsid w:val="00460F87"/>
    <w:rsid w:val="0048760D"/>
    <w:rsid w:val="00487744"/>
    <w:rsid w:val="004923EE"/>
    <w:rsid w:val="004A6088"/>
    <w:rsid w:val="004B685C"/>
    <w:rsid w:val="004D452B"/>
    <w:rsid w:val="004D70EF"/>
    <w:rsid w:val="004E2E18"/>
    <w:rsid w:val="004F2E46"/>
    <w:rsid w:val="005014E8"/>
    <w:rsid w:val="0050680D"/>
    <w:rsid w:val="005078D7"/>
    <w:rsid w:val="00507C2A"/>
    <w:rsid w:val="00513D79"/>
    <w:rsid w:val="005158FB"/>
    <w:rsid w:val="00540343"/>
    <w:rsid w:val="00543428"/>
    <w:rsid w:val="00551BF5"/>
    <w:rsid w:val="00552617"/>
    <w:rsid w:val="00554AD2"/>
    <w:rsid w:val="0055728B"/>
    <w:rsid w:val="00573087"/>
    <w:rsid w:val="005733E8"/>
    <w:rsid w:val="00577B93"/>
    <w:rsid w:val="0058351C"/>
    <w:rsid w:val="00586FEC"/>
    <w:rsid w:val="00592B3E"/>
    <w:rsid w:val="005A19A4"/>
    <w:rsid w:val="005A44E2"/>
    <w:rsid w:val="005A534F"/>
    <w:rsid w:val="005A5A11"/>
    <w:rsid w:val="005B4A28"/>
    <w:rsid w:val="005B6106"/>
    <w:rsid w:val="005B767D"/>
    <w:rsid w:val="005C22DF"/>
    <w:rsid w:val="005C2ECA"/>
    <w:rsid w:val="005D6429"/>
    <w:rsid w:val="005F1CF7"/>
    <w:rsid w:val="005F25FD"/>
    <w:rsid w:val="005F7979"/>
    <w:rsid w:val="00603ECE"/>
    <w:rsid w:val="006106A5"/>
    <w:rsid w:val="00610EA1"/>
    <w:rsid w:val="006200F2"/>
    <w:rsid w:val="00637F28"/>
    <w:rsid w:val="00653C02"/>
    <w:rsid w:val="00662690"/>
    <w:rsid w:val="00676219"/>
    <w:rsid w:val="00676AD6"/>
    <w:rsid w:val="00677937"/>
    <w:rsid w:val="006854E6"/>
    <w:rsid w:val="00685DA2"/>
    <w:rsid w:val="006A03AE"/>
    <w:rsid w:val="006A7324"/>
    <w:rsid w:val="006B42DE"/>
    <w:rsid w:val="006C197B"/>
    <w:rsid w:val="006C1DFF"/>
    <w:rsid w:val="006C6347"/>
    <w:rsid w:val="006D6B82"/>
    <w:rsid w:val="006F70E3"/>
    <w:rsid w:val="0070564A"/>
    <w:rsid w:val="00730081"/>
    <w:rsid w:val="00735785"/>
    <w:rsid w:val="007741B7"/>
    <w:rsid w:val="00774237"/>
    <w:rsid w:val="0077431A"/>
    <w:rsid w:val="0078443C"/>
    <w:rsid w:val="00785F04"/>
    <w:rsid w:val="00793031"/>
    <w:rsid w:val="00795F99"/>
    <w:rsid w:val="007A25CA"/>
    <w:rsid w:val="007B6798"/>
    <w:rsid w:val="007D5E25"/>
    <w:rsid w:val="007E13EF"/>
    <w:rsid w:val="008003F3"/>
    <w:rsid w:val="00804786"/>
    <w:rsid w:val="0083208E"/>
    <w:rsid w:val="008403D3"/>
    <w:rsid w:val="00840B81"/>
    <w:rsid w:val="00841987"/>
    <w:rsid w:val="00861FAA"/>
    <w:rsid w:val="00886A57"/>
    <w:rsid w:val="00890C70"/>
    <w:rsid w:val="008B2BC8"/>
    <w:rsid w:val="008B6186"/>
    <w:rsid w:val="008C276B"/>
    <w:rsid w:val="008C6C9B"/>
    <w:rsid w:val="008D54B1"/>
    <w:rsid w:val="00904612"/>
    <w:rsid w:val="00905F87"/>
    <w:rsid w:val="00911C8F"/>
    <w:rsid w:val="00916300"/>
    <w:rsid w:val="009178FB"/>
    <w:rsid w:val="0093048E"/>
    <w:rsid w:val="00934EC8"/>
    <w:rsid w:val="0096002E"/>
    <w:rsid w:val="0097013F"/>
    <w:rsid w:val="0097260C"/>
    <w:rsid w:val="00972AA1"/>
    <w:rsid w:val="00977DAB"/>
    <w:rsid w:val="00995165"/>
    <w:rsid w:val="009A7BDE"/>
    <w:rsid w:val="009C3A64"/>
    <w:rsid w:val="009C617A"/>
    <w:rsid w:val="009E4A16"/>
    <w:rsid w:val="009F21DB"/>
    <w:rsid w:val="00A02EE5"/>
    <w:rsid w:val="00A15C64"/>
    <w:rsid w:val="00A20EF2"/>
    <w:rsid w:val="00A3297F"/>
    <w:rsid w:val="00A51D81"/>
    <w:rsid w:val="00A54279"/>
    <w:rsid w:val="00A54481"/>
    <w:rsid w:val="00A57756"/>
    <w:rsid w:val="00A64282"/>
    <w:rsid w:val="00A70DEA"/>
    <w:rsid w:val="00A812BB"/>
    <w:rsid w:val="00A952CF"/>
    <w:rsid w:val="00A965D0"/>
    <w:rsid w:val="00AB641F"/>
    <w:rsid w:val="00AC0A3A"/>
    <w:rsid w:val="00AC23BA"/>
    <w:rsid w:val="00AC50E0"/>
    <w:rsid w:val="00AF79FE"/>
    <w:rsid w:val="00B1021B"/>
    <w:rsid w:val="00B23F48"/>
    <w:rsid w:val="00B3150D"/>
    <w:rsid w:val="00B47372"/>
    <w:rsid w:val="00B51FCA"/>
    <w:rsid w:val="00B61592"/>
    <w:rsid w:val="00B66AA6"/>
    <w:rsid w:val="00B66EB9"/>
    <w:rsid w:val="00B721EF"/>
    <w:rsid w:val="00B9563A"/>
    <w:rsid w:val="00BA0356"/>
    <w:rsid w:val="00BC3A63"/>
    <w:rsid w:val="00BD0ACE"/>
    <w:rsid w:val="00BD4256"/>
    <w:rsid w:val="00BE2689"/>
    <w:rsid w:val="00BE4788"/>
    <w:rsid w:val="00BF6542"/>
    <w:rsid w:val="00C06085"/>
    <w:rsid w:val="00C17D43"/>
    <w:rsid w:val="00C2754C"/>
    <w:rsid w:val="00C35A32"/>
    <w:rsid w:val="00C50CEF"/>
    <w:rsid w:val="00C82287"/>
    <w:rsid w:val="00C93A0A"/>
    <w:rsid w:val="00CA4402"/>
    <w:rsid w:val="00CB1C18"/>
    <w:rsid w:val="00CB2CFB"/>
    <w:rsid w:val="00CC7C03"/>
    <w:rsid w:val="00CD167D"/>
    <w:rsid w:val="00CD1CBB"/>
    <w:rsid w:val="00CE5E6E"/>
    <w:rsid w:val="00D15785"/>
    <w:rsid w:val="00D23FDD"/>
    <w:rsid w:val="00D25F8C"/>
    <w:rsid w:val="00D517D6"/>
    <w:rsid w:val="00D60F0F"/>
    <w:rsid w:val="00D61619"/>
    <w:rsid w:val="00D7179B"/>
    <w:rsid w:val="00D74CF6"/>
    <w:rsid w:val="00D97AC8"/>
    <w:rsid w:val="00DA7564"/>
    <w:rsid w:val="00DC3D70"/>
    <w:rsid w:val="00DD4A6B"/>
    <w:rsid w:val="00DD5D2D"/>
    <w:rsid w:val="00DF32D4"/>
    <w:rsid w:val="00E20886"/>
    <w:rsid w:val="00E24466"/>
    <w:rsid w:val="00E36637"/>
    <w:rsid w:val="00E47CA4"/>
    <w:rsid w:val="00E54668"/>
    <w:rsid w:val="00E60DBD"/>
    <w:rsid w:val="00EA7018"/>
    <w:rsid w:val="00EB776F"/>
    <w:rsid w:val="00ED0FB3"/>
    <w:rsid w:val="00ED6C78"/>
    <w:rsid w:val="00EE097A"/>
    <w:rsid w:val="00EE2E36"/>
    <w:rsid w:val="00EF5B27"/>
    <w:rsid w:val="00F0172E"/>
    <w:rsid w:val="00F13EFB"/>
    <w:rsid w:val="00F16D8B"/>
    <w:rsid w:val="00F46745"/>
    <w:rsid w:val="00F90A11"/>
    <w:rsid w:val="00FA25CA"/>
    <w:rsid w:val="00FA585D"/>
    <w:rsid w:val="00FA7717"/>
    <w:rsid w:val="00FD1814"/>
    <w:rsid w:val="00FD5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541B117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image" Target="media/image3.gi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0.JPG"/><Relationship Id="rId4" Type="http://schemas.openxmlformats.org/officeDocument/2006/relationships/styles" Target="styl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CBF"/>
    <w:rsid w:val="000064B1"/>
    <w:rsid w:val="000344BA"/>
    <w:rsid w:val="00071A14"/>
    <w:rsid w:val="000946BC"/>
    <w:rsid w:val="000B5137"/>
    <w:rsid w:val="000E448A"/>
    <w:rsid w:val="00124E7E"/>
    <w:rsid w:val="0014171C"/>
    <w:rsid w:val="001502DF"/>
    <w:rsid w:val="001771CF"/>
    <w:rsid w:val="001C07A5"/>
    <w:rsid w:val="002228DC"/>
    <w:rsid w:val="002515FF"/>
    <w:rsid w:val="002745DE"/>
    <w:rsid w:val="002A556A"/>
    <w:rsid w:val="002C6AA0"/>
    <w:rsid w:val="002C7B2A"/>
    <w:rsid w:val="00352399"/>
    <w:rsid w:val="00352B3E"/>
    <w:rsid w:val="003734A2"/>
    <w:rsid w:val="003A6EAC"/>
    <w:rsid w:val="003F606B"/>
    <w:rsid w:val="0044311B"/>
    <w:rsid w:val="004536C1"/>
    <w:rsid w:val="00464013"/>
    <w:rsid w:val="0046434A"/>
    <w:rsid w:val="0046738D"/>
    <w:rsid w:val="00495B5B"/>
    <w:rsid w:val="004B2F46"/>
    <w:rsid w:val="004B59AC"/>
    <w:rsid w:val="004C7AE8"/>
    <w:rsid w:val="004F47BE"/>
    <w:rsid w:val="005606FF"/>
    <w:rsid w:val="005B7079"/>
    <w:rsid w:val="005E34B9"/>
    <w:rsid w:val="00643F30"/>
    <w:rsid w:val="00667C73"/>
    <w:rsid w:val="00672559"/>
    <w:rsid w:val="006A32EB"/>
    <w:rsid w:val="006B0F2F"/>
    <w:rsid w:val="006D58B0"/>
    <w:rsid w:val="006E75B0"/>
    <w:rsid w:val="007A6A4B"/>
    <w:rsid w:val="007E4133"/>
    <w:rsid w:val="00864AD0"/>
    <w:rsid w:val="008C5E13"/>
    <w:rsid w:val="008D2D22"/>
    <w:rsid w:val="008D5B6E"/>
    <w:rsid w:val="00904025"/>
    <w:rsid w:val="00922D73"/>
    <w:rsid w:val="00922E04"/>
    <w:rsid w:val="00936F4A"/>
    <w:rsid w:val="00947206"/>
    <w:rsid w:val="00952268"/>
    <w:rsid w:val="00974B7C"/>
    <w:rsid w:val="00A108D4"/>
    <w:rsid w:val="00A20B20"/>
    <w:rsid w:val="00A4185C"/>
    <w:rsid w:val="00AA499B"/>
    <w:rsid w:val="00AC1913"/>
    <w:rsid w:val="00AD3FE3"/>
    <w:rsid w:val="00AF18F4"/>
    <w:rsid w:val="00B04EA8"/>
    <w:rsid w:val="00B55885"/>
    <w:rsid w:val="00B57AC4"/>
    <w:rsid w:val="00B65E4A"/>
    <w:rsid w:val="00B96E44"/>
    <w:rsid w:val="00BB59F0"/>
    <w:rsid w:val="00BB7A9F"/>
    <w:rsid w:val="00BC3670"/>
    <w:rsid w:val="00C134D2"/>
    <w:rsid w:val="00C42CE0"/>
    <w:rsid w:val="00CA22E2"/>
    <w:rsid w:val="00CE385F"/>
    <w:rsid w:val="00D163BD"/>
    <w:rsid w:val="00D612B6"/>
    <w:rsid w:val="00DB03BC"/>
    <w:rsid w:val="00DC1CBF"/>
    <w:rsid w:val="00E16DFA"/>
    <w:rsid w:val="00E34FF8"/>
    <w:rsid w:val="00E50594"/>
    <w:rsid w:val="00E66539"/>
    <w:rsid w:val="00E924FB"/>
    <w:rsid w:val="00EA2364"/>
    <w:rsid w:val="00ED5E93"/>
    <w:rsid w:val="00EF4FC7"/>
    <w:rsid w:val="00F069E6"/>
    <w:rsid w:val="00F261FE"/>
    <w:rsid w:val="00F45A57"/>
    <w:rsid w:val="00F75D8B"/>
    <w:rsid w:val="00F81F3C"/>
    <w:rsid w:val="00FC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853241-568C-42A4-847D-7468E7B94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146</TotalTime>
  <Pages>1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16</cp:revision>
  <cp:lastPrinted>2018-01-18T14:34:00Z</cp:lastPrinted>
  <dcterms:created xsi:type="dcterms:W3CDTF">2018-01-10T15:57:00Z</dcterms:created>
  <dcterms:modified xsi:type="dcterms:W3CDTF">2018-01-18T14:47:00Z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