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AD6A36">
                                  <w:rPr>
                                    <w:sz w:val="28"/>
                                    <w:szCs w:val="28"/>
                                  </w:rPr>
                                  <w:t xml:space="preserve"> February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B22628">
                                  <w:rPr>
                                    <w:sz w:val="28"/>
                                    <w:szCs w:val="28"/>
                                  </w:rPr>
                                  <w:t>2018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AD6A36">
                            <w:rPr>
                              <w:sz w:val="28"/>
                              <w:szCs w:val="28"/>
                            </w:rPr>
                            <w:t xml:space="preserve"> February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B22628">
                            <w:rPr>
                              <w:sz w:val="28"/>
                              <w:szCs w:val="28"/>
                            </w:rPr>
                            <w:t>2018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AD6A36">
            <w:r>
              <w:rPr>
                <w:noProof/>
              </w:rPr>
              <w:drawing>
                <wp:inline distT="0" distB="0" distL="0" distR="0">
                  <wp:extent cx="1143000" cy="91630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nth-of-february-valentine-love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Pr="00E60DBD" w:rsidRDefault="00992913" w:rsidP="00992913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992913" w:rsidRPr="00992913" w:rsidRDefault="00992913" w:rsidP="00AD6A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A4C55" w:rsidRPr="00E60DBD" w:rsidRDefault="008A4C55" w:rsidP="008A4C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A4C55" w:rsidRDefault="00AD6A36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</w:t>
            </w:r>
          </w:p>
          <w:p w:rsidR="008A4C55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Macaroni &amp; Cheese </w:t>
            </w:r>
          </w:p>
          <w:p w:rsidR="008A4C55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W/G Roll </w:t>
            </w:r>
          </w:p>
          <w:p w:rsidR="008A4C55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A4C55" w:rsidRDefault="00C76446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8A4C55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8A4C55" w:rsidRDefault="00124DF2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</w:t>
            </w:r>
          </w:p>
          <w:p w:rsidR="003B7A6E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A4C55" w:rsidRPr="00E60DBD" w:rsidRDefault="008A4C55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25157" w:rsidRDefault="00AD6A36" w:rsidP="00F25157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February 2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 xml:space="preserve"> Cheeseburger 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 xml:space="preserve">Or 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Calzone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Baked Beans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Grape Tomatoes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Choice of Fruit / Milk</w:t>
            </w:r>
          </w:p>
          <w:p w:rsidR="00992913" w:rsidRDefault="00992913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8A4C55" w:rsidRDefault="008A4C55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861FAA" w:rsidRDefault="00992913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97260C" w:rsidRDefault="0097260C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552617" w:rsidRDefault="00992913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Pr="002522BC" w:rsidRDefault="00C22236" w:rsidP="00C22236">
            <w:pPr>
              <w:jc w:val="center"/>
              <w:rPr>
                <w:b/>
                <w:sz w:val="24"/>
                <w:szCs w:val="24"/>
              </w:rPr>
            </w:pPr>
          </w:p>
          <w:p w:rsidR="00C22236" w:rsidRPr="002522BC" w:rsidRDefault="004B30D0" w:rsidP="00C22236">
            <w:r>
              <w:rPr>
                <w:noProof/>
              </w:rPr>
              <w:drawing>
                <wp:inline distT="0" distB="0" distL="0" distR="0">
                  <wp:extent cx="1143000" cy="4762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uper-Bowl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C22236" w:rsidRDefault="00067033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5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Stuffed Shells 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22236" w:rsidRDefault="00F040B0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Cheeses</w:t>
            </w:r>
            <w:r w:rsidR="00C22236">
              <w:rPr>
                <w:sz w:val="16"/>
                <w:szCs w:val="16"/>
              </w:rPr>
              <w:t>teak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 w/ Dip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5C22DF" w:rsidRDefault="00C22236" w:rsidP="00C22236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067033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6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Sticks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Sloppy Joe Sandwich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C22236" w:rsidRDefault="007908A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Cucumbers 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E20886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067033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7</w:t>
            </w:r>
          </w:p>
          <w:p w:rsidR="00C22236" w:rsidRPr="00326535" w:rsidRDefault="00C22236" w:rsidP="00C22236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Chicken Alfredo</w:t>
            </w:r>
          </w:p>
          <w:p w:rsidR="00C22236" w:rsidRPr="00326535" w:rsidRDefault="00C22236" w:rsidP="00C22236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Bread Stick</w:t>
            </w:r>
          </w:p>
          <w:p w:rsidR="00C22236" w:rsidRPr="00326535" w:rsidRDefault="00C22236" w:rsidP="00C22236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Or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 w/ Roll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E36637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067033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8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 Macaroni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22236" w:rsidRDefault="00C7644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C22236" w:rsidRPr="00552617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067033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9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C22236" w:rsidRPr="00326535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E35224" w:rsidRDefault="00C22236" w:rsidP="00C22236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B30D0" w:rsidRPr="00003344" w:rsidRDefault="004B30D0" w:rsidP="004B30D0">
            <w:pPr>
              <w:rPr>
                <w:b/>
                <w:sz w:val="16"/>
                <w:szCs w:val="16"/>
              </w:rPr>
            </w:pPr>
            <w:r w:rsidRPr="00003344">
              <w:rPr>
                <w:b/>
                <w:sz w:val="16"/>
                <w:szCs w:val="16"/>
              </w:rPr>
              <w:t>Pre-K Alternative</w:t>
            </w:r>
          </w:p>
          <w:p w:rsidR="004B30D0" w:rsidRDefault="004B30D0" w:rsidP="004B30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 1</w:t>
            </w:r>
            <w:r w:rsidRPr="00731D6C">
              <w:rPr>
                <w:sz w:val="16"/>
                <w:szCs w:val="16"/>
                <w:vertAlign w:val="superscript"/>
              </w:rPr>
              <w:t>st</w:t>
            </w:r>
            <w:r>
              <w:rPr>
                <w:sz w:val="16"/>
                <w:szCs w:val="16"/>
              </w:rPr>
              <w:t xml:space="preserve">  - Chicken Nuggets w/ Roll</w:t>
            </w:r>
          </w:p>
          <w:p w:rsidR="00C22236" w:rsidRPr="005C22DF" w:rsidRDefault="004B30D0" w:rsidP="004B30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 22</w:t>
            </w:r>
            <w:r w:rsidRPr="004B30D0">
              <w:rPr>
                <w:sz w:val="16"/>
                <w:szCs w:val="16"/>
                <w:vertAlign w:val="superscript"/>
              </w:rPr>
              <w:t>nd</w:t>
            </w:r>
            <w:r>
              <w:rPr>
                <w:sz w:val="16"/>
                <w:szCs w:val="16"/>
              </w:rPr>
              <w:t xml:space="preserve"> – PB &amp; J Sandwich</w:t>
            </w: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Pr="001750D4" w:rsidRDefault="00C22236" w:rsidP="00C22236">
            <w:pPr>
              <w:rPr>
                <w:b/>
                <w:sz w:val="16"/>
                <w:szCs w:val="16"/>
                <w:u w:val="single"/>
              </w:rPr>
            </w:pPr>
          </w:p>
          <w:p w:rsidR="00C22236" w:rsidRPr="001750D4" w:rsidRDefault="00C22236" w:rsidP="00C22236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C22236" w:rsidRPr="001750D4" w:rsidRDefault="00C22236" w:rsidP="00C22236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C22236" w:rsidRDefault="00067033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12</w:t>
            </w:r>
          </w:p>
          <w:p w:rsidR="00067033" w:rsidRPr="002900AA" w:rsidRDefault="00067033" w:rsidP="00067033">
            <w:pPr>
              <w:jc w:val="center"/>
              <w:rPr>
                <w:sz w:val="14"/>
                <w:szCs w:val="14"/>
              </w:rPr>
            </w:pPr>
            <w:r w:rsidRPr="002900AA">
              <w:rPr>
                <w:sz w:val="14"/>
                <w:szCs w:val="14"/>
              </w:rPr>
              <w:t>Chicken Noodle Soup</w:t>
            </w:r>
          </w:p>
          <w:p w:rsidR="00067033" w:rsidRPr="002900AA" w:rsidRDefault="00067033" w:rsidP="00067033">
            <w:pPr>
              <w:jc w:val="center"/>
              <w:rPr>
                <w:sz w:val="14"/>
                <w:szCs w:val="14"/>
              </w:rPr>
            </w:pPr>
            <w:r w:rsidRPr="002900AA">
              <w:rPr>
                <w:sz w:val="14"/>
                <w:szCs w:val="14"/>
              </w:rPr>
              <w:t>BBQ Rib Sandwich</w:t>
            </w:r>
          </w:p>
          <w:p w:rsidR="00067033" w:rsidRPr="002900AA" w:rsidRDefault="00067033" w:rsidP="00067033">
            <w:pPr>
              <w:jc w:val="center"/>
              <w:rPr>
                <w:sz w:val="14"/>
                <w:szCs w:val="14"/>
              </w:rPr>
            </w:pPr>
            <w:r w:rsidRPr="002900AA">
              <w:rPr>
                <w:sz w:val="14"/>
                <w:szCs w:val="14"/>
              </w:rPr>
              <w:t>Or</w:t>
            </w:r>
          </w:p>
          <w:p w:rsidR="00067033" w:rsidRPr="002900AA" w:rsidRDefault="00067033" w:rsidP="0006703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Turkey</w:t>
            </w:r>
            <w:r w:rsidRPr="002900AA">
              <w:rPr>
                <w:sz w:val="14"/>
                <w:szCs w:val="14"/>
              </w:rPr>
              <w:t xml:space="preserve"> &amp; Cheese</w:t>
            </w:r>
          </w:p>
          <w:p w:rsidR="00067033" w:rsidRPr="002900AA" w:rsidRDefault="00067033" w:rsidP="00067033">
            <w:pPr>
              <w:jc w:val="center"/>
              <w:rPr>
                <w:sz w:val="14"/>
                <w:szCs w:val="14"/>
              </w:rPr>
            </w:pPr>
            <w:r w:rsidRPr="002900AA">
              <w:rPr>
                <w:sz w:val="14"/>
                <w:szCs w:val="14"/>
              </w:rPr>
              <w:t xml:space="preserve"> Pretzel Roll</w:t>
            </w:r>
          </w:p>
          <w:p w:rsidR="00067033" w:rsidRPr="002900AA" w:rsidRDefault="00067033" w:rsidP="0006703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Sweet Potato Wedges</w:t>
            </w:r>
          </w:p>
          <w:p w:rsidR="00067033" w:rsidRPr="002900AA" w:rsidRDefault="007908A2" w:rsidP="0006703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Raw Broccoli w/ dip</w:t>
            </w:r>
            <w:r w:rsidR="00067033">
              <w:rPr>
                <w:sz w:val="14"/>
                <w:szCs w:val="14"/>
              </w:rPr>
              <w:t xml:space="preserve"> </w:t>
            </w:r>
          </w:p>
          <w:p w:rsidR="00C22236" w:rsidRPr="0048760D" w:rsidRDefault="00067033" w:rsidP="00067033">
            <w:pPr>
              <w:jc w:val="center"/>
              <w:rPr>
                <w:sz w:val="16"/>
                <w:szCs w:val="16"/>
              </w:rPr>
            </w:pPr>
            <w:r w:rsidRPr="002900AA">
              <w:rPr>
                <w:sz w:val="14"/>
                <w:szCs w:val="14"/>
              </w:rPr>
              <w:t>Choice of Fruit / Milk</w:t>
            </w:r>
          </w:p>
        </w:tc>
        <w:tc>
          <w:tcPr>
            <w:tcW w:w="2016" w:type="dxa"/>
          </w:tcPr>
          <w:p w:rsidR="00C22236" w:rsidRDefault="00067033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13</w:t>
            </w:r>
          </w:p>
          <w:p w:rsidR="00C22236" w:rsidRDefault="00AD6A36" w:rsidP="00C22236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Krabby</w:t>
            </w:r>
            <w:proofErr w:type="spellEnd"/>
            <w:r>
              <w:rPr>
                <w:sz w:val="16"/>
                <w:szCs w:val="16"/>
              </w:rPr>
              <w:t xml:space="preserve"> Patty</w:t>
            </w:r>
          </w:p>
          <w:p w:rsidR="007F4094" w:rsidRDefault="007F4094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F4094" w:rsidRDefault="0025638B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Wrap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C22236" w:rsidRDefault="006D10B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FD3FF0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067033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14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Patty </w:t>
            </w:r>
          </w:p>
          <w:p w:rsidR="00C22236" w:rsidRDefault="004B3979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C22236" w:rsidRDefault="004B3979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C22236" w:rsidRPr="00E36637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067033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15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&amp; Meatballs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F4094" w:rsidRDefault="007F4094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:rsidR="00C22236" w:rsidRDefault="006D10B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6D10B2" w:rsidRDefault="006D10B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Northern Beans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934EC8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067033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16</w:t>
            </w:r>
          </w:p>
          <w:p w:rsidR="00C22236" w:rsidRDefault="00C22236" w:rsidP="00067033">
            <w:pPr>
              <w:jc w:val="center"/>
              <w:rPr>
                <w:sz w:val="16"/>
                <w:szCs w:val="16"/>
              </w:rPr>
            </w:pPr>
          </w:p>
          <w:p w:rsidR="00067033" w:rsidRDefault="00067033" w:rsidP="00067033">
            <w:pPr>
              <w:jc w:val="center"/>
              <w:rPr>
                <w:sz w:val="16"/>
                <w:szCs w:val="16"/>
              </w:rPr>
            </w:pPr>
          </w:p>
          <w:p w:rsidR="00067033" w:rsidRPr="00934EC8" w:rsidRDefault="00067033" w:rsidP="00067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067033" w:rsidRPr="00D1272A" w:rsidRDefault="004B30D0" w:rsidP="00C22236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48385" cy="952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noopy_valentine[1]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Pr="004D35CF" w:rsidRDefault="00C22236" w:rsidP="00C2223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6AEBA7B" wp14:editId="7834A5D8">
                  <wp:extent cx="9525" cy="95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hanksgiving+Feast[1].g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C22236" w:rsidRDefault="00067033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19</w:t>
            </w:r>
          </w:p>
          <w:p w:rsidR="00067033" w:rsidRDefault="00067033" w:rsidP="00C22236">
            <w:pPr>
              <w:jc w:val="center"/>
              <w:rPr>
                <w:sz w:val="16"/>
                <w:szCs w:val="16"/>
              </w:rPr>
            </w:pPr>
          </w:p>
          <w:p w:rsidR="00067033" w:rsidRDefault="00067033" w:rsidP="00C22236">
            <w:pPr>
              <w:jc w:val="center"/>
              <w:rPr>
                <w:sz w:val="16"/>
                <w:szCs w:val="16"/>
              </w:rPr>
            </w:pPr>
          </w:p>
          <w:p w:rsidR="00067033" w:rsidRPr="00067033" w:rsidRDefault="00067033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:rsidR="00B87484" w:rsidRPr="002900AA" w:rsidRDefault="00B87484" w:rsidP="00C2223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C22236" w:rsidRDefault="00067033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20</w:t>
            </w:r>
          </w:p>
          <w:p w:rsidR="00C22236" w:rsidRPr="00B87484" w:rsidRDefault="004B3979" w:rsidP="00B874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 w/ Roll</w:t>
            </w:r>
          </w:p>
          <w:p w:rsidR="004B3979" w:rsidRDefault="00B87484" w:rsidP="000F0A09">
            <w:pPr>
              <w:jc w:val="center"/>
              <w:rPr>
                <w:sz w:val="16"/>
                <w:szCs w:val="16"/>
              </w:rPr>
            </w:pPr>
            <w:r w:rsidRPr="00B87484">
              <w:rPr>
                <w:sz w:val="16"/>
                <w:szCs w:val="16"/>
              </w:rPr>
              <w:t>Or</w:t>
            </w:r>
            <w:r w:rsidR="00731D6C">
              <w:rPr>
                <w:sz w:val="16"/>
                <w:szCs w:val="16"/>
              </w:rPr>
              <w:br/>
            </w:r>
            <w:r w:rsidR="004B30D0">
              <w:rPr>
                <w:sz w:val="16"/>
                <w:szCs w:val="16"/>
              </w:rPr>
              <w:t>Soft Shell Taco</w:t>
            </w:r>
          </w:p>
          <w:p w:rsidR="00B87484" w:rsidRPr="00B87484" w:rsidRDefault="000F0A09" w:rsidP="004B3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Sliced Tomatoes</w:t>
            </w:r>
          </w:p>
          <w:p w:rsidR="00B87484" w:rsidRPr="00B87484" w:rsidRDefault="00B87484" w:rsidP="00B87484">
            <w:pPr>
              <w:jc w:val="center"/>
              <w:rPr>
                <w:sz w:val="16"/>
                <w:szCs w:val="16"/>
              </w:rPr>
            </w:pPr>
            <w:r w:rsidRPr="00B87484">
              <w:rPr>
                <w:sz w:val="16"/>
                <w:szCs w:val="16"/>
              </w:rPr>
              <w:t>Baked Beans</w:t>
            </w:r>
          </w:p>
          <w:p w:rsidR="00B87484" w:rsidRPr="00163B9E" w:rsidRDefault="00B87484" w:rsidP="00B87484">
            <w:pPr>
              <w:jc w:val="center"/>
              <w:rPr>
                <w:sz w:val="14"/>
                <w:szCs w:val="14"/>
              </w:rPr>
            </w:pPr>
            <w:r w:rsidRPr="00B87484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067033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21</w:t>
            </w:r>
          </w:p>
          <w:p w:rsidR="002900AA" w:rsidRDefault="00C568BD" w:rsidP="00C568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:rsidR="002900AA" w:rsidRDefault="002900A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</w:t>
            </w:r>
          </w:p>
          <w:p w:rsidR="00C568BD" w:rsidRDefault="00C568BD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C568BD" w:rsidRDefault="00731D6C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Bread Pizza</w:t>
            </w:r>
          </w:p>
          <w:p w:rsidR="002900AA" w:rsidRDefault="004B3979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2900AA" w:rsidRDefault="002900AA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2900AA" w:rsidRPr="004923EE" w:rsidRDefault="002900AA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067033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22</w:t>
            </w:r>
          </w:p>
          <w:p w:rsidR="002900AA" w:rsidRDefault="00AD6A36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Roast Turkey</w:t>
            </w:r>
          </w:p>
          <w:p w:rsidR="00AD6A36" w:rsidRDefault="00AD6A36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 &amp; Roll</w:t>
            </w:r>
          </w:p>
          <w:p w:rsidR="002900AA" w:rsidRDefault="002900AA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900AA" w:rsidRDefault="002900AA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 dog</w:t>
            </w:r>
          </w:p>
          <w:p w:rsidR="002900AA" w:rsidRDefault="00AD6A36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2900AA" w:rsidRDefault="00AD6A36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2900AA" w:rsidRPr="002900AA" w:rsidRDefault="002900AA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</w:tc>
        <w:tc>
          <w:tcPr>
            <w:tcW w:w="2016" w:type="dxa"/>
          </w:tcPr>
          <w:p w:rsidR="00C22236" w:rsidRDefault="00067033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23</w:t>
            </w:r>
          </w:p>
          <w:p w:rsidR="00C22236" w:rsidRDefault="00731D6C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Lasagna </w:t>
            </w:r>
          </w:p>
          <w:p w:rsidR="00731D6C" w:rsidRDefault="00731D6C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 Stick</w:t>
            </w:r>
          </w:p>
          <w:p w:rsidR="002900AA" w:rsidRDefault="002900A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2900AA" w:rsidRDefault="002900A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 w/ Roll</w:t>
            </w:r>
          </w:p>
          <w:p w:rsidR="002900AA" w:rsidRDefault="002900AA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2900AA" w:rsidRDefault="00124DF2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2900AA" w:rsidRDefault="002900AA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2900AA" w:rsidRDefault="002900AA" w:rsidP="00C22236">
            <w:pPr>
              <w:jc w:val="center"/>
              <w:rPr>
                <w:sz w:val="16"/>
                <w:szCs w:val="16"/>
              </w:rPr>
            </w:pPr>
          </w:p>
          <w:p w:rsidR="00C22236" w:rsidRPr="004923EE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C22236" w:rsidP="00C22236">
            <w:r>
              <w:t>Middle/HS Lunch-</w:t>
            </w:r>
          </w:p>
          <w:p w:rsidR="00C22236" w:rsidRDefault="00C22236" w:rsidP="00C22236">
            <w:r>
              <w:t>$ 2.55</w:t>
            </w:r>
          </w:p>
          <w:p w:rsidR="00C22236" w:rsidRDefault="00C22236" w:rsidP="00C22236">
            <w:r>
              <w:t>Milk - .50</w:t>
            </w:r>
          </w:p>
          <w:p w:rsidR="00C22236" w:rsidRDefault="00C22236" w:rsidP="00C22236">
            <w:r>
              <w:t>Reduced - .40</w:t>
            </w:r>
          </w:p>
          <w:p w:rsidR="00C22236" w:rsidRDefault="00C22236" w:rsidP="00C22236"/>
        </w:tc>
      </w:tr>
      <w:tr w:rsidR="00C22236" w:rsidRPr="00B51FCA" w:rsidTr="00241419">
        <w:trPr>
          <w:trHeight w:hRule="exact" w:val="1500"/>
        </w:trPr>
        <w:tc>
          <w:tcPr>
            <w:tcW w:w="2016" w:type="dxa"/>
          </w:tcPr>
          <w:p w:rsidR="00C22236" w:rsidRPr="00B51FCA" w:rsidRDefault="00C22236" w:rsidP="00C22236">
            <w:pPr>
              <w:jc w:val="center"/>
              <w:rPr>
                <w:b/>
                <w:i/>
              </w:rPr>
            </w:pPr>
          </w:p>
          <w:p w:rsidR="00C22236" w:rsidRPr="00B51FCA" w:rsidRDefault="00C22236" w:rsidP="00C22236">
            <w:pPr>
              <w:jc w:val="center"/>
              <w:rPr>
                <w:b/>
                <w:i/>
              </w:rPr>
            </w:pPr>
          </w:p>
          <w:p w:rsidR="00C22236" w:rsidRPr="00B51FCA" w:rsidRDefault="00C22236" w:rsidP="00C22236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C22236" w:rsidRDefault="00067033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26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22236" w:rsidRDefault="004B3979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C22236" w:rsidRDefault="002476F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2476FE" w:rsidRDefault="002476F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2476FE" w:rsidRPr="00B51FCA" w:rsidRDefault="002476F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067033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27</w:t>
            </w:r>
          </w:p>
          <w:p w:rsidR="00B2427C" w:rsidRDefault="004B3979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&amp; Waffles</w:t>
            </w:r>
            <w:r w:rsidR="00B2427C">
              <w:rPr>
                <w:sz w:val="16"/>
                <w:szCs w:val="16"/>
              </w:rPr>
              <w:t xml:space="preserve"> </w:t>
            </w:r>
          </w:p>
          <w:p w:rsidR="00B2427C" w:rsidRDefault="00B2427C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</w:t>
            </w:r>
          </w:p>
          <w:p w:rsidR="002476FE" w:rsidRDefault="002476F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476FE" w:rsidRDefault="002476F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2476FE" w:rsidRDefault="00B2427C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Scallop</w:t>
            </w:r>
            <w:r w:rsidR="002476FE">
              <w:rPr>
                <w:sz w:val="16"/>
                <w:szCs w:val="16"/>
              </w:rPr>
              <w:t xml:space="preserve"> Potato</w:t>
            </w:r>
            <w:r>
              <w:rPr>
                <w:sz w:val="16"/>
                <w:szCs w:val="16"/>
              </w:rPr>
              <w:t>es</w:t>
            </w:r>
          </w:p>
          <w:p w:rsidR="002476FE" w:rsidRDefault="00B2427C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</w:t>
            </w:r>
          </w:p>
          <w:p w:rsidR="002476FE" w:rsidRDefault="002476FE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</w:p>
          <w:p w:rsidR="00C22236" w:rsidRPr="00B51FCA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067033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28</w:t>
            </w:r>
          </w:p>
          <w:p w:rsidR="002476FE" w:rsidRDefault="002476FE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 W/ Roll</w:t>
            </w:r>
          </w:p>
          <w:p w:rsidR="002476FE" w:rsidRDefault="002476FE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476FE" w:rsidRDefault="002476FE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W/ Roll</w:t>
            </w:r>
          </w:p>
          <w:p w:rsidR="002476FE" w:rsidRDefault="006D10B2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</w:t>
            </w:r>
            <w:r w:rsidR="001C0B49">
              <w:rPr>
                <w:sz w:val="16"/>
                <w:szCs w:val="16"/>
              </w:rPr>
              <w:t>s</w:t>
            </w:r>
            <w:bookmarkStart w:id="0" w:name="_GoBack"/>
            <w:bookmarkEnd w:id="0"/>
            <w:r>
              <w:rPr>
                <w:sz w:val="16"/>
                <w:szCs w:val="16"/>
              </w:rPr>
              <w:t xml:space="preserve"> </w:t>
            </w:r>
          </w:p>
          <w:p w:rsidR="002476FE" w:rsidRDefault="00124DF2" w:rsidP="00124D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Sweet Potato Wedges</w:t>
            </w:r>
          </w:p>
          <w:p w:rsidR="00C22236" w:rsidRDefault="002476FE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</w:p>
          <w:p w:rsidR="00C22236" w:rsidRPr="00B51FCA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067033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</w:t>
            </w:r>
          </w:p>
          <w:p w:rsidR="002476FE" w:rsidRDefault="002476FE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Macaroni &amp; Cheese </w:t>
            </w:r>
          </w:p>
          <w:p w:rsidR="002476FE" w:rsidRDefault="002476FE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W/G Roll </w:t>
            </w:r>
          </w:p>
          <w:p w:rsidR="002476FE" w:rsidRDefault="002476FE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476FE" w:rsidRDefault="00067033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2476FE" w:rsidRDefault="00B2427C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2476FE" w:rsidRDefault="002476FE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2476FE" w:rsidRDefault="002476FE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</w:p>
          <w:p w:rsidR="00C22236" w:rsidRPr="00B51FCA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B3979" w:rsidRDefault="00067033" w:rsidP="004B3979">
            <w:pPr>
              <w:jc w:val="center"/>
              <w:rPr>
                <w:sz w:val="16"/>
                <w:szCs w:val="16"/>
              </w:rPr>
            </w:pPr>
            <w:r>
              <w:rPr>
                <w:sz w:val="24"/>
                <w:szCs w:val="24"/>
                <w:vertAlign w:val="superscript"/>
              </w:rPr>
              <w:t>Ma</w:t>
            </w:r>
            <w:r w:rsidR="004B3979">
              <w:rPr>
                <w:sz w:val="24"/>
                <w:szCs w:val="24"/>
                <w:vertAlign w:val="superscript"/>
              </w:rPr>
              <w:t>rch 2</w:t>
            </w:r>
            <w:r w:rsidR="004B3979" w:rsidRPr="00326535">
              <w:rPr>
                <w:sz w:val="16"/>
                <w:szCs w:val="16"/>
              </w:rPr>
              <w:t xml:space="preserve"> </w:t>
            </w:r>
          </w:p>
          <w:p w:rsidR="004B3979" w:rsidRPr="00326535" w:rsidRDefault="004B3979" w:rsidP="004B3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  <w:r w:rsidRPr="00326535">
              <w:rPr>
                <w:sz w:val="16"/>
                <w:szCs w:val="16"/>
              </w:rPr>
              <w:t xml:space="preserve"> </w:t>
            </w:r>
          </w:p>
          <w:p w:rsidR="004B3979" w:rsidRPr="00326535" w:rsidRDefault="004B3979" w:rsidP="004B3979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 xml:space="preserve">Or </w:t>
            </w:r>
          </w:p>
          <w:p w:rsidR="004B3979" w:rsidRPr="00326535" w:rsidRDefault="004B3979" w:rsidP="004B3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Cheeseburger </w:t>
            </w:r>
          </w:p>
          <w:p w:rsidR="004B3979" w:rsidRPr="00326535" w:rsidRDefault="004B3979" w:rsidP="004B3979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Baked Beans</w:t>
            </w:r>
          </w:p>
          <w:p w:rsidR="004B3979" w:rsidRPr="00326535" w:rsidRDefault="006D10B2" w:rsidP="004B3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Spinach Salad</w:t>
            </w:r>
          </w:p>
          <w:p w:rsidR="00067033" w:rsidRPr="004B3979" w:rsidRDefault="004B3979" w:rsidP="004B3979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Choice of Fruit / Milk</w:t>
            </w:r>
          </w:p>
          <w:p w:rsidR="00C22236" w:rsidRPr="00B51FCA" w:rsidRDefault="00C22236" w:rsidP="004B3979">
            <w:pPr>
              <w:spacing w:after="240"/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Pr="00B51FCA" w:rsidRDefault="00C22236" w:rsidP="00C22236">
            <w:pPr>
              <w:jc w:val="center"/>
              <w:rPr>
                <w:b/>
                <w:i/>
                <w:noProof/>
              </w:rPr>
            </w:pPr>
          </w:p>
          <w:p w:rsidR="00C22236" w:rsidRPr="00B51FCA" w:rsidRDefault="00C22236" w:rsidP="00C22236">
            <w:pPr>
              <w:jc w:val="center"/>
              <w:rPr>
                <w:b/>
                <w:i/>
                <w:noProof/>
              </w:rPr>
            </w:pPr>
          </w:p>
          <w:p w:rsidR="00C22236" w:rsidRPr="00B51FCA" w:rsidRDefault="00C22236" w:rsidP="00C22236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3344"/>
    <w:rsid w:val="000134BD"/>
    <w:rsid w:val="00031507"/>
    <w:rsid w:val="00031EDE"/>
    <w:rsid w:val="00044508"/>
    <w:rsid w:val="000539EA"/>
    <w:rsid w:val="00054908"/>
    <w:rsid w:val="00067033"/>
    <w:rsid w:val="0007420F"/>
    <w:rsid w:val="000772BF"/>
    <w:rsid w:val="000834B0"/>
    <w:rsid w:val="00093D17"/>
    <w:rsid w:val="000B0ABD"/>
    <w:rsid w:val="000C4273"/>
    <w:rsid w:val="000D638D"/>
    <w:rsid w:val="000E436B"/>
    <w:rsid w:val="000F0A09"/>
    <w:rsid w:val="0011320A"/>
    <w:rsid w:val="00124DF2"/>
    <w:rsid w:val="00137F84"/>
    <w:rsid w:val="001531A1"/>
    <w:rsid w:val="00163B9E"/>
    <w:rsid w:val="001750D4"/>
    <w:rsid w:val="00186CBA"/>
    <w:rsid w:val="00197052"/>
    <w:rsid w:val="001C0B49"/>
    <w:rsid w:val="001C63DB"/>
    <w:rsid w:val="001E352D"/>
    <w:rsid w:val="00227006"/>
    <w:rsid w:val="00241419"/>
    <w:rsid w:val="002476FE"/>
    <w:rsid w:val="00250E6E"/>
    <w:rsid w:val="002522BC"/>
    <w:rsid w:val="0025638B"/>
    <w:rsid w:val="002602B5"/>
    <w:rsid w:val="00276BCA"/>
    <w:rsid w:val="002806BB"/>
    <w:rsid w:val="00281D26"/>
    <w:rsid w:val="0028344D"/>
    <w:rsid w:val="0028362F"/>
    <w:rsid w:val="00283746"/>
    <w:rsid w:val="002900AA"/>
    <w:rsid w:val="0029275C"/>
    <w:rsid w:val="002A503A"/>
    <w:rsid w:val="002B54B0"/>
    <w:rsid w:val="002C5340"/>
    <w:rsid w:val="002F2560"/>
    <w:rsid w:val="00302773"/>
    <w:rsid w:val="003071CB"/>
    <w:rsid w:val="00326535"/>
    <w:rsid w:val="00346F66"/>
    <w:rsid w:val="00355051"/>
    <w:rsid w:val="003B2138"/>
    <w:rsid w:val="003B2413"/>
    <w:rsid w:val="003B7A6E"/>
    <w:rsid w:val="003C43E9"/>
    <w:rsid w:val="003C4DBD"/>
    <w:rsid w:val="003E2535"/>
    <w:rsid w:val="003E7F1E"/>
    <w:rsid w:val="003F50F8"/>
    <w:rsid w:val="00400ABB"/>
    <w:rsid w:val="00411C4F"/>
    <w:rsid w:val="0041589D"/>
    <w:rsid w:val="00415D3C"/>
    <w:rsid w:val="004173FA"/>
    <w:rsid w:val="00422B88"/>
    <w:rsid w:val="004268EC"/>
    <w:rsid w:val="004304C0"/>
    <w:rsid w:val="004465DA"/>
    <w:rsid w:val="004503ED"/>
    <w:rsid w:val="00451017"/>
    <w:rsid w:val="00455319"/>
    <w:rsid w:val="00460F87"/>
    <w:rsid w:val="0048760D"/>
    <w:rsid w:val="00487744"/>
    <w:rsid w:val="004923EE"/>
    <w:rsid w:val="004A4AB3"/>
    <w:rsid w:val="004A6088"/>
    <w:rsid w:val="004B30D0"/>
    <w:rsid w:val="004B3979"/>
    <w:rsid w:val="004B446D"/>
    <w:rsid w:val="004B685C"/>
    <w:rsid w:val="004D35CF"/>
    <w:rsid w:val="004D452B"/>
    <w:rsid w:val="004D70EF"/>
    <w:rsid w:val="004E2E18"/>
    <w:rsid w:val="004F2E46"/>
    <w:rsid w:val="005014E8"/>
    <w:rsid w:val="0050680D"/>
    <w:rsid w:val="005078D7"/>
    <w:rsid w:val="00507C2A"/>
    <w:rsid w:val="00513D79"/>
    <w:rsid w:val="00540343"/>
    <w:rsid w:val="00543428"/>
    <w:rsid w:val="00551BF5"/>
    <w:rsid w:val="00552617"/>
    <w:rsid w:val="00554AD2"/>
    <w:rsid w:val="0055728B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6429"/>
    <w:rsid w:val="005F1CF7"/>
    <w:rsid w:val="005F25FD"/>
    <w:rsid w:val="00603ECE"/>
    <w:rsid w:val="006106A5"/>
    <w:rsid w:val="006200F2"/>
    <w:rsid w:val="00637F28"/>
    <w:rsid w:val="00653C02"/>
    <w:rsid w:val="00662690"/>
    <w:rsid w:val="00676AD6"/>
    <w:rsid w:val="006854E6"/>
    <w:rsid w:val="00685DA2"/>
    <w:rsid w:val="006A03AE"/>
    <w:rsid w:val="006A7324"/>
    <w:rsid w:val="006C1DFF"/>
    <w:rsid w:val="006C6347"/>
    <w:rsid w:val="006D10B2"/>
    <w:rsid w:val="006D6B82"/>
    <w:rsid w:val="006F70E3"/>
    <w:rsid w:val="0070564A"/>
    <w:rsid w:val="00715AE3"/>
    <w:rsid w:val="00731D6C"/>
    <w:rsid w:val="00736D29"/>
    <w:rsid w:val="00774237"/>
    <w:rsid w:val="0077431A"/>
    <w:rsid w:val="007908A2"/>
    <w:rsid w:val="007919DD"/>
    <w:rsid w:val="007B6798"/>
    <w:rsid w:val="007F4094"/>
    <w:rsid w:val="008003F3"/>
    <w:rsid w:val="00804786"/>
    <w:rsid w:val="00822715"/>
    <w:rsid w:val="0083208E"/>
    <w:rsid w:val="008403D3"/>
    <w:rsid w:val="00841987"/>
    <w:rsid w:val="00861FAA"/>
    <w:rsid w:val="0086753C"/>
    <w:rsid w:val="00873170"/>
    <w:rsid w:val="00886A57"/>
    <w:rsid w:val="00890C70"/>
    <w:rsid w:val="00894816"/>
    <w:rsid w:val="008A4C55"/>
    <w:rsid w:val="008B2BC8"/>
    <w:rsid w:val="008B6186"/>
    <w:rsid w:val="008C6C9B"/>
    <w:rsid w:val="00911C8F"/>
    <w:rsid w:val="00916300"/>
    <w:rsid w:val="00927C0B"/>
    <w:rsid w:val="00934EC8"/>
    <w:rsid w:val="0096002E"/>
    <w:rsid w:val="0097260C"/>
    <w:rsid w:val="00992913"/>
    <w:rsid w:val="00995165"/>
    <w:rsid w:val="009A7BDE"/>
    <w:rsid w:val="009C3A64"/>
    <w:rsid w:val="009C617A"/>
    <w:rsid w:val="009C659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70DEA"/>
    <w:rsid w:val="00A812BB"/>
    <w:rsid w:val="00A92CAA"/>
    <w:rsid w:val="00A952CF"/>
    <w:rsid w:val="00AB641F"/>
    <w:rsid w:val="00AC50E0"/>
    <w:rsid w:val="00AD6A36"/>
    <w:rsid w:val="00AF79FE"/>
    <w:rsid w:val="00B1021B"/>
    <w:rsid w:val="00B22628"/>
    <w:rsid w:val="00B2427C"/>
    <w:rsid w:val="00B3150D"/>
    <w:rsid w:val="00B47372"/>
    <w:rsid w:val="00B51FCA"/>
    <w:rsid w:val="00B61592"/>
    <w:rsid w:val="00B66AA6"/>
    <w:rsid w:val="00B66EB9"/>
    <w:rsid w:val="00B87484"/>
    <w:rsid w:val="00B9563A"/>
    <w:rsid w:val="00BB4751"/>
    <w:rsid w:val="00BC3A63"/>
    <w:rsid w:val="00BD0ACE"/>
    <w:rsid w:val="00BD4256"/>
    <w:rsid w:val="00BE2689"/>
    <w:rsid w:val="00C06085"/>
    <w:rsid w:val="00C17D43"/>
    <w:rsid w:val="00C22236"/>
    <w:rsid w:val="00C2754C"/>
    <w:rsid w:val="00C32C00"/>
    <w:rsid w:val="00C35A32"/>
    <w:rsid w:val="00C568BD"/>
    <w:rsid w:val="00C76446"/>
    <w:rsid w:val="00C82287"/>
    <w:rsid w:val="00C93A0A"/>
    <w:rsid w:val="00CB1C18"/>
    <w:rsid w:val="00CB2CFB"/>
    <w:rsid w:val="00CC7C03"/>
    <w:rsid w:val="00CD167D"/>
    <w:rsid w:val="00CD1CBB"/>
    <w:rsid w:val="00CE5E6E"/>
    <w:rsid w:val="00D1272A"/>
    <w:rsid w:val="00D15785"/>
    <w:rsid w:val="00D25DAE"/>
    <w:rsid w:val="00D25F8C"/>
    <w:rsid w:val="00D517D6"/>
    <w:rsid w:val="00D72703"/>
    <w:rsid w:val="00D74CF6"/>
    <w:rsid w:val="00D862B7"/>
    <w:rsid w:val="00D97AC8"/>
    <w:rsid w:val="00DC3D70"/>
    <w:rsid w:val="00DD4A6B"/>
    <w:rsid w:val="00DD5D2D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668"/>
    <w:rsid w:val="00E60DBD"/>
    <w:rsid w:val="00EB776F"/>
    <w:rsid w:val="00ED0FB3"/>
    <w:rsid w:val="00EE2E36"/>
    <w:rsid w:val="00EF5B27"/>
    <w:rsid w:val="00F0172E"/>
    <w:rsid w:val="00F040B0"/>
    <w:rsid w:val="00F16D8B"/>
    <w:rsid w:val="00F25157"/>
    <w:rsid w:val="00F46745"/>
    <w:rsid w:val="00F72B6F"/>
    <w:rsid w:val="00F90A11"/>
    <w:rsid w:val="00FA585D"/>
    <w:rsid w:val="00FA5DEE"/>
    <w:rsid w:val="00FA7717"/>
    <w:rsid w:val="00FD1814"/>
    <w:rsid w:val="00FD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63AB7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6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0D7207"/>
    <w:rsid w:val="0014171C"/>
    <w:rsid w:val="001502DF"/>
    <w:rsid w:val="001771CF"/>
    <w:rsid w:val="001C07A5"/>
    <w:rsid w:val="001E3B34"/>
    <w:rsid w:val="002515FF"/>
    <w:rsid w:val="002745DE"/>
    <w:rsid w:val="002A556A"/>
    <w:rsid w:val="002F0350"/>
    <w:rsid w:val="00327EBF"/>
    <w:rsid w:val="00352399"/>
    <w:rsid w:val="003734A2"/>
    <w:rsid w:val="003A6EAC"/>
    <w:rsid w:val="003D7C92"/>
    <w:rsid w:val="003F606B"/>
    <w:rsid w:val="004042D5"/>
    <w:rsid w:val="004536C1"/>
    <w:rsid w:val="00453B5F"/>
    <w:rsid w:val="00464013"/>
    <w:rsid w:val="0046434A"/>
    <w:rsid w:val="0046738D"/>
    <w:rsid w:val="00495B5B"/>
    <w:rsid w:val="004B2F46"/>
    <w:rsid w:val="004C4B7D"/>
    <w:rsid w:val="005E34B9"/>
    <w:rsid w:val="0062249E"/>
    <w:rsid w:val="00643F30"/>
    <w:rsid w:val="006630FA"/>
    <w:rsid w:val="00667C73"/>
    <w:rsid w:val="00672559"/>
    <w:rsid w:val="006A32EB"/>
    <w:rsid w:val="006B4592"/>
    <w:rsid w:val="006D58B0"/>
    <w:rsid w:val="006E75B0"/>
    <w:rsid w:val="00791D78"/>
    <w:rsid w:val="007E4133"/>
    <w:rsid w:val="00820CB7"/>
    <w:rsid w:val="008C5E13"/>
    <w:rsid w:val="008D2D22"/>
    <w:rsid w:val="00904025"/>
    <w:rsid w:val="00914F84"/>
    <w:rsid w:val="00936F4A"/>
    <w:rsid w:val="00952268"/>
    <w:rsid w:val="00974B7C"/>
    <w:rsid w:val="00A20B20"/>
    <w:rsid w:val="00A30298"/>
    <w:rsid w:val="00A553E3"/>
    <w:rsid w:val="00AA499B"/>
    <w:rsid w:val="00AB321B"/>
    <w:rsid w:val="00AC1913"/>
    <w:rsid w:val="00AD3FE3"/>
    <w:rsid w:val="00AF18F4"/>
    <w:rsid w:val="00B04EA8"/>
    <w:rsid w:val="00B247D8"/>
    <w:rsid w:val="00B55885"/>
    <w:rsid w:val="00B57AC4"/>
    <w:rsid w:val="00B65E4A"/>
    <w:rsid w:val="00B8184F"/>
    <w:rsid w:val="00BB59F0"/>
    <w:rsid w:val="00BB7A9F"/>
    <w:rsid w:val="00BC3670"/>
    <w:rsid w:val="00C134D2"/>
    <w:rsid w:val="00C42CE0"/>
    <w:rsid w:val="00C900B3"/>
    <w:rsid w:val="00CA22E2"/>
    <w:rsid w:val="00CB1038"/>
    <w:rsid w:val="00CC2DB2"/>
    <w:rsid w:val="00D612B6"/>
    <w:rsid w:val="00DA7628"/>
    <w:rsid w:val="00DC1CBF"/>
    <w:rsid w:val="00DC5487"/>
    <w:rsid w:val="00E34FF8"/>
    <w:rsid w:val="00E50594"/>
    <w:rsid w:val="00E66539"/>
    <w:rsid w:val="00EA2364"/>
    <w:rsid w:val="00EF4FC7"/>
    <w:rsid w:val="00F069E6"/>
    <w:rsid w:val="00F261FE"/>
    <w:rsid w:val="00F45A57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0BEAE1-9EAD-403B-BD4B-353D112B5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59</TotalTime>
  <Pages>1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9</cp:revision>
  <cp:lastPrinted>2018-01-18T15:12:00Z</cp:lastPrinted>
  <dcterms:created xsi:type="dcterms:W3CDTF">2018-01-11T14:37:00Z</dcterms:created>
  <dcterms:modified xsi:type="dcterms:W3CDTF">2018-01-18T15:30:00Z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