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895850" cy="361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Pr="00F36D7C" w:rsidRDefault="00F36D7C">
                            <w:pPr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 </w:t>
                            </w:r>
                            <w:r w:rsidR="00765261">
                              <w:rPr>
                                <w:b/>
                              </w:rPr>
                              <w:t>February</w:t>
                            </w:r>
                            <w:r w:rsidR="007F19B1">
                              <w:rPr>
                                <w:b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85.5pt;height:2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">
                <v:textbox>
                  <w:txbxContent>
                    <w:p w:rsidR="00F36D7C" w:rsidRPr="00F36D7C" w:rsidRDefault="00F36D7C">
                      <w:pPr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 </w:t>
                      </w:r>
                      <w:r w:rsidR="00765261">
                        <w:rPr>
                          <w:b/>
                        </w:rPr>
                        <w:t>February</w:t>
                      </w:r>
                      <w:r w:rsidR="007F19B1">
                        <w:rPr>
                          <w:b/>
                        </w:rPr>
                        <w:t xml:space="preserve">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B335A6">
        <w:trPr>
          <w:trHeight w:hRule="exact" w:val="73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765261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04240" cy="78105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FebruaryTitle[1].gif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4240" cy="781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765261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04240" cy="7810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ebruaryTitle[1]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24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161F2F" w:rsidRPr="00E60DBD" w:rsidRDefault="00161F2F" w:rsidP="004664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61F2F" w:rsidRPr="002632D5" w:rsidRDefault="00161F2F" w:rsidP="00ED71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161F2F" w:rsidRPr="00E60DBD" w:rsidRDefault="00161F2F" w:rsidP="00161F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765261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61F2F" w:rsidRPr="00E60DBD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76526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</w:t>
            </w:r>
          </w:p>
          <w:p w:rsidR="00A43B30" w:rsidRPr="00887D57" w:rsidRDefault="00DD73FF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  <w:vertAlign w:val="superscript"/>
              </w:rPr>
            </w:pPr>
          </w:p>
          <w:p w:rsidR="00530E9F" w:rsidRPr="00552617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672FE1" w:rsidRDefault="00765261" w:rsidP="00672F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5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43B30" w:rsidRDefault="00A43B30" w:rsidP="00672FE1">
            <w:pPr>
              <w:jc w:val="center"/>
              <w:rPr>
                <w:sz w:val="16"/>
                <w:szCs w:val="16"/>
              </w:rPr>
            </w:pPr>
          </w:p>
          <w:p w:rsidR="00A43B30" w:rsidRPr="005C22DF" w:rsidRDefault="00A43B30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6526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6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2632D5" w:rsidRPr="00E20886" w:rsidRDefault="002632D5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6526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7</w:t>
            </w:r>
          </w:p>
          <w:p w:rsidR="00A43B30" w:rsidRDefault="00E07C0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A43B30">
              <w:rPr>
                <w:sz w:val="16"/>
                <w:szCs w:val="16"/>
              </w:rPr>
              <w:t xml:space="preserve"> &amp; Sausage Patty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76526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8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Pr="0055261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76526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9</w:t>
            </w:r>
          </w:p>
          <w:p w:rsidR="00416DA2" w:rsidRPr="00887D57" w:rsidRDefault="00DD73FF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ED7117" w:rsidRPr="00E20886" w:rsidRDefault="00ED7117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765261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87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SL_Valentines_Day_ESL_Activities_for_Teens_and_Adults_and_young_learners._Happy_Valentine's_Day.jpg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A43B30" w:rsidRDefault="0076526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12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</w:p>
          <w:p w:rsidR="007F19B1" w:rsidRDefault="007F19B1" w:rsidP="00A43B30">
            <w:pPr>
              <w:jc w:val="center"/>
              <w:rPr>
                <w:sz w:val="16"/>
                <w:szCs w:val="16"/>
              </w:rPr>
            </w:pPr>
          </w:p>
          <w:p w:rsidR="008E76AC" w:rsidRPr="007F3E7F" w:rsidRDefault="008E76AC" w:rsidP="007652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6526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13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Pr="007F3E7F" w:rsidRDefault="008E76A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6526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14</w:t>
            </w:r>
          </w:p>
          <w:p w:rsidR="00A43B30" w:rsidRDefault="00E07C0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A43B30">
              <w:rPr>
                <w:sz w:val="16"/>
                <w:szCs w:val="16"/>
              </w:rPr>
              <w:t xml:space="preserve"> &amp; Sausage Patty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Pr="007631DF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76526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15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Pr="007631DF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76526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16</w:t>
            </w:r>
          </w:p>
          <w:p w:rsidR="007631DF" w:rsidRDefault="007631DF" w:rsidP="00765261">
            <w:pPr>
              <w:jc w:val="center"/>
              <w:rPr>
                <w:sz w:val="16"/>
                <w:szCs w:val="16"/>
              </w:rPr>
            </w:pP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</w:p>
          <w:p w:rsidR="00765261" w:rsidRPr="00E20886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B47372" w:rsidP="002C53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6526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19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5C2D9E" w:rsidRPr="004923EE" w:rsidRDefault="005C2D9E" w:rsidP="005C2D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765261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20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765261" w:rsidP="006478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21</w:t>
            </w:r>
          </w:p>
          <w:p w:rsidR="00EB3424" w:rsidRDefault="00E07C07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EB3424">
              <w:rPr>
                <w:sz w:val="16"/>
                <w:szCs w:val="16"/>
              </w:rPr>
              <w:t xml:space="preserve"> &amp; Sausage Patty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4923EE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76526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22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C1981" w:rsidRPr="004923EE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765261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23</w:t>
            </w:r>
          </w:p>
          <w:p w:rsidR="00416DA2" w:rsidRPr="00887D57" w:rsidRDefault="00DD73FF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B33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466409">
              <w:t>1.5</w:t>
            </w:r>
            <w:r>
              <w:t>0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7F19B1" w:rsidP="00CC7C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9436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reakfast%20clip%20art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F679FC" w:rsidRDefault="00765261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16DA2" w:rsidRPr="005C22DF" w:rsidRDefault="00416DA2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765261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27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16DA2" w:rsidRDefault="00416DA2" w:rsidP="00674327">
            <w:pPr>
              <w:jc w:val="center"/>
              <w:rPr>
                <w:sz w:val="16"/>
                <w:szCs w:val="16"/>
              </w:rPr>
            </w:pPr>
          </w:p>
          <w:p w:rsidR="00416DA2" w:rsidRDefault="00416DA2" w:rsidP="00674327">
            <w:pPr>
              <w:jc w:val="center"/>
              <w:rPr>
                <w:sz w:val="16"/>
                <w:szCs w:val="16"/>
              </w:rPr>
            </w:pPr>
          </w:p>
          <w:p w:rsidR="00416DA2" w:rsidRPr="004923EE" w:rsidRDefault="00416DA2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765261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28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 Patty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16DA2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16DA2" w:rsidRDefault="00416DA2" w:rsidP="00E701E9">
            <w:pPr>
              <w:jc w:val="center"/>
              <w:rPr>
                <w:sz w:val="16"/>
                <w:szCs w:val="16"/>
              </w:rPr>
            </w:pPr>
          </w:p>
          <w:p w:rsidR="00416DA2" w:rsidRPr="004923EE" w:rsidRDefault="00416DA2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765261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16DA2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16DA2" w:rsidRDefault="00416DA2" w:rsidP="006D6BA3">
            <w:pPr>
              <w:jc w:val="center"/>
              <w:rPr>
                <w:sz w:val="16"/>
                <w:szCs w:val="16"/>
              </w:rPr>
            </w:pPr>
          </w:p>
          <w:p w:rsidR="00416DA2" w:rsidRPr="004923EE" w:rsidRDefault="00416DA2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7348F" w:rsidRDefault="00765261" w:rsidP="001734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</w:t>
            </w:r>
          </w:p>
          <w:p w:rsidR="0017348F" w:rsidRPr="00887D57" w:rsidRDefault="00DD73FF" w:rsidP="001734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Cinnamon Bun</w:t>
            </w:r>
            <w:bookmarkStart w:id="0" w:name="_GoBack"/>
            <w:bookmarkEnd w:id="0"/>
          </w:p>
          <w:p w:rsidR="0017348F" w:rsidRPr="00887D57" w:rsidRDefault="0017348F" w:rsidP="0017348F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17348F" w:rsidRPr="00887D57" w:rsidRDefault="0017348F" w:rsidP="0017348F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17348F" w:rsidRPr="00887D57" w:rsidRDefault="0017348F" w:rsidP="001734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17348F" w:rsidRPr="00887D57" w:rsidRDefault="0017348F" w:rsidP="0017348F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17348F" w:rsidRPr="00887D57" w:rsidRDefault="0017348F" w:rsidP="0017348F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416DA2" w:rsidRDefault="00416DA2" w:rsidP="0017348F">
            <w:pPr>
              <w:jc w:val="center"/>
              <w:rPr>
                <w:sz w:val="16"/>
                <w:szCs w:val="16"/>
              </w:rPr>
            </w:pPr>
          </w:p>
          <w:p w:rsidR="0017348F" w:rsidRPr="00416DA2" w:rsidRDefault="0017348F" w:rsidP="001734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Default="00CE5E6E" w:rsidP="00552617"/>
        </w:tc>
      </w:tr>
    </w:tbl>
    <w:p w:rsidR="00D15785" w:rsidRDefault="00D15785" w:rsidP="00CC7C03">
      <w:pPr>
        <w:jc w:val="center"/>
      </w:pPr>
      <w:r>
        <w:lastRenderedPageBreak/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5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B0FFC"/>
    <w:rsid w:val="000C4273"/>
    <w:rsid w:val="00111809"/>
    <w:rsid w:val="0011320A"/>
    <w:rsid w:val="00161F2F"/>
    <w:rsid w:val="0017348F"/>
    <w:rsid w:val="001750D4"/>
    <w:rsid w:val="0019107D"/>
    <w:rsid w:val="001A396D"/>
    <w:rsid w:val="001C63DB"/>
    <w:rsid w:val="001D0DA3"/>
    <w:rsid w:val="00227006"/>
    <w:rsid w:val="00232B44"/>
    <w:rsid w:val="00245DF6"/>
    <w:rsid w:val="002632D5"/>
    <w:rsid w:val="00281D26"/>
    <w:rsid w:val="0028344D"/>
    <w:rsid w:val="002A08CE"/>
    <w:rsid w:val="002B1D57"/>
    <w:rsid w:val="002C5340"/>
    <w:rsid w:val="002D488D"/>
    <w:rsid w:val="002F2560"/>
    <w:rsid w:val="003071CB"/>
    <w:rsid w:val="003122D1"/>
    <w:rsid w:val="00341C16"/>
    <w:rsid w:val="00346F66"/>
    <w:rsid w:val="00391A3E"/>
    <w:rsid w:val="003A164F"/>
    <w:rsid w:val="003B2138"/>
    <w:rsid w:val="003B2413"/>
    <w:rsid w:val="003C43E9"/>
    <w:rsid w:val="003D43A9"/>
    <w:rsid w:val="003E2535"/>
    <w:rsid w:val="00416DA2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2C88"/>
    <w:rsid w:val="006478CA"/>
    <w:rsid w:val="00653C02"/>
    <w:rsid w:val="00672FE1"/>
    <w:rsid w:val="00674327"/>
    <w:rsid w:val="00676AD6"/>
    <w:rsid w:val="006854E6"/>
    <w:rsid w:val="006A7324"/>
    <w:rsid w:val="006B7F74"/>
    <w:rsid w:val="006C1DFF"/>
    <w:rsid w:val="006C3105"/>
    <w:rsid w:val="006D6B82"/>
    <w:rsid w:val="006D6BA3"/>
    <w:rsid w:val="006E5940"/>
    <w:rsid w:val="006F5F80"/>
    <w:rsid w:val="006F70E3"/>
    <w:rsid w:val="00744D99"/>
    <w:rsid w:val="007631DF"/>
    <w:rsid w:val="00765261"/>
    <w:rsid w:val="00773274"/>
    <w:rsid w:val="007749E8"/>
    <w:rsid w:val="007A5767"/>
    <w:rsid w:val="007D44D7"/>
    <w:rsid w:val="007E2258"/>
    <w:rsid w:val="007F1790"/>
    <w:rsid w:val="007F19B1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C3A64"/>
    <w:rsid w:val="009C617A"/>
    <w:rsid w:val="00A0554B"/>
    <w:rsid w:val="00A206EE"/>
    <w:rsid w:val="00A3297F"/>
    <w:rsid w:val="00A43B30"/>
    <w:rsid w:val="00A54279"/>
    <w:rsid w:val="00A57756"/>
    <w:rsid w:val="00A613D7"/>
    <w:rsid w:val="00A620CA"/>
    <w:rsid w:val="00A86FA0"/>
    <w:rsid w:val="00AB641F"/>
    <w:rsid w:val="00AC2C9F"/>
    <w:rsid w:val="00B1021B"/>
    <w:rsid w:val="00B12C61"/>
    <w:rsid w:val="00B335A6"/>
    <w:rsid w:val="00B47372"/>
    <w:rsid w:val="00B62C7D"/>
    <w:rsid w:val="00B66AA6"/>
    <w:rsid w:val="00B66EB9"/>
    <w:rsid w:val="00B72A69"/>
    <w:rsid w:val="00B9563A"/>
    <w:rsid w:val="00BE2A43"/>
    <w:rsid w:val="00C32C56"/>
    <w:rsid w:val="00C35A32"/>
    <w:rsid w:val="00C727B1"/>
    <w:rsid w:val="00C82287"/>
    <w:rsid w:val="00C85DDE"/>
    <w:rsid w:val="00CA73E5"/>
    <w:rsid w:val="00CC1981"/>
    <w:rsid w:val="00CC6352"/>
    <w:rsid w:val="00CC6B67"/>
    <w:rsid w:val="00CC7C03"/>
    <w:rsid w:val="00CE5E6E"/>
    <w:rsid w:val="00CF1638"/>
    <w:rsid w:val="00D15785"/>
    <w:rsid w:val="00D541BC"/>
    <w:rsid w:val="00D912A1"/>
    <w:rsid w:val="00D914FD"/>
    <w:rsid w:val="00DB6A04"/>
    <w:rsid w:val="00DD4E4D"/>
    <w:rsid w:val="00DD73FF"/>
    <w:rsid w:val="00E07C07"/>
    <w:rsid w:val="00E20886"/>
    <w:rsid w:val="00E25E18"/>
    <w:rsid w:val="00E60DBD"/>
    <w:rsid w:val="00E701E9"/>
    <w:rsid w:val="00E94127"/>
    <w:rsid w:val="00E978C7"/>
    <w:rsid w:val="00EB3424"/>
    <w:rsid w:val="00EB776F"/>
    <w:rsid w:val="00ED7117"/>
    <w:rsid w:val="00F1430A"/>
    <w:rsid w:val="00F36D7C"/>
    <w:rsid w:val="00F40D57"/>
    <w:rsid w:val="00F679FC"/>
    <w:rsid w:val="00F90A11"/>
    <w:rsid w:val="00FA0A83"/>
    <w:rsid w:val="00FB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582F13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hyperlink" Target="http://www.myschoolaccount.com" TargetMode="Externa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691D0C-2600-4EFA-97B7-3E3C1B236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9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4</cp:revision>
  <cp:lastPrinted>2017-08-10T13:14:00Z</cp:lastPrinted>
  <dcterms:created xsi:type="dcterms:W3CDTF">2018-01-18T15:31:00Z</dcterms:created>
  <dcterms:modified xsi:type="dcterms:W3CDTF">2018-01-19T15:30:00Z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