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735785">
                                  <w:rPr>
                                    <w:sz w:val="28"/>
                                    <w:szCs w:val="28"/>
                                  </w:rPr>
                                  <w:t xml:space="preserve"> November </w:t>
                                </w:r>
                                <w:r w:rsidR="00D74CF6">
                                  <w:rPr>
                                    <w:sz w:val="28"/>
                                    <w:szCs w:val="28"/>
                                  </w:rPr>
                                  <w:t>2017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735785">
                            <w:rPr>
                              <w:sz w:val="28"/>
                              <w:szCs w:val="28"/>
                            </w:rPr>
                            <w:t xml:space="preserve"> November </w:t>
                          </w:r>
                          <w:r w:rsidR="00D74CF6">
                            <w:rPr>
                              <w:sz w:val="28"/>
                              <w:szCs w:val="28"/>
                            </w:rPr>
                            <w:t>2017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735785">
            <w:r>
              <w:rPr>
                <w:noProof/>
              </w:rPr>
              <w:drawing>
                <wp:inline distT="0" distB="0" distL="0" distR="0">
                  <wp:extent cx="1143000" cy="6572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onth-of-november-thanksgiving-food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EA7018" w:rsidRPr="00E60DBD" w:rsidRDefault="00EA7018" w:rsidP="00EA70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8351C" w:rsidRPr="0058351C" w:rsidRDefault="0058351C" w:rsidP="00554A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5728B" w:rsidRDefault="00BA0356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:rsidR="0058351C" w:rsidRDefault="0058351C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58351C" w:rsidRDefault="0058351C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8351C" w:rsidRDefault="0058351C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Sandwich</w:t>
            </w:r>
          </w:p>
          <w:p w:rsidR="0058351C" w:rsidRDefault="00D23FDD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Broccoli </w:t>
            </w:r>
          </w:p>
          <w:p w:rsidR="0058351C" w:rsidRDefault="0058351C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58351C" w:rsidRPr="00E60DBD" w:rsidRDefault="0058351C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3746" w:rsidRDefault="00BA0356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</w:p>
          <w:p w:rsidR="0058351C" w:rsidRDefault="0058351C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58351C" w:rsidRDefault="0058351C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58351C" w:rsidRDefault="0058351C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8351C" w:rsidRDefault="0058351C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58351C" w:rsidRDefault="0058351C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58351C" w:rsidRDefault="0058351C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58351C" w:rsidRPr="00E60DBD" w:rsidRDefault="0058351C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97260C" w:rsidRDefault="00BA0356" w:rsidP="00BA0356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November 3</w:t>
            </w:r>
          </w:p>
          <w:p w:rsidR="0058351C" w:rsidRDefault="00795F99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Sliders</w:t>
            </w:r>
          </w:p>
          <w:p w:rsidR="0058351C" w:rsidRDefault="0058351C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58351C" w:rsidRDefault="0058351C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 Wrap</w:t>
            </w:r>
          </w:p>
          <w:p w:rsidR="0058351C" w:rsidRDefault="0058351C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58351C" w:rsidRDefault="0058351C" w:rsidP="005835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58351C" w:rsidRPr="00552617" w:rsidRDefault="0058351C" w:rsidP="0058351C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241419" w:rsidRPr="002522BC" w:rsidRDefault="00241419" w:rsidP="00241419">
            <w:pPr>
              <w:jc w:val="center"/>
              <w:rPr>
                <w:b/>
                <w:sz w:val="24"/>
                <w:szCs w:val="24"/>
              </w:rPr>
            </w:pPr>
          </w:p>
          <w:p w:rsidR="00A3297F" w:rsidRPr="002522BC" w:rsidRDefault="00A3297F" w:rsidP="002522BC"/>
        </w:tc>
        <w:tc>
          <w:tcPr>
            <w:tcW w:w="2016" w:type="dxa"/>
          </w:tcPr>
          <w:p w:rsidR="0048760D" w:rsidRDefault="00D616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6</w:t>
            </w:r>
          </w:p>
          <w:p w:rsidR="00AC0A3A" w:rsidRDefault="00AC0A3A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Lasagna </w:t>
            </w:r>
          </w:p>
          <w:p w:rsidR="009A7BDE" w:rsidRDefault="003F04F9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Breadstick</w:t>
            </w:r>
          </w:p>
          <w:p w:rsidR="003F04F9" w:rsidRDefault="003F04F9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F04F9" w:rsidRDefault="003F04F9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3F04F9" w:rsidRDefault="00D60F0F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</w:t>
            </w:r>
            <w:r w:rsidR="003F04F9">
              <w:rPr>
                <w:sz w:val="16"/>
                <w:szCs w:val="16"/>
              </w:rPr>
              <w:t xml:space="preserve"> Salad</w:t>
            </w:r>
          </w:p>
          <w:p w:rsidR="003F04F9" w:rsidRDefault="003F04F9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3F04F9" w:rsidRDefault="003F04F9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51BF5" w:rsidRDefault="00551BF5" w:rsidP="00551BF5">
            <w:pPr>
              <w:jc w:val="center"/>
              <w:rPr>
                <w:sz w:val="16"/>
                <w:szCs w:val="16"/>
              </w:rPr>
            </w:pPr>
          </w:p>
          <w:p w:rsidR="00551BF5" w:rsidRPr="005C22DF" w:rsidRDefault="00551BF5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83746" w:rsidRDefault="00D6161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7</w:t>
            </w:r>
          </w:p>
          <w:p w:rsidR="002178A9" w:rsidRPr="00B51FCA" w:rsidRDefault="002178A9" w:rsidP="002178A9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Walking Taco</w:t>
            </w:r>
          </w:p>
          <w:p w:rsidR="002178A9" w:rsidRPr="00B51FCA" w:rsidRDefault="002178A9" w:rsidP="002178A9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2178A9" w:rsidRPr="00B51FCA" w:rsidRDefault="002178A9" w:rsidP="002178A9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Fish Nuggets</w:t>
            </w:r>
          </w:p>
          <w:p w:rsidR="002178A9" w:rsidRPr="00B51FCA" w:rsidRDefault="002178A9" w:rsidP="002178A9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W/G Roll</w:t>
            </w:r>
          </w:p>
          <w:p w:rsidR="002178A9" w:rsidRPr="00B51FCA" w:rsidRDefault="002178A9" w:rsidP="002178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2178A9" w:rsidRPr="00B51FCA" w:rsidRDefault="00795F99" w:rsidP="00795F9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178A9" w:rsidRPr="00B51FCA" w:rsidRDefault="002178A9" w:rsidP="002178A9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5C22DF" w:rsidRPr="00E20886" w:rsidRDefault="005C22DF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D61619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8</w:t>
            </w:r>
          </w:p>
          <w:p w:rsidR="002178A9" w:rsidRDefault="00B23F48" w:rsidP="002178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B23F48" w:rsidRDefault="00B23F48" w:rsidP="002178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178A9" w:rsidRDefault="00972AA1" w:rsidP="002178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:rsidR="002178A9" w:rsidRDefault="00D60F0F" w:rsidP="002178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2178A9" w:rsidRDefault="00341B3D" w:rsidP="00972AA1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sz w:val="16"/>
                <w:szCs w:val="16"/>
              </w:rPr>
              <w:t xml:space="preserve">Celery </w:t>
            </w:r>
          </w:p>
          <w:p w:rsidR="002178A9" w:rsidRDefault="002178A9" w:rsidP="002178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9275C" w:rsidRPr="0029275C" w:rsidRDefault="0029275C" w:rsidP="002178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E36637" w:rsidRPr="00552617" w:rsidRDefault="00D61619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9</w:t>
            </w:r>
          </w:p>
          <w:p w:rsidR="00DA7564" w:rsidRDefault="00DA7564" w:rsidP="00DA75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and Meatballs</w:t>
            </w:r>
          </w:p>
          <w:p w:rsidR="00DA7564" w:rsidRDefault="00DA7564" w:rsidP="00DA75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DA7564" w:rsidRDefault="00DA7564" w:rsidP="00DA75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A7564" w:rsidRDefault="00972AA1" w:rsidP="00DA75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DA7564" w:rsidRDefault="00DA7564" w:rsidP="00DA75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DA7564" w:rsidRDefault="00341B3D" w:rsidP="00DA75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29275C" w:rsidRPr="00552617" w:rsidRDefault="00DA7564" w:rsidP="00DA75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DA7564" w:rsidRDefault="003F04F9" w:rsidP="00E36637">
            <w:pPr>
              <w:jc w:val="center"/>
              <w:rPr>
                <w:sz w:val="16"/>
                <w:szCs w:val="16"/>
              </w:rPr>
            </w:pPr>
            <w:r w:rsidRPr="003F04F9">
              <w:rPr>
                <w:sz w:val="16"/>
                <w:szCs w:val="16"/>
              </w:rPr>
              <w:t>November 10</w:t>
            </w:r>
          </w:p>
          <w:p w:rsidR="003F04F9" w:rsidRDefault="003F04F9" w:rsidP="00E36637">
            <w:pPr>
              <w:jc w:val="center"/>
              <w:rPr>
                <w:sz w:val="16"/>
                <w:szCs w:val="16"/>
              </w:rPr>
            </w:pPr>
          </w:p>
          <w:p w:rsidR="003F04F9" w:rsidRDefault="003F04F9" w:rsidP="00E36637">
            <w:pPr>
              <w:jc w:val="center"/>
              <w:rPr>
                <w:sz w:val="16"/>
                <w:szCs w:val="16"/>
              </w:rPr>
            </w:pPr>
          </w:p>
          <w:p w:rsidR="003F04F9" w:rsidRPr="003F04F9" w:rsidRDefault="003F04F9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084B20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</w:t>
            </w:r>
            <w:r w:rsidR="00F0172E">
              <w:rPr>
                <w:b/>
                <w:noProof/>
                <w:sz w:val="16"/>
                <w:szCs w:val="16"/>
              </w:rPr>
              <w:t>r</w:t>
            </w:r>
            <w:r>
              <w:rPr>
                <w:b/>
                <w:noProof/>
                <w:sz w:val="16"/>
                <w:szCs w:val="16"/>
              </w:rPr>
              <w:t xml:space="preserve"> Taco</w:t>
            </w:r>
            <w:r w:rsidR="00F0172E">
              <w:rPr>
                <w:b/>
                <w:noProof/>
                <w:sz w:val="16"/>
                <w:szCs w:val="16"/>
              </w:rPr>
              <w:t>Salad</w:t>
            </w:r>
            <w:r w:rsidR="00F0172E"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Pr="000134BD">
              <w:rPr>
                <w:b/>
                <w:noProof/>
                <w:sz w:val="16"/>
                <w:szCs w:val="16"/>
              </w:rPr>
              <w:t xml:space="preserve"> &amp; milk are included</w:t>
            </w: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D616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13</w:t>
            </w:r>
          </w:p>
          <w:p w:rsidR="00084B20" w:rsidRDefault="00AC0A3A" w:rsidP="00AC0A3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AC0A3A" w:rsidRDefault="00AC0A3A" w:rsidP="00AC0A3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084B20" w:rsidRDefault="00084B2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84B20" w:rsidRDefault="00084B2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Fajitas</w:t>
            </w:r>
          </w:p>
          <w:p w:rsidR="00084B20" w:rsidRDefault="00084B2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084B20" w:rsidRDefault="00084B2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084B20" w:rsidRDefault="00084B2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84B20" w:rsidRDefault="00084B20" w:rsidP="00084B20">
            <w:pPr>
              <w:rPr>
                <w:sz w:val="16"/>
                <w:szCs w:val="16"/>
              </w:rPr>
            </w:pPr>
          </w:p>
          <w:p w:rsidR="00E36637" w:rsidRDefault="00E36637" w:rsidP="00283746">
            <w:pPr>
              <w:jc w:val="center"/>
              <w:rPr>
                <w:sz w:val="16"/>
                <w:szCs w:val="16"/>
              </w:rPr>
            </w:pPr>
          </w:p>
          <w:p w:rsidR="0041589D" w:rsidRDefault="0041589D" w:rsidP="00283746">
            <w:pPr>
              <w:jc w:val="center"/>
              <w:rPr>
                <w:sz w:val="16"/>
                <w:szCs w:val="16"/>
              </w:rPr>
            </w:pPr>
          </w:p>
          <w:p w:rsidR="0041589D" w:rsidRPr="0048760D" w:rsidRDefault="0041589D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Default="00D616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14</w:t>
            </w:r>
          </w:p>
          <w:p w:rsidR="0048760D" w:rsidRPr="00084B20" w:rsidRDefault="00084B20" w:rsidP="00EA7018">
            <w:pPr>
              <w:jc w:val="center"/>
              <w:rPr>
                <w:sz w:val="16"/>
                <w:szCs w:val="16"/>
              </w:rPr>
            </w:pPr>
            <w:r w:rsidRPr="00084B20">
              <w:rPr>
                <w:sz w:val="16"/>
                <w:szCs w:val="16"/>
              </w:rPr>
              <w:t xml:space="preserve">Chicken </w:t>
            </w:r>
            <w:r w:rsidR="00676219" w:rsidRPr="00084B20">
              <w:rPr>
                <w:sz w:val="16"/>
                <w:szCs w:val="16"/>
              </w:rPr>
              <w:t>Parm</w:t>
            </w:r>
            <w:r w:rsidR="00676219">
              <w:rPr>
                <w:sz w:val="16"/>
                <w:szCs w:val="16"/>
              </w:rPr>
              <w:t>esan</w:t>
            </w:r>
          </w:p>
          <w:p w:rsidR="00084B20" w:rsidRDefault="00084B20" w:rsidP="00EA7018">
            <w:pPr>
              <w:jc w:val="center"/>
              <w:rPr>
                <w:sz w:val="16"/>
                <w:szCs w:val="16"/>
              </w:rPr>
            </w:pPr>
            <w:r w:rsidRPr="00084B20">
              <w:rPr>
                <w:sz w:val="16"/>
                <w:szCs w:val="16"/>
              </w:rPr>
              <w:t>Over Penne Pasta</w:t>
            </w:r>
          </w:p>
          <w:p w:rsidR="00084B20" w:rsidRDefault="00084B20" w:rsidP="00EA70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84B20" w:rsidRDefault="00084B20" w:rsidP="00EA7018">
            <w:pPr>
              <w:jc w:val="center"/>
              <w:rPr>
                <w:sz w:val="16"/>
                <w:szCs w:val="16"/>
              </w:rPr>
            </w:pPr>
            <w:r w:rsidRPr="00084B20">
              <w:rPr>
                <w:sz w:val="16"/>
                <w:szCs w:val="16"/>
              </w:rPr>
              <w:t>Cowboy burger</w:t>
            </w:r>
          </w:p>
          <w:p w:rsidR="00084B20" w:rsidRDefault="00084B20" w:rsidP="00EA70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084B20" w:rsidRDefault="00D61619" w:rsidP="00EA70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084B20" w:rsidRPr="00084B20" w:rsidRDefault="00084B20" w:rsidP="00EA70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D61619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15</w:t>
            </w:r>
          </w:p>
          <w:p w:rsidR="00084B20" w:rsidRDefault="00084B20" w:rsidP="00341B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  <w:r w:rsidR="00341B3D">
              <w:rPr>
                <w:sz w:val="16"/>
                <w:szCs w:val="16"/>
              </w:rPr>
              <w:t xml:space="preserve"> W/ </w:t>
            </w:r>
            <w:r>
              <w:rPr>
                <w:sz w:val="16"/>
                <w:szCs w:val="16"/>
              </w:rPr>
              <w:t>Roll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84B20" w:rsidRDefault="00795F99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</w:t>
            </w:r>
            <w:r w:rsidR="00084B20">
              <w:rPr>
                <w:sz w:val="16"/>
                <w:szCs w:val="16"/>
              </w:rPr>
              <w:t xml:space="preserve"> Chicken Sandwich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084B20" w:rsidRDefault="00972AA1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51FCA" w:rsidRPr="00E36637" w:rsidRDefault="00B51FCA" w:rsidP="00EA70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D616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16</w:t>
            </w:r>
          </w:p>
          <w:p w:rsidR="00084B20" w:rsidRDefault="00D6161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 W/ Gravy</w:t>
            </w:r>
          </w:p>
          <w:p w:rsidR="00D61619" w:rsidRDefault="00D6161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D61619" w:rsidRDefault="00D6161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61619" w:rsidRDefault="00D6161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D61619" w:rsidRDefault="00D6161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D61619" w:rsidRDefault="00D6161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  <w:r w:rsidR="00795F99">
              <w:rPr>
                <w:sz w:val="16"/>
                <w:szCs w:val="16"/>
              </w:rPr>
              <w:t xml:space="preserve"> / Stuffing</w:t>
            </w:r>
          </w:p>
          <w:p w:rsidR="00D61619" w:rsidRPr="00934EC8" w:rsidRDefault="00D6161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D616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17</w:t>
            </w:r>
          </w:p>
          <w:p w:rsidR="00934EC8" w:rsidRDefault="00084B20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Toasted Italian Hoagie</w:t>
            </w:r>
          </w:p>
          <w:p w:rsidR="00084B20" w:rsidRDefault="00084B20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84B20" w:rsidRDefault="00084B20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Stromboli</w:t>
            </w:r>
          </w:p>
          <w:p w:rsidR="00084B20" w:rsidRDefault="00972AA1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972AA1" w:rsidRDefault="00972AA1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972AA1" w:rsidRPr="00934EC8" w:rsidRDefault="00972AA1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48760D" w:rsidP="0048760D"/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1750D4" w:rsidRDefault="00B47372" w:rsidP="002522BC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934EC8" w:rsidRDefault="00D61619" w:rsidP="00D23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20</w:t>
            </w:r>
          </w:p>
          <w:p w:rsidR="00BE4788" w:rsidRPr="00934EC8" w:rsidRDefault="00084B20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Rib B Q Sandwich</w:t>
            </w:r>
          </w:p>
          <w:p w:rsidR="00934EC8" w:rsidRDefault="00934EC8" w:rsidP="008003F3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 xml:space="preserve">Or </w:t>
            </w:r>
          </w:p>
          <w:p w:rsidR="00BE4788" w:rsidRPr="00BE4788" w:rsidRDefault="00BE4788" w:rsidP="008003F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Ham &amp; C</w:t>
            </w:r>
            <w:r w:rsidRPr="00BE4788">
              <w:rPr>
                <w:sz w:val="14"/>
                <w:szCs w:val="14"/>
              </w:rPr>
              <w:t>heese Pretzel Roll</w:t>
            </w:r>
          </w:p>
          <w:p w:rsidR="00934EC8" w:rsidRPr="00934EC8" w:rsidRDefault="00934EC8" w:rsidP="008003F3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Romaine Salad</w:t>
            </w:r>
          </w:p>
          <w:p w:rsidR="00934EC8" w:rsidRPr="00934EC8" w:rsidRDefault="00934EC8" w:rsidP="008003F3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Peas</w:t>
            </w:r>
          </w:p>
          <w:p w:rsidR="00934EC8" w:rsidRPr="00934EC8" w:rsidRDefault="00934EC8" w:rsidP="008003F3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Choice of Fruit / Milk</w:t>
            </w:r>
          </w:p>
          <w:p w:rsidR="008003F3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  <w:p w:rsidR="008003F3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  <w:p w:rsidR="008003F3" w:rsidRPr="00CB1C18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D616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21</w:t>
            </w:r>
          </w:p>
          <w:p w:rsidR="00934EC8" w:rsidRPr="00D23FDD" w:rsidRDefault="00163B9E" w:rsidP="00934EC8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General Tso’s Chicken </w:t>
            </w:r>
          </w:p>
          <w:p w:rsidR="00934EC8" w:rsidRPr="00D23FDD" w:rsidRDefault="00934EC8" w:rsidP="00934EC8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>w/ W/G roll</w:t>
            </w:r>
          </w:p>
          <w:p w:rsidR="00934EC8" w:rsidRPr="00D23FDD" w:rsidRDefault="00934EC8" w:rsidP="00934EC8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>Or</w:t>
            </w:r>
          </w:p>
          <w:p w:rsidR="00934EC8" w:rsidRPr="00D23FDD" w:rsidRDefault="00405CB0" w:rsidP="00163B9E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>Hamburger</w:t>
            </w:r>
          </w:p>
          <w:p w:rsidR="00D23FDD" w:rsidRPr="00D23FDD" w:rsidRDefault="00163B9E" w:rsidP="00934EC8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>Oriental Vegs</w:t>
            </w:r>
          </w:p>
          <w:p w:rsidR="00934EC8" w:rsidRPr="00D23FDD" w:rsidRDefault="00163B9E" w:rsidP="00934EC8">
            <w:pPr>
              <w:jc w:val="center"/>
              <w:rPr>
                <w:sz w:val="16"/>
                <w:szCs w:val="16"/>
              </w:rPr>
            </w:pPr>
            <w:r w:rsidRPr="00D23FDD">
              <w:rPr>
                <w:sz w:val="16"/>
                <w:szCs w:val="16"/>
              </w:rPr>
              <w:t xml:space="preserve"> Rice</w:t>
            </w:r>
          </w:p>
          <w:p w:rsidR="000D638D" w:rsidRPr="00163B9E" w:rsidRDefault="00163B9E" w:rsidP="00D23FDD">
            <w:pPr>
              <w:jc w:val="center"/>
              <w:rPr>
                <w:sz w:val="14"/>
                <w:szCs w:val="14"/>
              </w:rPr>
            </w:pPr>
            <w:r w:rsidRPr="00D23FDD">
              <w:rPr>
                <w:sz w:val="16"/>
                <w:szCs w:val="16"/>
              </w:rPr>
              <w:t xml:space="preserve"> </w:t>
            </w:r>
            <w:r w:rsidR="00934EC8" w:rsidRPr="00D23FDD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D61619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22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Cheesesteak 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084B20" w:rsidRDefault="00795F99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B51FCA" w:rsidRPr="004923EE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D616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23</w:t>
            </w:r>
          </w:p>
          <w:p w:rsidR="00934EC8" w:rsidRPr="004923EE" w:rsidRDefault="003F04F9" w:rsidP="00084B2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16FA69" wp14:editId="269186C8">
                  <wp:extent cx="1143000" cy="8191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hanksgiving_Feast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48760D" w:rsidRDefault="00D616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24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</w:p>
          <w:p w:rsidR="003F04F9" w:rsidRDefault="003F04F9" w:rsidP="00283746">
            <w:pPr>
              <w:jc w:val="center"/>
              <w:rPr>
                <w:sz w:val="16"/>
                <w:szCs w:val="16"/>
              </w:rPr>
            </w:pPr>
          </w:p>
          <w:p w:rsidR="003F04F9" w:rsidRPr="004923EE" w:rsidRDefault="003F04F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0152C8">
              <w:t>2.70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084B20" w:rsidRDefault="00D61619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27</w:t>
            </w:r>
          </w:p>
          <w:p w:rsidR="0093048E" w:rsidRDefault="0093048E" w:rsidP="00084B20">
            <w:pPr>
              <w:jc w:val="center"/>
              <w:rPr>
                <w:sz w:val="16"/>
                <w:szCs w:val="16"/>
              </w:rPr>
            </w:pPr>
          </w:p>
          <w:p w:rsidR="003F04F9" w:rsidRDefault="003F04F9" w:rsidP="00084B20">
            <w:pPr>
              <w:jc w:val="center"/>
              <w:rPr>
                <w:sz w:val="16"/>
                <w:szCs w:val="16"/>
              </w:rPr>
            </w:pPr>
          </w:p>
          <w:p w:rsidR="003F04F9" w:rsidRPr="00B51FCA" w:rsidRDefault="003F04F9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8003F3" w:rsidRDefault="00D6161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28</w:t>
            </w:r>
          </w:p>
          <w:p w:rsidR="00BE4788" w:rsidRDefault="00BE4788" w:rsidP="00084B20">
            <w:pPr>
              <w:jc w:val="center"/>
              <w:rPr>
                <w:sz w:val="14"/>
                <w:szCs w:val="14"/>
              </w:rPr>
            </w:pPr>
          </w:p>
          <w:p w:rsidR="003F04F9" w:rsidRDefault="003F04F9" w:rsidP="00084B20">
            <w:pPr>
              <w:jc w:val="center"/>
              <w:rPr>
                <w:sz w:val="14"/>
                <w:szCs w:val="14"/>
              </w:rPr>
            </w:pPr>
          </w:p>
          <w:p w:rsidR="003F04F9" w:rsidRPr="003F04F9" w:rsidRDefault="003F04F9" w:rsidP="003F04F9">
            <w:pPr>
              <w:jc w:val="center"/>
              <w:rPr>
                <w:sz w:val="16"/>
                <w:szCs w:val="16"/>
              </w:rPr>
            </w:pPr>
            <w:r w:rsidRPr="003F04F9">
              <w:rPr>
                <w:sz w:val="16"/>
                <w:szCs w:val="16"/>
              </w:rPr>
              <w:t xml:space="preserve">No School </w:t>
            </w:r>
          </w:p>
        </w:tc>
        <w:tc>
          <w:tcPr>
            <w:tcW w:w="2016" w:type="dxa"/>
          </w:tcPr>
          <w:p w:rsidR="006F70E3" w:rsidRDefault="00D61619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29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Sandwich</w:t>
            </w:r>
          </w:p>
          <w:p w:rsidR="00084B20" w:rsidRDefault="00D23FDD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Broccoli 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93048E" w:rsidRPr="00B51FCA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084B20" w:rsidRDefault="00D61619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30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B51FCA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E4788" w:rsidRPr="00B51FCA" w:rsidRDefault="00BE4788" w:rsidP="00BE47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84B20" w:rsidRDefault="00D61619" w:rsidP="00084B20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December 1</w:t>
            </w:r>
          </w:p>
          <w:p w:rsidR="00084B20" w:rsidRDefault="00795F99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Sliders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 Wrap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084B20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93048E" w:rsidRPr="00B51FCA" w:rsidRDefault="00084B20" w:rsidP="00084B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84B20"/>
    <w:rsid w:val="00093D17"/>
    <w:rsid w:val="000C4273"/>
    <w:rsid w:val="000D638D"/>
    <w:rsid w:val="000E436B"/>
    <w:rsid w:val="0011320A"/>
    <w:rsid w:val="00137F84"/>
    <w:rsid w:val="001531A1"/>
    <w:rsid w:val="00163B9E"/>
    <w:rsid w:val="001750D4"/>
    <w:rsid w:val="00186CBA"/>
    <w:rsid w:val="001C63DB"/>
    <w:rsid w:val="001E352D"/>
    <w:rsid w:val="002178A9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F2560"/>
    <w:rsid w:val="00302773"/>
    <w:rsid w:val="003071CB"/>
    <w:rsid w:val="00341B3D"/>
    <w:rsid w:val="00346F66"/>
    <w:rsid w:val="00355051"/>
    <w:rsid w:val="003B2138"/>
    <w:rsid w:val="003B2413"/>
    <w:rsid w:val="003B2A3F"/>
    <w:rsid w:val="003C43E9"/>
    <w:rsid w:val="003C4DBD"/>
    <w:rsid w:val="003E2535"/>
    <w:rsid w:val="003E7F1E"/>
    <w:rsid w:val="003F04F9"/>
    <w:rsid w:val="003F50F8"/>
    <w:rsid w:val="00405CB0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23EE"/>
    <w:rsid w:val="004A6088"/>
    <w:rsid w:val="004B685C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728B"/>
    <w:rsid w:val="00573087"/>
    <w:rsid w:val="005733E8"/>
    <w:rsid w:val="0058351C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219"/>
    <w:rsid w:val="00676AD6"/>
    <w:rsid w:val="00677937"/>
    <w:rsid w:val="006854E6"/>
    <w:rsid w:val="00685DA2"/>
    <w:rsid w:val="006A03AE"/>
    <w:rsid w:val="006A7324"/>
    <w:rsid w:val="006C1DFF"/>
    <w:rsid w:val="006C6347"/>
    <w:rsid w:val="006D6B82"/>
    <w:rsid w:val="006F70E3"/>
    <w:rsid w:val="0070564A"/>
    <w:rsid w:val="00735785"/>
    <w:rsid w:val="00774237"/>
    <w:rsid w:val="0077431A"/>
    <w:rsid w:val="0078443C"/>
    <w:rsid w:val="00785F04"/>
    <w:rsid w:val="00795F99"/>
    <w:rsid w:val="007A25CA"/>
    <w:rsid w:val="007B6798"/>
    <w:rsid w:val="008003F3"/>
    <w:rsid w:val="00804786"/>
    <w:rsid w:val="0083208E"/>
    <w:rsid w:val="008403D3"/>
    <w:rsid w:val="00841987"/>
    <w:rsid w:val="00861FAA"/>
    <w:rsid w:val="00886A57"/>
    <w:rsid w:val="00890C70"/>
    <w:rsid w:val="008B2BC8"/>
    <w:rsid w:val="008B6186"/>
    <w:rsid w:val="008C6C9B"/>
    <w:rsid w:val="00904612"/>
    <w:rsid w:val="00911C8F"/>
    <w:rsid w:val="00916300"/>
    <w:rsid w:val="0093048E"/>
    <w:rsid w:val="00934EC8"/>
    <w:rsid w:val="0096002E"/>
    <w:rsid w:val="0097013F"/>
    <w:rsid w:val="0097260C"/>
    <w:rsid w:val="00972AA1"/>
    <w:rsid w:val="00995165"/>
    <w:rsid w:val="009A7BDE"/>
    <w:rsid w:val="009C3A64"/>
    <w:rsid w:val="009C617A"/>
    <w:rsid w:val="009E4A16"/>
    <w:rsid w:val="009F21DB"/>
    <w:rsid w:val="00A3297F"/>
    <w:rsid w:val="00A51D81"/>
    <w:rsid w:val="00A54279"/>
    <w:rsid w:val="00A54481"/>
    <w:rsid w:val="00A57756"/>
    <w:rsid w:val="00A64282"/>
    <w:rsid w:val="00A70DEA"/>
    <w:rsid w:val="00A812BB"/>
    <w:rsid w:val="00A952CF"/>
    <w:rsid w:val="00A965D0"/>
    <w:rsid w:val="00AB641F"/>
    <w:rsid w:val="00AC0A3A"/>
    <w:rsid w:val="00AC50E0"/>
    <w:rsid w:val="00AF79FE"/>
    <w:rsid w:val="00B1021B"/>
    <w:rsid w:val="00B23F48"/>
    <w:rsid w:val="00B3150D"/>
    <w:rsid w:val="00B47372"/>
    <w:rsid w:val="00B51FCA"/>
    <w:rsid w:val="00B61592"/>
    <w:rsid w:val="00B66AA6"/>
    <w:rsid w:val="00B66EB9"/>
    <w:rsid w:val="00B9563A"/>
    <w:rsid w:val="00BA0356"/>
    <w:rsid w:val="00BC3A63"/>
    <w:rsid w:val="00BD0ACE"/>
    <w:rsid w:val="00BD4256"/>
    <w:rsid w:val="00BE2689"/>
    <w:rsid w:val="00BE4788"/>
    <w:rsid w:val="00C06085"/>
    <w:rsid w:val="00C17D43"/>
    <w:rsid w:val="00C2754C"/>
    <w:rsid w:val="00C35A32"/>
    <w:rsid w:val="00C82287"/>
    <w:rsid w:val="00C93A0A"/>
    <w:rsid w:val="00CB1C18"/>
    <w:rsid w:val="00CB2CFB"/>
    <w:rsid w:val="00CC7C03"/>
    <w:rsid w:val="00CD167D"/>
    <w:rsid w:val="00CD1CBB"/>
    <w:rsid w:val="00CE5E6E"/>
    <w:rsid w:val="00D15785"/>
    <w:rsid w:val="00D23FDD"/>
    <w:rsid w:val="00D25F8C"/>
    <w:rsid w:val="00D517D6"/>
    <w:rsid w:val="00D60F0F"/>
    <w:rsid w:val="00D61619"/>
    <w:rsid w:val="00D74CF6"/>
    <w:rsid w:val="00D97AC8"/>
    <w:rsid w:val="00DA7564"/>
    <w:rsid w:val="00DC3D70"/>
    <w:rsid w:val="00DD4A6B"/>
    <w:rsid w:val="00DD5D2D"/>
    <w:rsid w:val="00E20886"/>
    <w:rsid w:val="00E24466"/>
    <w:rsid w:val="00E36637"/>
    <w:rsid w:val="00E47CA4"/>
    <w:rsid w:val="00E54668"/>
    <w:rsid w:val="00E60DBD"/>
    <w:rsid w:val="00EA7018"/>
    <w:rsid w:val="00EB776F"/>
    <w:rsid w:val="00ED0FB3"/>
    <w:rsid w:val="00EE2E36"/>
    <w:rsid w:val="00EF5B27"/>
    <w:rsid w:val="00F0172E"/>
    <w:rsid w:val="00F16D8B"/>
    <w:rsid w:val="00F46745"/>
    <w:rsid w:val="00F90A11"/>
    <w:rsid w:val="00FA585D"/>
    <w:rsid w:val="00FA7717"/>
    <w:rsid w:val="00FD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DC5D08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064B1"/>
    <w:rsid w:val="00071A14"/>
    <w:rsid w:val="000946BC"/>
    <w:rsid w:val="000B5137"/>
    <w:rsid w:val="000E448A"/>
    <w:rsid w:val="0014171C"/>
    <w:rsid w:val="001502DF"/>
    <w:rsid w:val="001771CF"/>
    <w:rsid w:val="001C07A5"/>
    <w:rsid w:val="002228DC"/>
    <w:rsid w:val="002515FF"/>
    <w:rsid w:val="002745DE"/>
    <w:rsid w:val="002A556A"/>
    <w:rsid w:val="002C6AA0"/>
    <w:rsid w:val="002C7B2A"/>
    <w:rsid w:val="00352399"/>
    <w:rsid w:val="003734A2"/>
    <w:rsid w:val="003A6EAC"/>
    <w:rsid w:val="003F606B"/>
    <w:rsid w:val="004536C1"/>
    <w:rsid w:val="00464013"/>
    <w:rsid w:val="0046434A"/>
    <w:rsid w:val="0046738D"/>
    <w:rsid w:val="00495B5B"/>
    <w:rsid w:val="004B2F46"/>
    <w:rsid w:val="005E34B9"/>
    <w:rsid w:val="00643F30"/>
    <w:rsid w:val="00667C73"/>
    <w:rsid w:val="00672559"/>
    <w:rsid w:val="006A32EB"/>
    <w:rsid w:val="006D58B0"/>
    <w:rsid w:val="006E75B0"/>
    <w:rsid w:val="007E4133"/>
    <w:rsid w:val="008C5E13"/>
    <w:rsid w:val="008D2D22"/>
    <w:rsid w:val="008D5B6E"/>
    <w:rsid w:val="00904025"/>
    <w:rsid w:val="00936F4A"/>
    <w:rsid w:val="00947206"/>
    <w:rsid w:val="00952268"/>
    <w:rsid w:val="00974B7C"/>
    <w:rsid w:val="00A20B20"/>
    <w:rsid w:val="00A4185C"/>
    <w:rsid w:val="00AA499B"/>
    <w:rsid w:val="00AC1913"/>
    <w:rsid w:val="00AD3FE3"/>
    <w:rsid w:val="00AF18F4"/>
    <w:rsid w:val="00B04EA8"/>
    <w:rsid w:val="00B55885"/>
    <w:rsid w:val="00B57AC4"/>
    <w:rsid w:val="00B65E4A"/>
    <w:rsid w:val="00BB59F0"/>
    <w:rsid w:val="00BB7A9F"/>
    <w:rsid w:val="00BC3670"/>
    <w:rsid w:val="00C134D2"/>
    <w:rsid w:val="00C42CE0"/>
    <w:rsid w:val="00CA22E2"/>
    <w:rsid w:val="00CE385F"/>
    <w:rsid w:val="00D612B6"/>
    <w:rsid w:val="00DB03BC"/>
    <w:rsid w:val="00DC1CBF"/>
    <w:rsid w:val="00E34FF8"/>
    <w:rsid w:val="00E50594"/>
    <w:rsid w:val="00E66539"/>
    <w:rsid w:val="00E924FB"/>
    <w:rsid w:val="00EA2364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8C3FB3-2039-41FC-8971-1E78FB642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37</TotalTime>
  <Pages>1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11</cp:revision>
  <cp:lastPrinted>2017-09-21T14:05:00Z</cp:lastPrinted>
  <dcterms:created xsi:type="dcterms:W3CDTF">2017-10-13T14:32:00Z</dcterms:created>
  <dcterms:modified xsi:type="dcterms:W3CDTF">2017-10-19T12:43:00Z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