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E360C5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74CF6">
                                  <w:rPr>
                                    <w:sz w:val="28"/>
                                    <w:szCs w:val="28"/>
                                  </w:rPr>
                                  <w:t>2017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E360C5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74CF6">
                            <w:rPr>
                              <w:sz w:val="28"/>
                              <w:szCs w:val="28"/>
                            </w:rPr>
                            <w:t>2017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E360C5">
            <w:r>
              <w:rPr>
                <w:noProof/>
              </w:rPr>
              <w:drawing>
                <wp:inline distT="0" distB="0" distL="0" distR="0">
                  <wp:extent cx="1143000" cy="895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493c042-27b3-4912-8cff-ad000c2f97b5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Pr="00A22CFB" w:rsidRDefault="00992913" w:rsidP="00283746">
            <w:pPr>
              <w:jc w:val="center"/>
              <w:rPr>
                <w:sz w:val="14"/>
                <w:szCs w:val="14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5728B" w:rsidRDefault="0055728B" w:rsidP="00554AD2">
            <w:pPr>
              <w:jc w:val="center"/>
              <w:rPr>
                <w:sz w:val="16"/>
                <w:szCs w:val="16"/>
              </w:rPr>
            </w:pPr>
          </w:p>
          <w:p w:rsidR="00992913" w:rsidRPr="00992913" w:rsidRDefault="00992913" w:rsidP="00554A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5728B" w:rsidRDefault="00E360C5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992913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Stir Fry</w:t>
            </w:r>
          </w:p>
          <w:p w:rsidR="00A22CFB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 Mein Noodles</w:t>
            </w:r>
          </w:p>
          <w:p w:rsidR="00A22CFB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22CFB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Sandwich </w:t>
            </w:r>
          </w:p>
          <w:p w:rsidR="00A22CFB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  <w:r w:rsidR="00400ABB">
              <w:rPr>
                <w:sz w:val="16"/>
                <w:szCs w:val="16"/>
              </w:rPr>
              <w:t xml:space="preserve"> / Fortune Cookie</w:t>
            </w:r>
          </w:p>
          <w:p w:rsidR="00A22CFB" w:rsidRDefault="00A22CFB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22CFB" w:rsidRPr="00E60DBD" w:rsidRDefault="00873170" w:rsidP="00A22C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</w:t>
            </w:r>
            <w:r w:rsidR="00894816">
              <w:rPr>
                <w:sz w:val="16"/>
                <w:szCs w:val="16"/>
              </w:rPr>
              <w:t>ilk</w:t>
            </w:r>
            <w:bookmarkStart w:id="0" w:name="_GoBack"/>
            <w:bookmarkEnd w:id="0"/>
          </w:p>
        </w:tc>
        <w:tc>
          <w:tcPr>
            <w:tcW w:w="2016" w:type="dxa"/>
          </w:tcPr>
          <w:p w:rsidR="00992913" w:rsidRPr="00552617" w:rsidRDefault="00E360C5" w:rsidP="009929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992913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3B7A6E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3B7A6E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B7A6E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3B7A6E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3B7A6E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3B7A6E" w:rsidRPr="00E60DBD" w:rsidRDefault="003B7A6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92913" w:rsidRDefault="00E360C5" w:rsidP="0099291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3</w:t>
            </w:r>
          </w:p>
          <w:p w:rsidR="00992913" w:rsidRPr="00861FAA" w:rsidRDefault="00992913" w:rsidP="009929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Pepperoni </w:t>
            </w:r>
            <w:r w:rsidRPr="00861FAA">
              <w:rPr>
                <w:sz w:val="16"/>
                <w:szCs w:val="16"/>
              </w:rPr>
              <w:t>Pizza</w:t>
            </w:r>
          </w:p>
          <w:p w:rsidR="00992913" w:rsidRDefault="00992913" w:rsidP="00992913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992913" w:rsidRPr="00861FAA" w:rsidRDefault="00992913" w:rsidP="009929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992913" w:rsidRPr="00861FAA" w:rsidRDefault="00992913" w:rsidP="009929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92913" w:rsidRPr="00861FAA" w:rsidRDefault="00E02BC0" w:rsidP="009929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</w:t>
            </w:r>
          </w:p>
          <w:p w:rsidR="00992913" w:rsidRPr="00861FAA" w:rsidRDefault="00992913" w:rsidP="00992913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48760D" w:rsidRDefault="00E360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9A7BDE" w:rsidRDefault="00736D2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736D29" w:rsidRDefault="00736D2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736D29" w:rsidRDefault="00736D29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36D29" w:rsidRDefault="00E02BC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E02BC0" w:rsidRDefault="00E02BC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E02BC0" w:rsidRDefault="00E02BC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02BC0" w:rsidRDefault="00E02BC0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Default="00551BF5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E360C5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360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3FF0" w:rsidRDefault="00E02BC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FD3FF0" w:rsidRDefault="00822715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9929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E360C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FD3FF0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w/ Gravy</w:t>
            </w:r>
          </w:p>
          <w:p w:rsidR="00FD3FF0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FD3FF0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3FF0" w:rsidRDefault="0087317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FD3FF0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FD3FF0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FD3FF0" w:rsidRPr="0029275C" w:rsidRDefault="00FD3FF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360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D3FF0" w:rsidRDefault="003B7A6E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FD3FF0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FD3FF0" w:rsidRDefault="00822715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 Peppers </w:t>
            </w:r>
          </w:p>
          <w:p w:rsidR="0029275C" w:rsidRPr="00552617" w:rsidRDefault="00FD3FF0" w:rsidP="00FD3F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360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:rsidR="0041589D" w:rsidRDefault="0041589D" w:rsidP="00E35224">
            <w:pPr>
              <w:jc w:val="center"/>
              <w:rPr>
                <w:b/>
                <w:sz w:val="16"/>
                <w:szCs w:val="16"/>
              </w:rPr>
            </w:pPr>
          </w:p>
          <w:p w:rsidR="00E35224" w:rsidRDefault="00E35224" w:rsidP="00E35224">
            <w:pPr>
              <w:jc w:val="center"/>
              <w:rPr>
                <w:b/>
                <w:sz w:val="16"/>
                <w:szCs w:val="16"/>
              </w:rPr>
            </w:pPr>
          </w:p>
          <w:p w:rsidR="00E35224" w:rsidRPr="00E35224" w:rsidRDefault="00E35224" w:rsidP="00E35224">
            <w:pPr>
              <w:jc w:val="center"/>
              <w:rPr>
                <w:sz w:val="16"/>
                <w:szCs w:val="16"/>
              </w:rPr>
            </w:pPr>
            <w:r w:rsidRPr="00E35224"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C22DF" w:rsidRPr="005C22DF" w:rsidRDefault="005C22DF" w:rsidP="00400ABB">
            <w:pPr>
              <w:rPr>
                <w:sz w:val="16"/>
                <w:szCs w:val="16"/>
              </w:rPr>
            </w:pP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1589D" w:rsidRDefault="00E360C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41589D" w:rsidRDefault="003B7A6E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873170" w:rsidRDefault="0087317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873170" w:rsidRDefault="0087317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3170" w:rsidRDefault="00400ABB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D1272A" w:rsidRDefault="00D1272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1272A" w:rsidRDefault="00D1272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D1272A" w:rsidRPr="0048760D" w:rsidRDefault="00D1272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003F3" w:rsidRDefault="00E360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FD3FF0" w:rsidRDefault="003B7A6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D25DAE" w:rsidRDefault="00D25DAE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86753C" w:rsidRDefault="0086753C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6753C" w:rsidRDefault="00400ABB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Sloppy Joe Sandwich</w:t>
            </w:r>
          </w:p>
          <w:p w:rsidR="00400ABB" w:rsidRDefault="00400ABB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400ABB" w:rsidRDefault="00E21D07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400ABB" w:rsidRDefault="00400ABB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6753C" w:rsidRPr="00FD3FF0" w:rsidRDefault="0086753C" w:rsidP="008731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E360C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FD3FF0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>Chicken Alfredo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>Bread Stick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>Or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 xml:space="preserve">Turkey &amp; Cheese 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 xml:space="preserve"> Pretzel Roll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 w:rsidRPr="00D1272A">
              <w:rPr>
                <w:sz w:val="14"/>
                <w:szCs w:val="14"/>
              </w:rPr>
              <w:t>Romaine Salad</w:t>
            </w:r>
          </w:p>
          <w:p w:rsidR="00D1272A" w:rsidRPr="00D1272A" w:rsidRDefault="00D1272A" w:rsidP="00D1272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Sliced </w:t>
            </w:r>
            <w:r w:rsidR="00E21D07">
              <w:rPr>
                <w:sz w:val="14"/>
                <w:szCs w:val="14"/>
              </w:rPr>
              <w:t>cucumbers</w:t>
            </w:r>
          </w:p>
          <w:p w:rsidR="00D1272A" w:rsidRPr="00E36637" w:rsidRDefault="00D1272A" w:rsidP="00D1272A">
            <w:pPr>
              <w:jc w:val="center"/>
              <w:rPr>
                <w:sz w:val="16"/>
                <w:szCs w:val="16"/>
              </w:rPr>
            </w:pPr>
            <w:r w:rsidRPr="00D1272A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934EC8" w:rsidRDefault="00E360C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FD3FF0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D25DAE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5DAE" w:rsidRDefault="00400ABB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D25DAE" w:rsidRDefault="00E21D07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1272A" w:rsidRDefault="00D1272A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1272A" w:rsidRPr="00934EC8" w:rsidRDefault="00D1272A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34EC8" w:rsidRDefault="00E360C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:rsidR="0007420F" w:rsidRDefault="00400AB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07420F" w:rsidRDefault="0007420F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7420F" w:rsidRDefault="00400ABB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400ABB" w:rsidRDefault="00D1272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1272A" w:rsidRDefault="00C32C00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D1272A" w:rsidRPr="00934EC8" w:rsidRDefault="00D1272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Pr="000B0ABD" w:rsidRDefault="00197052" w:rsidP="0048760D">
            <w:pPr>
              <w:rPr>
                <w:sz w:val="16"/>
                <w:szCs w:val="16"/>
              </w:rPr>
            </w:pPr>
            <w:r w:rsidRPr="000B0ABD">
              <w:rPr>
                <w:sz w:val="16"/>
                <w:szCs w:val="16"/>
              </w:rPr>
              <w:t>Pre-K Alternative</w:t>
            </w:r>
          </w:p>
          <w:p w:rsidR="00D1272A" w:rsidRPr="00D1272A" w:rsidRDefault="003B7A6E" w:rsidP="004876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  <w:r w:rsidRPr="003B7A6E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Patty Sandwich</w:t>
            </w:r>
          </w:p>
        </w:tc>
      </w:tr>
      <w:tr w:rsidR="00873170" w:rsidTr="00241419">
        <w:trPr>
          <w:trHeight w:hRule="exact" w:val="1500"/>
        </w:trPr>
        <w:tc>
          <w:tcPr>
            <w:tcW w:w="2016" w:type="dxa"/>
          </w:tcPr>
          <w:p w:rsidR="00873170" w:rsidRPr="004D35CF" w:rsidRDefault="00E360C5" w:rsidP="0087317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525" cy="9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anksgiving+Feast[1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 Sandwich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Peas/ Grape Tomatoes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73170" w:rsidRPr="00B51FCA" w:rsidRDefault="00873170" w:rsidP="008731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873170" w:rsidRDefault="00D25DAE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3170" w:rsidRDefault="00E21D07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73170" w:rsidRDefault="00400ABB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73170" w:rsidRPr="00163B9E" w:rsidRDefault="00873170" w:rsidP="0087317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73170" w:rsidRDefault="00D1272A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873170" w:rsidRPr="004923EE" w:rsidRDefault="00873170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73170" w:rsidRDefault="00E35224" w:rsidP="00E352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873170" w:rsidRDefault="00E35224" w:rsidP="008731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25" cy="9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Thanksgiving-main_Full[2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DFCBD40" wp14:editId="13F52B7A">
                  <wp:extent cx="1109980" cy="847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urkey-With-Brown-Hat-17674-large[2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224" w:rsidRPr="004923EE" w:rsidRDefault="00E35224" w:rsidP="00E35224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:rsidR="00400ABB" w:rsidRDefault="00400ABB" w:rsidP="00873170">
            <w:pPr>
              <w:jc w:val="center"/>
              <w:rPr>
                <w:sz w:val="16"/>
                <w:szCs w:val="16"/>
              </w:rPr>
            </w:pPr>
          </w:p>
          <w:p w:rsidR="00E35224" w:rsidRDefault="00E35224" w:rsidP="00873170">
            <w:pPr>
              <w:jc w:val="center"/>
              <w:rPr>
                <w:sz w:val="16"/>
                <w:szCs w:val="16"/>
              </w:rPr>
            </w:pPr>
          </w:p>
          <w:p w:rsidR="00E35224" w:rsidRPr="004923EE" w:rsidRDefault="00E35224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73170" w:rsidRDefault="00873170" w:rsidP="00873170">
            <w:r>
              <w:t>Middle/HS Lunch-</w:t>
            </w:r>
          </w:p>
          <w:p w:rsidR="00873170" w:rsidRDefault="00873170" w:rsidP="00873170">
            <w:r>
              <w:t>$ 2.55</w:t>
            </w:r>
          </w:p>
          <w:p w:rsidR="00873170" w:rsidRDefault="00873170" w:rsidP="00873170">
            <w:r>
              <w:t>Milk - .50</w:t>
            </w:r>
          </w:p>
          <w:p w:rsidR="00873170" w:rsidRDefault="00873170" w:rsidP="00873170">
            <w:r>
              <w:t>Reduced - .40</w:t>
            </w:r>
          </w:p>
          <w:p w:rsidR="00873170" w:rsidRDefault="00873170" w:rsidP="00873170"/>
        </w:tc>
      </w:tr>
      <w:tr w:rsidR="00873170" w:rsidRPr="00B51FCA" w:rsidTr="00241419">
        <w:trPr>
          <w:trHeight w:hRule="exact" w:val="1500"/>
        </w:trPr>
        <w:tc>
          <w:tcPr>
            <w:tcW w:w="2016" w:type="dxa"/>
          </w:tcPr>
          <w:p w:rsidR="00873170" w:rsidRPr="00B51FCA" w:rsidRDefault="00873170" w:rsidP="00873170">
            <w:pPr>
              <w:jc w:val="center"/>
              <w:rPr>
                <w:b/>
                <w:i/>
              </w:rPr>
            </w:pPr>
          </w:p>
          <w:p w:rsidR="00873170" w:rsidRPr="00B51FCA" w:rsidRDefault="00873170" w:rsidP="00873170">
            <w:pPr>
              <w:jc w:val="center"/>
              <w:rPr>
                <w:b/>
                <w:i/>
              </w:rPr>
            </w:pPr>
          </w:p>
          <w:p w:rsidR="00873170" w:rsidRPr="00B51FCA" w:rsidRDefault="00873170" w:rsidP="00873170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873170" w:rsidRPr="00A22CFB" w:rsidRDefault="00873170" w:rsidP="00873170">
            <w:pPr>
              <w:jc w:val="center"/>
              <w:rPr>
                <w:sz w:val="14"/>
                <w:szCs w:val="14"/>
              </w:rPr>
            </w:pPr>
          </w:p>
          <w:p w:rsidR="00873170" w:rsidRDefault="00873170" w:rsidP="00873170">
            <w:pPr>
              <w:jc w:val="center"/>
              <w:rPr>
                <w:sz w:val="16"/>
                <w:szCs w:val="16"/>
              </w:rPr>
            </w:pPr>
          </w:p>
          <w:p w:rsidR="00E35224" w:rsidRPr="00B51FCA" w:rsidRDefault="00E35224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D25DAE" w:rsidRDefault="00E360C5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  <w:r w:rsidR="00D25DAE">
              <w:rPr>
                <w:sz w:val="16"/>
                <w:szCs w:val="16"/>
              </w:rPr>
              <w:t xml:space="preserve"> </w:t>
            </w:r>
          </w:p>
          <w:p w:rsidR="00873170" w:rsidRDefault="00873170" w:rsidP="00E35224">
            <w:pPr>
              <w:jc w:val="center"/>
              <w:rPr>
                <w:sz w:val="16"/>
                <w:szCs w:val="16"/>
              </w:rPr>
            </w:pPr>
          </w:p>
          <w:p w:rsidR="00E35224" w:rsidRDefault="00E35224" w:rsidP="00E35224">
            <w:pPr>
              <w:jc w:val="center"/>
              <w:rPr>
                <w:sz w:val="16"/>
                <w:szCs w:val="16"/>
              </w:rPr>
            </w:pPr>
          </w:p>
          <w:p w:rsidR="00E35224" w:rsidRPr="00B51FCA" w:rsidRDefault="00E35224" w:rsidP="00E352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73170" w:rsidRDefault="00E360C5" w:rsidP="008731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873170" w:rsidRDefault="003B7A6E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3B7A6E" w:rsidRDefault="003B7A6E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3B7A6E" w:rsidRDefault="003B7A6E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B7A6E" w:rsidRDefault="00E02BC0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 Sandwich</w:t>
            </w:r>
          </w:p>
          <w:p w:rsidR="00E02BC0" w:rsidRDefault="00E02BC0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Broccoli/ Baby Carrots</w:t>
            </w:r>
          </w:p>
          <w:p w:rsidR="00E02BC0" w:rsidRPr="00B51FCA" w:rsidRDefault="00E02BC0" w:rsidP="003B7A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D25DAE" w:rsidRDefault="00E360C5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D25DAE" w:rsidRDefault="00E02BC0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D25DAE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5DAE" w:rsidRDefault="00E02BC0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Sub.</w:t>
            </w:r>
          </w:p>
          <w:p w:rsidR="00D25DAE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D25DAE" w:rsidRDefault="00E02BC0" w:rsidP="00E02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D25DAE" w:rsidRPr="00552617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873170" w:rsidRPr="00B51FCA" w:rsidRDefault="00873170" w:rsidP="008731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25DAE" w:rsidRDefault="00E360C5" w:rsidP="00D25DA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December 1</w:t>
            </w:r>
          </w:p>
          <w:p w:rsidR="00D25DAE" w:rsidRPr="00861FAA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Pepperoni </w:t>
            </w:r>
            <w:r w:rsidRPr="00861FAA">
              <w:rPr>
                <w:sz w:val="16"/>
                <w:szCs w:val="16"/>
              </w:rPr>
              <w:t>Pizza</w:t>
            </w:r>
          </w:p>
          <w:p w:rsidR="00D25DAE" w:rsidRDefault="00D25DAE" w:rsidP="00D25DAE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D25DAE" w:rsidRPr="00861FAA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D25DAE" w:rsidRPr="00861FAA" w:rsidRDefault="00D25DAE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25DAE" w:rsidRPr="00861FAA" w:rsidRDefault="00C32C00" w:rsidP="00D25D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D25DAE" w:rsidRPr="00861FAA" w:rsidRDefault="00D25DAE" w:rsidP="00D25DAE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873170" w:rsidRPr="00B51FCA" w:rsidRDefault="00873170" w:rsidP="00D25D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73170" w:rsidRPr="00B51FCA" w:rsidRDefault="00873170" w:rsidP="00873170">
            <w:pPr>
              <w:jc w:val="center"/>
              <w:rPr>
                <w:b/>
                <w:i/>
                <w:noProof/>
              </w:rPr>
            </w:pPr>
          </w:p>
          <w:p w:rsidR="00873170" w:rsidRPr="00B51FCA" w:rsidRDefault="00873170" w:rsidP="00873170">
            <w:pPr>
              <w:jc w:val="center"/>
              <w:rPr>
                <w:b/>
                <w:i/>
                <w:noProof/>
              </w:rPr>
            </w:pPr>
          </w:p>
          <w:p w:rsidR="00873170" w:rsidRPr="00B51FCA" w:rsidRDefault="00873170" w:rsidP="00873170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39EA"/>
    <w:rsid w:val="00054908"/>
    <w:rsid w:val="0007420F"/>
    <w:rsid w:val="000772BF"/>
    <w:rsid w:val="000834B0"/>
    <w:rsid w:val="00093D17"/>
    <w:rsid w:val="000B0ABD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97052"/>
    <w:rsid w:val="001C63DB"/>
    <w:rsid w:val="001E352D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B54B0"/>
    <w:rsid w:val="002C5340"/>
    <w:rsid w:val="002F2560"/>
    <w:rsid w:val="00302773"/>
    <w:rsid w:val="003071CB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15AE3"/>
    <w:rsid w:val="00736D29"/>
    <w:rsid w:val="00774237"/>
    <w:rsid w:val="0077431A"/>
    <w:rsid w:val="007919DD"/>
    <w:rsid w:val="007B6798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B2BC8"/>
    <w:rsid w:val="008B6186"/>
    <w:rsid w:val="008C6C9B"/>
    <w:rsid w:val="00911C8F"/>
    <w:rsid w:val="00916300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DEA"/>
    <w:rsid w:val="00A812BB"/>
    <w:rsid w:val="00A92CAA"/>
    <w:rsid w:val="00A952CF"/>
    <w:rsid w:val="00AB641F"/>
    <w:rsid w:val="00AC50E0"/>
    <w:rsid w:val="00AF79FE"/>
    <w:rsid w:val="00B1021B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E2689"/>
    <w:rsid w:val="00C06085"/>
    <w:rsid w:val="00C17D43"/>
    <w:rsid w:val="00C2754C"/>
    <w:rsid w:val="00C32C00"/>
    <w:rsid w:val="00C35A32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74CF6"/>
    <w:rsid w:val="00D862B7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D1814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C1977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2515FF"/>
    <w:rsid w:val="002745DE"/>
    <w:rsid w:val="002A556A"/>
    <w:rsid w:val="002F0350"/>
    <w:rsid w:val="00352399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C5E13"/>
    <w:rsid w:val="008D2D22"/>
    <w:rsid w:val="00904025"/>
    <w:rsid w:val="00914F84"/>
    <w:rsid w:val="00936F4A"/>
    <w:rsid w:val="00952268"/>
    <w:rsid w:val="00974B7C"/>
    <w:rsid w:val="00A20B20"/>
    <w:rsid w:val="00A553E3"/>
    <w:rsid w:val="00AA499B"/>
    <w:rsid w:val="00AC1913"/>
    <w:rsid w:val="00AD3FE3"/>
    <w:rsid w:val="00AF18F4"/>
    <w:rsid w:val="00B04EA8"/>
    <w:rsid w:val="00B55885"/>
    <w:rsid w:val="00B57AC4"/>
    <w:rsid w:val="00B65E4A"/>
    <w:rsid w:val="00B8184F"/>
    <w:rsid w:val="00BB59F0"/>
    <w:rsid w:val="00BB7A9F"/>
    <w:rsid w:val="00BC3670"/>
    <w:rsid w:val="00C134D2"/>
    <w:rsid w:val="00C42CE0"/>
    <w:rsid w:val="00C900B3"/>
    <w:rsid w:val="00CA22E2"/>
    <w:rsid w:val="00D612B6"/>
    <w:rsid w:val="00DC1CBF"/>
    <w:rsid w:val="00DC5487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8C2963-73F5-468C-8501-24025D81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33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2017-08-25T14:15:00Z</cp:lastPrinted>
  <dcterms:created xsi:type="dcterms:W3CDTF">2017-10-16T12:06:00Z</dcterms:created>
  <dcterms:modified xsi:type="dcterms:W3CDTF">2017-10-18T16:23:00Z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