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Pr="00F36D7C" w:rsidRDefault="00F36D7C">
                            <w:pPr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ED7117">
                              <w:rPr>
                                <w:b/>
                              </w:rPr>
                              <w:t>November</w:t>
                            </w:r>
                            <w:r w:rsidR="007F3E7F">
                              <w:rPr>
                                <w:b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">
                <v:textbox>
                  <w:txbxContent>
                    <w:p w:rsidR="00F36D7C" w:rsidRPr="00F36D7C" w:rsidRDefault="00F36D7C">
                      <w:pPr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ED7117">
                        <w:rPr>
                          <w:b/>
                        </w:rPr>
                        <w:t>November</w:t>
                      </w:r>
                      <w:r w:rsidR="007F3E7F">
                        <w:rPr>
                          <w:b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ED7117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5350" cy="78105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nov_clip_art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5350" cy="78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ED7117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5350" cy="781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nov_clip_art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CC6352" w:rsidRPr="00E60DBD" w:rsidRDefault="00CC6352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352" w:rsidRPr="002632D5" w:rsidRDefault="00CC6352" w:rsidP="00ED711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352" w:rsidRDefault="00ED7117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  <w:r w:rsidR="00CC6352">
              <w:rPr>
                <w:sz w:val="16"/>
                <w:szCs w:val="16"/>
              </w:rPr>
              <w:t xml:space="preserve"> </w:t>
            </w:r>
          </w:p>
          <w:p w:rsidR="00CC6352" w:rsidRDefault="00E07C07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CC6352">
              <w:rPr>
                <w:sz w:val="16"/>
                <w:szCs w:val="16"/>
              </w:rPr>
              <w:t xml:space="preserve"> &amp; Sausage Patty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632D5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CC6352" w:rsidRPr="00E60DBD" w:rsidRDefault="00CC6352" w:rsidP="00032B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352" w:rsidRDefault="00ED7117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CC6352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632D5" w:rsidRPr="00E60DBD" w:rsidRDefault="00CC6352" w:rsidP="00CC63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  <w:r w:rsidRPr="00887D57">
              <w:rPr>
                <w:sz w:val="16"/>
                <w:szCs w:val="16"/>
              </w:rPr>
              <w:t xml:space="preserve"> 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 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A43B30" w:rsidRPr="00887D57" w:rsidRDefault="00A43B30" w:rsidP="00A43B30">
            <w:pPr>
              <w:rPr>
                <w:sz w:val="16"/>
                <w:szCs w:val="16"/>
                <w:vertAlign w:val="superscript"/>
              </w:rPr>
            </w:pPr>
          </w:p>
          <w:p w:rsidR="00530E9F" w:rsidRPr="00552617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ED7117">
            <w:r>
              <w:rPr>
                <w:noProof/>
              </w:rPr>
              <w:drawing>
                <wp:inline distT="0" distB="0" distL="0" distR="0">
                  <wp:extent cx="1143000" cy="9429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nnamonRoll2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ED7117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672FE1">
            <w:pPr>
              <w:jc w:val="center"/>
              <w:rPr>
                <w:sz w:val="16"/>
                <w:szCs w:val="16"/>
              </w:rPr>
            </w:pPr>
          </w:p>
          <w:p w:rsidR="00A43B30" w:rsidRPr="005C22DF" w:rsidRDefault="00A43B30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2632D5" w:rsidRPr="00E20886" w:rsidRDefault="002632D5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Pr="0055261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:rsidR="00A43B30" w:rsidRPr="00887D57" w:rsidRDefault="00A43B30" w:rsidP="00A43B30">
            <w:pPr>
              <w:rPr>
                <w:sz w:val="16"/>
                <w:szCs w:val="16"/>
                <w:vertAlign w:val="superscript"/>
              </w:rPr>
            </w:pP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ED7117" w:rsidRPr="00E20886" w:rsidRDefault="00ED7117" w:rsidP="002D4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School </w:t>
            </w:r>
          </w:p>
        </w:tc>
        <w:tc>
          <w:tcPr>
            <w:tcW w:w="2016" w:type="dxa"/>
          </w:tcPr>
          <w:p w:rsidR="00CC6B67" w:rsidRPr="005C22DF" w:rsidRDefault="00CC6B67" w:rsidP="009126BB">
            <w:pPr>
              <w:rPr>
                <w:sz w:val="16"/>
                <w:szCs w:val="16"/>
              </w:rPr>
            </w:pP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Pr="007F3E7F" w:rsidRDefault="008E76AC" w:rsidP="003A16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Pr="007F3E7F" w:rsidRDefault="008E76A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  <w:r w:rsidRPr="00887D57">
              <w:rPr>
                <w:sz w:val="16"/>
                <w:szCs w:val="16"/>
              </w:rPr>
              <w:t xml:space="preserve"> 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 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Yogurt 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A43B30" w:rsidRPr="00887D57" w:rsidRDefault="00A43B30" w:rsidP="00A43B30">
            <w:pPr>
              <w:rPr>
                <w:sz w:val="16"/>
                <w:szCs w:val="16"/>
                <w:vertAlign w:val="superscript"/>
              </w:rPr>
            </w:pPr>
          </w:p>
          <w:p w:rsidR="007631DF" w:rsidRPr="00E20886" w:rsidRDefault="007631DF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2C53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5C2D9E" w:rsidRPr="004923EE" w:rsidRDefault="005C2D9E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ED7117" w:rsidP="006478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EB3424" w:rsidRDefault="00E07C07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EB3424">
              <w:rPr>
                <w:sz w:val="16"/>
                <w:szCs w:val="16"/>
              </w:rPr>
              <w:t xml:space="preserve">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5733E8" w:rsidRDefault="00ED7117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CC1981" w:rsidRPr="004923EE" w:rsidRDefault="00ED7117" w:rsidP="006D6BA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362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hanksgiving-main_Full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679FC" w:rsidRDefault="00ED7117" w:rsidP="00391A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:rsidR="00A86FA0" w:rsidRDefault="00A86FA0" w:rsidP="00A86FA0">
            <w:pPr>
              <w:jc w:val="center"/>
              <w:rPr>
                <w:sz w:val="16"/>
                <w:szCs w:val="16"/>
              </w:rPr>
            </w:pPr>
          </w:p>
          <w:p w:rsidR="00A613D7" w:rsidRDefault="00A613D7" w:rsidP="00A86FA0">
            <w:pPr>
              <w:jc w:val="center"/>
              <w:rPr>
                <w:sz w:val="16"/>
                <w:szCs w:val="16"/>
              </w:rPr>
            </w:pPr>
          </w:p>
          <w:p w:rsidR="00ED7117" w:rsidRDefault="00ED7117" w:rsidP="00A86FA0">
            <w:pPr>
              <w:jc w:val="center"/>
              <w:rPr>
                <w:sz w:val="24"/>
                <w:szCs w:val="24"/>
                <w:vertAlign w:val="superscript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No School</w:t>
            </w:r>
          </w:p>
          <w:p w:rsidR="00F679FC" w:rsidRPr="004923EE" w:rsidRDefault="00F679FC" w:rsidP="00D541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466409">
              <w:t>1.5</w:t>
            </w:r>
            <w:r>
              <w:t>0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43B30" w:rsidP="00CC7C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7677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endys-French-Toast-Sticks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733E8" w:rsidRDefault="00ED7117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</w:p>
          <w:p w:rsidR="00ED7117" w:rsidRDefault="00ED7117" w:rsidP="003A164F">
            <w:pPr>
              <w:jc w:val="center"/>
              <w:rPr>
                <w:sz w:val="16"/>
                <w:szCs w:val="16"/>
              </w:rPr>
            </w:pPr>
          </w:p>
          <w:p w:rsidR="00ED7117" w:rsidRDefault="00ED7117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F679FC" w:rsidRDefault="00F679FC" w:rsidP="00F679FC">
            <w:pPr>
              <w:jc w:val="center"/>
              <w:rPr>
                <w:sz w:val="16"/>
                <w:szCs w:val="16"/>
              </w:rPr>
            </w:pPr>
          </w:p>
          <w:p w:rsidR="00F679FC" w:rsidRPr="005C22DF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BA3" w:rsidRDefault="00ED7117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F679FC" w:rsidRDefault="00F679FC" w:rsidP="00674327">
            <w:pPr>
              <w:jc w:val="center"/>
              <w:rPr>
                <w:sz w:val="16"/>
                <w:szCs w:val="16"/>
              </w:rPr>
            </w:pPr>
          </w:p>
          <w:p w:rsidR="00ED7117" w:rsidRDefault="00ED7117" w:rsidP="00674327">
            <w:pPr>
              <w:jc w:val="center"/>
              <w:rPr>
                <w:sz w:val="16"/>
                <w:szCs w:val="16"/>
              </w:rPr>
            </w:pPr>
          </w:p>
          <w:p w:rsidR="00ED7117" w:rsidRDefault="00ED7117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F679FC" w:rsidRPr="004923EE" w:rsidRDefault="00F679FC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ED7117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EB3424" w:rsidRDefault="00E07C07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EB3424">
              <w:rPr>
                <w:sz w:val="16"/>
                <w:szCs w:val="16"/>
              </w:rPr>
              <w:t xml:space="preserve">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F70E3" w:rsidRDefault="00ED7117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ED711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  <w:r w:rsidRPr="00887D57">
              <w:rPr>
                <w:sz w:val="16"/>
                <w:szCs w:val="16"/>
              </w:rPr>
              <w:t xml:space="preserve"> 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A43B30" w:rsidRPr="00887D57" w:rsidRDefault="00A43B30" w:rsidP="00A43B3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A43B30" w:rsidRPr="00887D57" w:rsidRDefault="00A43B30" w:rsidP="00A43B30">
            <w:pPr>
              <w:rPr>
                <w:sz w:val="16"/>
                <w:szCs w:val="16"/>
                <w:vertAlign w:val="superscript"/>
              </w:rPr>
            </w:pPr>
          </w:p>
          <w:p w:rsidR="00E701E9" w:rsidRPr="00887D57" w:rsidRDefault="00E701E9" w:rsidP="00E701E9">
            <w:pPr>
              <w:rPr>
                <w:sz w:val="16"/>
                <w:szCs w:val="16"/>
                <w:vertAlign w:val="superscript"/>
              </w:rPr>
            </w:pPr>
          </w:p>
          <w:p w:rsidR="00A86FA0" w:rsidRDefault="00A86FA0" w:rsidP="00391A3E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E76AC" w:rsidRPr="008E76AC" w:rsidRDefault="008E76AC" w:rsidP="00391A3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CE5E6E" w:rsidP="00552617"/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5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344D"/>
    <w:rsid w:val="002A08CE"/>
    <w:rsid w:val="002C5340"/>
    <w:rsid w:val="002D488D"/>
    <w:rsid w:val="002F2560"/>
    <w:rsid w:val="003071CB"/>
    <w:rsid w:val="003122D1"/>
    <w:rsid w:val="00341C16"/>
    <w:rsid w:val="00346F66"/>
    <w:rsid w:val="00391A3E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2C88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5F80"/>
    <w:rsid w:val="006F70E3"/>
    <w:rsid w:val="00744D99"/>
    <w:rsid w:val="007631DF"/>
    <w:rsid w:val="00773274"/>
    <w:rsid w:val="007749E8"/>
    <w:rsid w:val="007A5767"/>
    <w:rsid w:val="007D44D7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C3A64"/>
    <w:rsid w:val="009C617A"/>
    <w:rsid w:val="00A0554B"/>
    <w:rsid w:val="00A206EE"/>
    <w:rsid w:val="00A3297F"/>
    <w:rsid w:val="00A43B30"/>
    <w:rsid w:val="00A54279"/>
    <w:rsid w:val="00A57756"/>
    <w:rsid w:val="00A613D7"/>
    <w:rsid w:val="00A620CA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352"/>
    <w:rsid w:val="00CC6B67"/>
    <w:rsid w:val="00CC7C03"/>
    <w:rsid w:val="00CE5E6E"/>
    <w:rsid w:val="00CF1638"/>
    <w:rsid w:val="00D15785"/>
    <w:rsid w:val="00D541BC"/>
    <w:rsid w:val="00D912A1"/>
    <w:rsid w:val="00D914FD"/>
    <w:rsid w:val="00DB6A04"/>
    <w:rsid w:val="00DD4E4D"/>
    <w:rsid w:val="00E07C07"/>
    <w:rsid w:val="00E20886"/>
    <w:rsid w:val="00E25E18"/>
    <w:rsid w:val="00E60DBD"/>
    <w:rsid w:val="00E701E9"/>
    <w:rsid w:val="00E94127"/>
    <w:rsid w:val="00EB3424"/>
    <w:rsid w:val="00EB776F"/>
    <w:rsid w:val="00ED7117"/>
    <w:rsid w:val="00F1430A"/>
    <w:rsid w:val="00F36D7C"/>
    <w:rsid w:val="00F679FC"/>
    <w:rsid w:val="00F90A11"/>
    <w:rsid w:val="00FA0A83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C4CAD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myschoolaccount.com" TargetMode="Externa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0AFCA6-E031-4592-937C-1635F893E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2017-08-10T13:14:00Z</cp:lastPrinted>
  <dcterms:created xsi:type="dcterms:W3CDTF">2017-10-19T14:56:00Z</dcterms:created>
  <dcterms:modified xsi:type="dcterms:W3CDTF">2017-10-19T15:06:00Z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