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361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Pr="00F36D7C" w:rsidRDefault="00F36D7C">
                            <w:pPr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 </w:t>
                            </w:r>
                            <w:r w:rsidR="007F3E7F">
                              <w:rPr>
                                <w:b/>
                              </w:rPr>
                              <w:t>August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">
                <v:textbox>
                  <w:txbxContent>
                    <w:p w:rsidR="00F36D7C" w:rsidRPr="00F36D7C" w:rsidRDefault="00F36D7C">
                      <w:pPr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 </w:t>
                      </w:r>
                      <w:r w:rsidR="007F3E7F">
                        <w:rPr>
                          <w:b/>
                        </w:rPr>
                        <w:t>August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7F3E7F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47725" cy="800100"/>
                                        <wp:effectExtent l="0" t="0" r="952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August-designstyle-colors-m[2]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855" cy="800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7F3E7F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47725" cy="8001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ugust-designstyle-colors-m[2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55" cy="800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F679FC" w:rsidRPr="00E60DBD" w:rsidRDefault="00F679FC" w:rsidP="004664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Pr="002632D5" w:rsidRDefault="007F3E7F" w:rsidP="00032B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</w:p>
        </w:tc>
        <w:tc>
          <w:tcPr>
            <w:tcW w:w="2016" w:type="dxa"/>
          </w:tcPr>
          <w:p w:rsidR="002632D5" w:rsidRPr="00E60DBD" w:rsidRDefault="007F3E7F" w:rsidP="00032B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</w:p>
        </w:tc>
        <w:tc>
          <w:tcPr>
            <w:tcW w:w="2016" w:type="dxa"/>
          </w:tcPr>
          <w:p w:rsidR="002632D5" w:rsidRPr="00E60DBD" w:rsidRDefault="007F3E7F" w:rsidP="002632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</w:p>
        </w:tc>
        <w:tc>
          <w:tcPr>
            <w:tcW w:w="2016" w:type="dxa"/>
          </w:tcPr>
          <w:p w:rsidR="00530E9F" w:rsidRPr="00552617" w:rsidRDefault="007F3E7F" w:rsidP="0046640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August 4</w:t>
            </w: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672FE1" w:rsidRPr="005C22DF" w:rsidRDefault="007F3E7F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7</w:t>
            </w:r>
          </w:p>
        </w:tc>
        <w:tc>
          <w:tcPr>
            <w:tcW w:w="2016" w:type="dxa"/>
          </w:tcPr>
          <w:p w:rsidR="002632D5" w:rsidRPr="00E20886" w:rsidRDefault="007F3E7F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8</w:t>
            </w:r>
          </w:p>
        </w:tc>
        <w:tc>
          <w:tcPr>
            <w:tcW w:w="2016" w:type="dxa"/>
          </w:tcPr>
          <w:p w:rsidR="0019107D" w:rsidRPr="0019107D" w:rsidRDefault="007F3E7F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9</w:t>
            </w:r>
          </w:p>
        </w:tc>
        <w:tc>
          <w:tcPr>
            <w:tcW w:w="2016" w:type="dxa"/>
          </w:tcPr>
          <w:p w:rsidR="00C85DDE" w:rsidRPr="00552617" w:rsidRDefault="007F3E7F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10</w:t>
            </w:r>
          </w:p>
        </w:tc>
        <w:tc>
          <w:tcPr>
            <w:tcW w:w="2016" w:type="dxa"/>
          </w:tcPr>
          <w:p w:rsidR="00C85DDE" w:rsidRPr="00E20886" w:rsidRDefault="007F3E7F" w:rsidP="002D4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11</w:t>
            </w:r>
          </w:p>
        </w:tc>
        <w:tc>
          <w:tcPr>
            <w:tcW w:w="2016" w:type="dxa"/>
          </w:tcPr>
          <w:p w:rsidR="00CC6B67" w:rsidRPr="005C22DF" w:rsidRDefault="00497DCE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pple2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8E76AC" w:rsidRPr="007F3E7F" w:rsidRDefault="008E3591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14</w:t>
            </w:r>
          </w:p>
        </w:tc>
        <w:tc>
          <w:tcPr>
            <w:tcW w:w="2016" w:type="dxa"/>
          </w:tcPr>
          <w:p w:rsidR="008E76AC" w:rsidRPr="007F3E7F" w:rsidRDefault="008E3591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15</w:t>
            </w:r>
          </w:p>
        </w:tc>
        <w:tc>
          <w:tcPr>
            <w:tcW w:w="2016" w:type="dxa"/>
          </w:tcPr>
          <w:p w:rsidR="007631DF" w:rsidRPr="007631DF" w:rsidRDefault="008E3591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16</w:t>
            </w:r>
          </w:p>
        </w:tc>
        <w:tc>
          <w:tcPr>
            <w:tcW w:w="2016" w:type="dxa"/>
          </w:tcPr>
          <w:p w:rsidR="007631DF" w:rsidRPr="007631DF" w:rsidRDefault="008E3591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17</w:t>
            </w:r>
          </w:p>
        </w:tc>
        <w:tc>
          <w:tcPr>
            <w:tcW w:w="2016" w:type="dxa"/>
          </w:tcPr>
          <w:p w:rsidR="007631DF" w:rsidRPr="00E20886" w:rsidRDefault="008E3591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18</w:t>
            </w:r>
            <w:bookmarkStart w:id="0" w:name="_GoBack"/>
            <w:bookmarkEnd w:id="0"/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C2D9E" w:rsidRPr="004923EE" w:rsidRDefault="007F3E7F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21</w:t>
            </w:r>
          </w:p>
        </w:tc>
        <w:tc>
          <w:tcPr>
            <w:tcW w:w="2016" w:type="dxa"/>
          </w:tcPr>
          <w:p w:rsidR="00F679FC" w:rsidRPr="004923EE" w:rsidRDefault="007F3E7F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22</w:t>
            </w:r>
          </w:p>
        </w:tc>
        <w:tc>
          <w:tcPr>
            <w:tcW w:w="2016" w:type="dxa"/>
          </w:tcPr>
          <w:p w:rsidR="00F679FC" w:rsidRDefault="007F3E7F" w:rsidP="006478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23</w:t>
            </w:r>
          </w:p>
          <w:p w:rsidR="00EB3424" w:rsidRDefault="00EB3424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5733E8" w:rsidRDefault="007F3E7F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24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C1981" w:rsidRPr="004923EE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F679FC" w:rsidRDefault="007F3E7F" w:rsidP="00391A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25</w:t>
            </w:r>
          </w:p>
          <w:p w:rsidR="00E701E9" w:rsidRPr="00887D57" w:rsidRDefault="007F3E7F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  <w:r w:rsidR="00E701E9" w:rsidRPr="00887D57">
              <w:rPr>
                <w:sz w:val="16"/>
                <w:szCs w:val="16"/>
              </w:rPr>
              <w:t xml:space="preserve"> </w:t>
            </w:r>
          </w:p>
          <w:p w:rsidR="00E701E9" w:rsidRPr="00887D57" w:rsidRDefault="00E701E9" w:rsidP="00E701E9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E701E9" w:rsidRPr="00887D57" w:rsidRDefault="00E701E9" w:rsidP="00E701E9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</w:p>
          <w:p w:rsidR="00E701E9" w:rsidRPr="00887D57" w:rsidRDefault="00E701E9" w:rsidP="00E701E9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Whole grain Bread</w:t>
            </w:r>
          </w:p>
          <w:p w:rsidR="00E701E9" w:rsidRPr="00887D57" w:rsidRDefault="00E701E9" w:rsidP="00E701E9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E701E9" w:rsidRPr="00887D57" w:rsidRDefault="00E701E9" w:rsidP="00E701E9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E701E9" w:rsidRPr="00887D57" w:rsidRDefault="00E701E9" w:rsidP="00E701E9">
            <w:pPr>
              <w:rPr>
                <w:sz w:val="16"/>
                <w:szCs w:val="16"/>
                <w:vertAlign w:val="superscript"/>
              </w:rPr>
            </w:pPr>
          </w:p>
          <w:p w:rsidR="00A86FA0" w:rsidRDefault="00A86FA0" w:rsidP="00A86FA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F679FC" w:rsidRPr="004923EE" w:rsidRDefault="00F679FC" w:rsidP="00D541B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466409">
              <w:t>1.5</w:t>
            </w:r>
            <w:r>
              <w:t>0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5733E8" w:rsidRDefault="007F3E7F" w:rsidP="005C22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28</w:t>
            </w:r>
          </w:p>
          <w:p w:rsidR="003A164F" w:rsidRDefault="003A164F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3A164F" w:rsidRDefault="003A164F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A164F" w:rsidRDefault="003A164F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3A164F" w:rsidRDefault="003A164F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3A164F" w:rsidRDefault="003A164F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3A164F" w:rsidRDefault="003A164F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Default="00F679FC" w:rsidP="00F679FC">
            <w:pPr>
              <w:jc w:val="center"/>
              <w:rPr>
                <w:sz w:val="16"/>
                <w:szCs w:val="16"/>
              </w:rPr>
            </w:pPr>
          </w:p>
          <w:p w:rsidR="00F679FC" w:rsidRPr="005C22DF" w:rsidRDefault="00F679FC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BA3" w:rsidRDefault="007F3E7F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29</w:t>
            </w:r>
          </w:p>
          <w:p w:rsidR="00EB3424" w:rsidRDefault="00EB3424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D914FD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Default="00F679FC" w:rsidP="00674327">
            <w:pPr>
              <w:jc w:val="center"/>
              <w:rPr>
                <w:b/>
                <w:sz w:val="16"/>
                <w:szCs w:val="16"/>
              </w:rPr>
            </w:pPr>
          </w:p>
          <w:p w:rsidR="00F679FC" w:rsidRDefault="00F679FC" w:rsidP="00674327">
            <w:pPr>
              <w:jc w:val="center"/>
              <w:rPr>
                <w:sz w:val="16"/>
                <w:szCs w:val="16"/>
              </w:rPr>
            </w:pPr>
          </w:p>
          <w:p w:rsidR="00F679FC" w:rsidRPr="004923EE" w:rsidRDefault="00F679FC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7F3E7F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30</w:t>
            </w:r>
          </w:p>
          <w:p w:rsidR="00EB3424" w:rsidRDefault="00EB3424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F70E3" w:rsidRDefault="007F3E7F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31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D6BA3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6D6BA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E701E9" w:rsidRPr="00887D57" w:rsidRDefault="00EB3424" w:rsidP="00E701E9">
            <w:pPr>
              <w:rPr>
                <w:sz w:val="16"/>
                <w:szCs w:val="16"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 wp14:anchorId="13C8661D" wp14:editId="0A021E23">
                  <wp:extent cx="991235" cy="952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ncake_cartoon[2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FA0" w:rsidRDefault="00A86FA0" w:rsidP="00391A3E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E76AC" w:rsidRPr="008E76AC" w:rsidRDefault="008E76AC" w:rsidP="00391A3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CE5E6E" w:rsidP="00552617"/>
        </w:tc>
      </w:tr>
    </w:tbl>
    <w:p w:rsidR="00D15785" w:rsidRDefault="00D15785" w:rsidP="00CC7C03">
      <w:pPr>
        <w:jc w:val="center"/>
      </w:pPr>
      <w:r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6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344D"/>
    <w:rsid w:val="002A08CE"/>
    <w:rsid w:val="002C5340"/>
    <w:rsid w:val="002D488D"/>
    <w:rsid w:val="002F2560"/>
    <w:rsid w:val="003071CB"/>
    <w:rsid w:val="003122D1"/>
    <w:rsid w:val="00346F66"/>
    <w:rsid w:val="00391A3E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478CA"/>
    <w:rsid w:val="00653C02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70E3"/>
    <w:rsid w:val="00744D99"/>
    <w:rsid w:val="007631DF"/>
    <w:rsid w:val="00773274"/>
    <w:rsid w:val="007749E8"/>
    <w:rsid w:val="007A5767"/>
    <w:rsid w:val="007D44D7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C3A64"/>
    <w:rsid w:val="009C617A"/>
    <w:rsid w:val="00A0554B"/>
    <w:rsid w:val="00A206EE"/>
    <w:rsid w:val="00A3297F"/>
    <w:rsid w:val="00A54279"/>
    <w:rsid w:val="00A57756"/>
    <w:rsid w:val="00A86FA0"/>
    <w:rsid w:val="00AB641F"/>
    <w:rsid w:val="00AC2C9F"/>
    <w:rsid w:val="00B1021B"/>
    <w:rsid w:val="00B12C61"/>
    <w:rsid w:val="00B47372"/>
    <w:rsid w:val="00B62C7D"/>
    <w:rsid w:val="00B66AA6"/>
    <w:rsid w:val="00B66EB9"/>
    <w:rsid w:val="00B72A69"/>
    <w:rsid w:val="00B9563A"/>
    <w:rsid w:val="00BE2A43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912A1"/>
    <w:rsid w:val="00D914FD"/>
    <w:rsid w:val="00DB6A04"/>
    <w:rsid w:val="00DD4E4D"/>
    <w:rsid w:val="00E20886"/>
    <w:rsid w:val="00E25E18"/>
    <w:rsid w:val="00E60DBD"/>
    <w:rsid w:val="00E701E9"/>
    <w:rsid w:val="00E94127"/>
    <w:rsid w:val="00EB3424"/>
    <w:rsid w:val="00EB776F"/>
    <w:rsid w:val="00F1430A"/>
    <w:rsid w:val="00F36D7C"/>
    <w:rsid w:val="00F679FC"/>
    <w:rsid w:val="00F90A11"/>
    <w:rsid w:val="00FA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281D70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yschoolaccoun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65F449-44ED-4B77-905F-D537C1FD6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0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</cp:revision>
  <cp:lastPrinted>2017-08-10T13:14:00Z</cp:lastPrinted>
  <dcterms:created xsi:type="dcterms:W3CDTF">2017-08-10T13:37:00Z</dcterms:created>
  <dcterms:modified xsi:type="dcterms:W3CDTF">2017-08-10T13:49:00Z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